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8B1" w:rsidRPr="00DE78B1" w:rsidRDefault="00757C83" w:rsidP="00C226AF">
      <w:pPr>
        <w:pStyle w:val="FlyerSubtitle"/>
        <w:pBdr>
          <w:bottom w:val="single" w:sz="4" w:space="1" w:color="auto"/>
        </w:pBdr>
        <w:tabs>
          <w:tab w:val="left" w:pos="8931"/>
          <w:tab w:val="right" w:pos="9865"/>
        </w:tabs>
      </w:pPr>
      <w:r>
        <w:t>S</w:t>
      </w:r>
      <w:r w:rsidRPr="00757C83">
        <w:t xml:space="preserve">uitability </w:t>
      </w:r>
      <w:r w:rsidR="00ED7B79" w:rsidRPr="00757C83">
        <w:t>Lists and Shared Appointment Pools</w:t>
      </w:r>
      <w:r w:rsidR="00DE78B1">
        <w:tab/>
      </w:r>
    </w:p>
    <w:p w:rsidR="00DE78B1" w:rsidRDefault="00757C83" w:rsidP="000A2CC6">
      <w:pPr>
        <w:pStyle w:val="FlyerTitle"/>
        <w:spacing w:after="960"/>
      </w:pPr>
      <w:r w:rsidRPr="00757C83">
        <w:t xml:space="preserve">RAMS </w:t>
      </w:r>
      <w:r w:rsidR="00ED7B79">
        <w:t>User Guide</w:t>
      </w:r>
    </w:p>
    <w:p w:rsidR="00B45F72" w:rsidRDefault="00B45F72">
      <w:pPr>
        <w:pStyle w:val="TOC1"/>
        <w:tabs>
          <w:tab w:val="right" w:leader="dot" w:pos="9855"/>
        </w:tabs>
        <w:rPr>
          <w:rFonts w:asciiTheme="minorHAnsi" w:eastAsiaTheme="minorEastAsia" w:hAnsiTheme="minorHAnsi" w:cstheme="minorBidi"/>
          <w:noProof/>
          <w:sz w:val="22"/>
          <w:szCs w:val="22"/>
          <w:lang w:val="en-AU" w:eastAsia="en-AU"/>
        </w:rPr>
      </w:pPr>
      <w:r>
        <w:fldChar w:fldCharType="begin"/>
      </w:r>
      <w:r>
        <w:instrText xml:space="preserve"> TOC \t "Table Heading 1,1,Main heading 1,1" </w:instrText>
      </w:r>
      <w:r>
        <w:fldChar w:fldCharType="separate"/>
      </w:r>
      <w:r>
        <w:rPr>
          <w:noProof/>
        </w:rPr>
        <w:t>Introduction</w:t>
      </w:r>
      <w:r>
        <w:rPr>
          <w:noProof/>
        </w:rPr>
        <w:tab/>
      </w:r>
      <w:r>
        <w:rPr>
          <w:noProof/>
        </w:rPr>
        <w:fldChar w:fldCharType="begin"/>
      </w:r>
      <w:r>
        <w:rPr>
          <w:noProof/>
        </w:rPr>
        <w:instrText xml:space="preserve"> PAGEREF _Toc37151056 \h </w:instrText>
      </w:r>
      <w:r>
        <w:rPr>
          <w:noProof/>
        </w:rPr>
      </w:r>
      <w:r>
        <w:rPr>
          <w:noProof/>
        </w:rPr>
        <w:fldChar w:fldCharType="separate"/>
      </w:r>
      <w:r>
        <w:rPr>
          <w:noProof/>
        </w:rPr>
        <w:t>2</w:t>
      </w:r>
      <w:r>
        <w:rPr>
          <w:noProof/>
        </w:rPr>
        <w:fldChar w:fldCharType="end"/>
      </w:r>
    </w:p>
    <w:p w:rsidR="00B45F72" w:rsidRDefault="00B45F72">
      <w:pPr>
        <w:pStyle w:val="TOC1"/>
        <w:tabs>
          <w:tab w:val="right" w:leader="dot" w:pos="9855"/>
        </w:tabs>
        <w:rPr>
          <w:rFonts w:asciiTheme="minorHAnsi" w:eastAsiaTheme="minorEastAsia" w:hAnsiTheme="minorHAnsi" w:cstheme="minorBidi"/>
          <w:noProof/>
          <w:sz w:val="22"/>
          <w:szCs w:val="22"/>
          <w:lang w:val="en-AU" w:eastAsia="en-AU"/>
        </w:rPr>
      </w:pPr>
      <w:r>
        <w:rPr>
          <w:noProof/>
        </w:rPr>
        <w:t>Shared Appointment Pools and RAMS</w:t>
      </w:r>
      <w:r>
        <w:rPr>
          <w:noProof/>
        </w:rPr>
        <w:tab/>
      </w:r>
      <w:r>
        <w:rPr>
          <w:noProof/>
        </w:rPr>
        <w:fldChar w:fldCharType="begin"/>
      </w:r>
      <w:r>
        <w:rPr>
          <w:noProof/>
        </w:rPr>
        <w:instrText xml:space="preserve"> PAGEREF _Toc37151057 \h </w:instrText>
      </w:r>
      <w:r>
        <w:rPr>
          <w:noProof/>
        </w:rPr>
      </w:r>
      <w:r>
        <w:rPr>
          <w:noProof/>
        </w:rPr>
        <w:fldChar w:fldCharType="separate"/>
      </w:r>
      <w:r>
        <w:rPr>
          <w:noProof/>
        </w:rPr>
        <w:t>4</w:t>
      </w:r>
      <w:r>
        <w:rPr>
          <w:noProof/>
        </w:rPr>
        <w:fldChar w:fldCharType="end"/>
      </w:r>
    </w:p>
    <w:p w:rsidR="00B45F72" w:rsidRDefault="00B45F72">
      <w:pPr>
        <w:pStyle w:val="TOC1"/>
        <w:tabs>
          <w:tab w:val="right" w:leader="dot" w:pos="9855"/>
        </w:tabs>
        <w:rPr>
          <w:rFonts w:asciiTheme="minorHAnsi" w:eastAsiaTheme="minorEastAsia" w:hAnsiTheme="minorHAnsi" w:cstheme="minorBidi"/>
          <w:noProof/>
          <w:sz w:val="22"/>
          <w:szCs w:val="22"/>
          <w:lang w:val="en-AU" w:eastAsia="en-AU"/>
        </w:rPr>
      </w:pPr>
      <w:r>
        <w:rPr>
          <w:noProof/>
        </w:rPr>
        <w:t>The guidelines</w:t>
      </w:r>
      <w:r>
        <w:rPr>
          <w:noProof/>
        </w:rPr>
        <w:tab/>
      </w:r>
      <w:r>
        <w:rPr>
          <w:noProof/>
        </w:rPr>
        <w:fldChar w:fldCharType="begin"/>
      </w:r>
      <w:r>
        <w:rPr>
          <w:noProof/>
        </w:rPr>
        <w:instrText xml:space="preserve"> PAGEREF _Toc37151058 \h </w:instrText>
      </w:r>
      <w:r>
        <w:rPr>
          <w:noProof/>
        </w:rPr>
      </w:r>
      <w:r>
        <w:rPr>
          <w:noProof/>
        </w:rPr>
        <w:fldChar w:fldCharType="separate"/>
      </w:r>
      <w:r>
        <w:rPr>
          <w:noProof/>
        </w:rPr>
        <w:t>5</w:t>
      </w:r>
      <w:r>
        <w:rPr>
          <w:noProof/>
        </w:rPr>
        <w:fldChar w:fldCharType="end"/>
      </w:r>
    </w:p>
    <w:p w:rsidR="00B45F72" w:rsidRDefault="00B45F72">
      <w:pPr>
        <w:pStyle w:val="TOC1"/>
        <w:tabs>
          <w:tab w:val="right" w:leader="dot" w:pos="9855"/>
        </w:tabs>
        <w:rPr>
          <w:rFonts w:asciiTheme="minorHAnsi" w:eastAsiaTheme="minorEastAsia" w:hAnsiTheme="minorHAnsi" w:cstheme="minorBidi"/>
          <w:noProof/>
          <w:sz w:val="22"/>
          <w:szCs w:val="22"/>
          <w:lang w:val="en-AU" w:eastAsia="en-AU"/>
        </w:rPr>
      </w:pPr>
      <w:r>
        <w:rPr>
          <w:noProof/>
        </w:rPr>
        <w:t>A: Advertising as a Suitability List</w:t>
      </w:r>
      <w:r>
        <w:rPr>
          <w:noProof/>
        </w:rPr>
        <w:tab/>
      </w:r>
      <w:r>
        <w:rPr>
          <w:noProof/>
        </w:rPr>
        <w:fldChar w:fldCharType="begin"/>
      </w:r>
      <w:r>
        <w:rPr>
          <w:noProof/>
        </w:rPr>
        <w:instrText xml:space="preserve"> PAGEREF _Toc37151059 \h </w:instrText>
      </w:r>
      <w:r>
        <w:rPr>
          <w:noProof/>
        </w:rPr>
      </w:r>
      <w:r>
        <w:rPr>
          <w:noProof/>
        </w:rPr>
        <w:fldChar w:fldCharType="separate"/>
      </w:r>
      <w:r>
        <w:rPr>
          <w:noProof/>
        </w:rPr>
        <w:t>6</w:t>
      </w:r>
      <w:r>
        <w:rPr>
          <w:noProof/>
        </w:rPr>
        <w:fldChar w:fldCharType="end"/>
      </w:r>
    </w:p>
    <w:p w:rsidR="00B45F72" w:rsidRDefault="00B45F72">
      <w:pPr>
        <w:pStyle w:val="TOC1"/>
        <w:tabs>
          <w:tab w:val="right" w:leader="dot" w:pos="9855"/>
        </w:tabs>
        <w:rPr>
          <w:rFonts w:asciiTheme="minorHAnsi" w:eastAsiaTheme="minorEastAsia" w:hAnsiTheme="minorHAnsi" w:cstheme="minorBidi"/>
          <w:noProof/>
          <w:sz w:val="22"/>
          <w:szCs w:val="22"/>
          <w:lang w:val="en-AU" w:eastAsia="en-AU"/>
        </w:rPr>
      </w:pPr>
      <w:r>
        <w:rPr>
          <w:noProof/>
        </w:rPr>
        <w:t>B: Using a Suitability List to seek applicants</w:t>
      </w:r>
      <w:r>
        <w:rPr>
          <w:noProof/>
        </w:rPr>
        <w:tab/>
      </w:r>
      <w:r>
        <w:rPr>
          <w:noProof/>
        </w:rPr>
        <w:fldChar w:fldCharType="begin"/>
      </w:r>
      <w:r>
        <w:rPr>
          <w:noProof/>
        </w:rPr>
        <w:instrText xml:space="preserve"> PAGEREF _Toc37151060 \h </w:instrText>
      </w:r>
      <w:r>
        <w:rPr>
          <w:noProof/>
        </w:rPr>
      </w:r>
      <w:r>
        <w:rPr>
          <w:noProof/>
        </w:rPr>
        <w:fldChar w:fldCharType="separate"/>
      </w:r>
      <w:r>
        <w:rPr>
          <w:noProof/>
        </w:rPr>
        <w:t>15</w:t>
      </w:r>
      <w:r>
        <w:rPr>
          <w:noProof/>
        </w:rPr>
        <w:fldChar w:fldCharType="end"/>
      </w:r>
    </w:p>
    <w:p w:rsidR="00B45F72" w:rsidRDefault="00B45F72">
      <w:pPr>
        <w:pStyle w:val="TOC1"/>
        <w:tabs>
          <w:tab w:val="right" w:leader="dot" w:pos="9855"/>
        </w:tabs>
        <w:rPr>
          <w:rFonts w:asciiTheme="minorHAnsi" w:eastAsiaTheme="minorEastAsia" w:hAnsiTheme="minorHAnsi" w:cstheme="minorBidi"/>
          <w:noProof/>
          <w:sz w:val="22"/>
          <w:szCs w:val="22"/>
          <w:lang w:val="en-AU" w:eastAsia="en-AU"/>
        </w:rPr>
      </w:pPr>
      <w:r>
        <w:rPr>
          <w:noProof/>
        </w:rPr>
        <w:t>C: Advertising a Shared Appointment Pool</w:t>
      </w:r>
      <w:r>
        <w:rPr>
          <w:noProof/>
        </w:rPr>
        <w:tab/>
      </w:r>
      <w:r>
        <w:rPr>
          <w:noProof/>
        </w:rPr>
        <w:fldChar w:fldCharType="begin"/>
      </w:r>
      <w:r>
        <w:rPr>
          <w:noProof/>
        </w:rPr>
        <w:instrText xml:space="preserve"> PAGEREF _Toc37151061 \h </w:instrText>
      </w:r>
      <w:r>
        <w:rPr>
          <w:noProof/>
        </w:rPr>
      </w:r>
      <w:r>
        <w:rPr>
          <w:noProof/>
        </w:rPr>
        <w:fldChar w:fldCharType="separate"/>
      </w:r>
      <w:r>
        <w:rPr>
          <w:noProof/>
        </w:rPr>
        <w:t>24</w:t>
      </w:r>
      <w:r>
        <w:rPr>
          <w:noProof/>
        </w:rPr>
        <w:fldChar w:fldCharType="end"/>
      </w:r>
    </w:p>
    <w:p w:rsidR="00B45F72" w:rsidRDefault="00B45F72">
      <w:pPr>
        <w:pStyle w:val="TOC1"/>
        <w:tabs>
          <w:tab w:val="right" w:leader="dot" w:pos="9855"/>
        </w:tabs>
        <w:rPr>
          <w:rFonts w:asciiTheme="minorHAnsi" w:eastAsiaTheme="minorEastAsia" w:hAnsiTheme="minorHAnsi" w:cstheme="minorBidi"/>
          <w:noProof/>
          <w:sz w:val="22"/>
          <w:szCs w:val="22"/>
          <w:lang w:val="en-AU" w:eastAsia="en-AU"/>
        </w:rPr>
      </w:pPr>
      <w:r>
        <w:rPr>
          <w:noProof/>
        </w:rPr>
        <w:t>D: Appoint applicants from a Shared Appointment Pool</w:t>
      </w:r>
      <w:r>
        <w:rPr>
          <w:noProof/>
        </w:rPr>
        <w:tab/>
      </w:r>
      <w:r>
        <w:rPr>
          <w:noProof/>
        </w:rPr>
        <w:fldChar w:fldCharType="begin"/>
      </w:r>
      <w:r>
        <w:rPr>
          <w:noProof/>
        </w:rPr>
        <w:instrText xml:space="preserve"> PAGEREF _Toc37151062 \h </w:instrText>
      </w:r>
      <w:r>
        <w:rPr>
          <w:noProof/>
        </w:rPr>
      </w:r>
      <w:r>
        <w:rPr>
          <w:noProof/>
        </w:rPr>
        <w:fldChar w:fldCharType="separate"/>
      </w:r>
      <w:r>
        <w:rPr>
          <w:noProof/>
        </w:rPr>
        <w:t>35</w:t>
      </w:r>
      <w:r>
        <w:rPr>
          <w:noProof/>
        </w:rPr>
        <w:fldChar w:fldCharType="end"/>
      </w:r>
    </w:p>
    <w:p w:rsidR="00B45F72" w:rsidRDefault="00B45F72">
      <w:pPr>
        <w:pStyle w:val="TOC1"/>
        <w:tabs>
          <w:tab w:val="right" w:leader="dot" w:pos="9855"/>
        </w:tabs>
        <w:rPr>
          <w:rFonts w:asciiTheme="minorHAnsi" w:eastAsiaTheme="minorEastAsia" w:hAnsiTheme="minorHAnsi" w:cstheme="minorBidi"/>
          <w:noProof/>
          <w:sz w:val="22"/>
          <w:szCs w:val="22"/>
          <w:lang w:val="en-AU" w:eastAsia="en-AU"/>
        </w:rPr>
      </w:pPr>
      <w:r>
        <w:rPr>
          <w:noProof/>
        </w:rPr>
        <w:t>Further information/feedback</w:t>
      </w:r>
      <w:r>
        <w:rPr>
          <w:noProof/>
        </w:rPr>
        <w:tab/>
      </w:r>
      <w:r>
        <w:rPr>
          <w:noProof/>
        </w:rPr>
        <w:fldChar w:fldCharType="begin"/>
      </w:r>
      <w:r>
        <w:rPr>
          <w:noProof/>
        </w:rPr>
        <w:instrText xml:space="preserve"> PAGEREF _Toc37151063 \h </w:instrText>
      </w:r>
      <w:r>
        <w:rPr>
          <w:noProof/>
        </w:rPr>
      </w:r>
      <w:r>
        <w:rPr>
          <w:noProof/>
        </w:rPr>
        <w:fldChar w:fldCharType="separate"/>
      </w:r>
      <w:r>
        <w:rPr>
          <w:noProof/>
        </w:rPr>
        <w:t>40</w:t>
      </w:r>
      <w:r>
        <w:rPr>
          <w:noProof/>
        </w:rPr>
        <w:fldChar w:fldCharType="end"/>
      </w:r>
    </w:p>
    <w:p w:rsidR="00E6784C" w:rsidRDefault="00B45F72" w:rsidP="00E6784C">
      <w:pPr>
        <w:pBdr>
          <w:top w:val="single" w:sz="4" w:space="1" w:color="auto"/>
          <w:left w:val="single" w:sz="4" w:space="4" w:color="auto"/>
          <w:bottom w:val="single" w:sz="4" w:space="1" w:color="auto"/>
          <w:right w:val="single" w:sz="4" w:space="4" w:color="auto"/>
        </w:pBdr>
      </w:pPr>
      <w:r>
        <w:fldChar w:fldCharType="end"/>
      </w:r>
      <w:r w:rsidR="00E6784C">
        <w:t xml:space="preserve">This publication can be copied in whole or part with due acknowledgement. It is on www.wa.gov.au. Copies are available in alternative formats on request. </w:t>
      </w:r>
    </w:p>
    <w:p w:rsidR="00E6784C" w:rsidRDefault="00E6784C" w:rsidP="00E6784C">
      <w:pPr>
        <w:pBdr>
          <w:top w:val="single" w:sz="4" w:space="1" w:color="auto"/>
          <w:left w:val="single" w:sz="4" w:space="4" w:color="auto"/>
          <w:bottom w:val="single" w:sz="4" w:space="1" w:color="auto"/>
          <w:right w:val="single" w:sz="4" w:space="4" w:color="auto"/>
        </w:pBdr>
      </w:pPr>
      <w:r>
        <w:t>Disclaimer: While every attempt is made to ensure the accuracy, currency and reliability of the information in this publication, changes in circumstances over time may impact on the veracity of the information.</w:t>
      </w:r>
    </w:p>
    <w:p w:rsidR="00757C83" w:rsidRDefault="00757C83" w:rsidP="00B45F72">
      <w:bookmarkStart w:id="0" w:name="_GoBack"/>
      <w:bookmarkEnd w:id="0"/>
      <w:r>
        <w:br w:type="page"/>
      </w:r>
    </w:p>
    <w:p w:rsidR="00757C83" w:rsidRDefault="00757C83" w:rsidP="00757C83">
      <w:pPr>
        <w:pStyle w:val="Mainheading1"/>
      </w:pPr>
      <w:bookmarkStart w:id="1" w:name="_Toc37151056"/>
      <w:r>
        <w:lastRenderedPageBreak/>
        <w:t>Introduction</w:t>
      </w:r>
      <w:bookmarkEnd w:id="1"/>
    </w:p>
    <w:p w:rsidR="00757C83" w:rsidRDefault="00757C83" w:rsidP="00757C83">
      <w:r>
        <w:t xml:space="preserve">In February 2011, the Public Sector Commissioner released a Commissioner’s Instruction (CI). </w:t>
      </w:r>
      <w:hyperlink r:id="rId11" w:history="1">
        <w:r w:rsidRPr="00620975">
          <w:rPr>
            <w:rStyle w:val="Hyperlink"/>
          </w:rPr>
          <w:t>Commissioner’s Instruction: Filling a Public Sector Vacancy</w:t>
        </w:r>
      </w:hyperlink>
      <w:r>
        <w:t xml:space="preserve"> outlines how a vacancy may be filled in the public sector. The CI provides flexibilities to the sector within a compliance framework.</w:t>
      </w:r>
    </w:p>
    <w:p w:rsidR="00757C83" w:rsidRDefault="00757C83" w:rsidP="00757C83">
      <w:r>
        <w:t>Flexibilities articulated within the CI include the use of Suitability Lists and Shared Appointment Pools.</w:t>
      </w:r>
    </w:p>
    <w:p w:rsidR="00757C83" w:rsidRPr="00757C83" w:rsidRDefault="00757C83" w:rsidP="00620975">
      <w:pPr>
        <w:pStyle w:val="Heading3"/>
      </w:pPr>
      <w:r w:rsidRPr="00757C83">
        <w:t>Suitability Lists (Commissioner’s Instruction: Filling a Public Sector Vacancy; Part 5 Subsequent Appointments Following a Merit Process)</w:t>
      </w:r>
    </w:p>
    <w:p w:rsidR="00757C83" w:rsidRDefault="00757C83" w:rsidP="00757C83">
      <w:r>
        <w:t>Suitability lists are the result of a single agency conducting a recruitment process that identifies more than one suitable applicant and maintaining these applicants, provided they consent to being on a Suitability List. The Suitability List can be accessed by other agencies to appoint to position/s at the same level with identical or similar job requirements to the original vacancy.</w:t>
      </w:r>
    </w:p>
    <w:p w:rsidR="00757C83" w:rsidRDefault="00757C83" w:rsidP="00757C83">
      <w:r>
        <w:t>Suitability Lists provide greater opportunities for applicants to gain positions within a range of public sector agencies. Agencies accessing Suitability Lists can save time and costs associated with conducting their own recruitment processes.</w:t>
      </w:r>
    </w:p>
    <w:p w:rsidR="00757C83" w:rsidRPr="00757C83" w:rsidRDefault="00757C83" w:rsidP="00620975">
      <w:pPr>
        <w:pStyle w:val="Heading3"/>
      </w:pPr>
      <w:r w:rsidRPr="00757C83">
        <w:t>Shared Appointment Pools (Commissioner’s Instruction: Filling a Public Sector Vacancy; Part 5 Subsequent Appointments Following a Merit Process)</w:t>
      </w:r>
    </w:p>
    <w:p w:rsidR="00757C83" w:rsidRDefault="00757C83" w:rsidP="00757C83">
      <w:r>
        <w:t>Shared Appointment Pools occur when agencies combine to undertake a recruitment process. In this process applicants found suitable are placed into a pool from which they can be appointed to positions, at the same level, with identical or similar job requirements to the original vacancy.</w:t>
      </w:r>
    </w:p>
    <w:p w:rsidR="00757C83" w:rsidRDefault="00757C83" w:rsidP="00757C83">
      <w:r>
        <w:t>Appointment Pools, including Shared Appointment Pools, are generally used where agencies anticipate they will have a number of vacancies arising in the future.</w:t>
      </w:r>
    </w:p>
    <w:p w:rsidR="00757C83" w:rsidRDefault="00757C83" w:rsidP="00757C83">
      <w:r>
        <w:t>Using Shared Appointment Pools provides the opportunity for agencies to combine resources to recruit to the same or similar positions. Shared Appointment Pools can be useful for agencies who undertake similar functions and have similar roles, are based in regional or remote locations or who are recruiting from the same applicant field.</w:t>
      </w:r>
    </w:p>
    <w:p w:rsidR="00757C83" w:rsidRDefault="00757C83" w:rsidP="00620975">
      <w:pPr>
        <w:pStyle w:val="Heading3"/>
      </w:pPr>
      <w:r>
        <w:t>Advertising (Suitability Lists and Shared Appointment Pools)</w:t>
      </w:r>
    </w:p>
    <w:p w:rsidR="00757C83" w:rsidRDefault="00757C83" w:rsidP="00757C83">
      <w:r>
        <w:t>Prior to advertising agencies should consider whether they wish to have a Suitability List or combine with other agencies to undertake a recruitment process and form a Shared Agency Pool.</w:t>
      </w:r>
    </w:p>
    <w:p w:rsidR="00757C83" w:rsidRDefault="00757C83" w:rsidP="00757C83">
      <w:r>
        <w:t>Where agencies would like to have the option to appoint to similar vacancies the original advertisement should specify the possibility of appointment to a similar vacancy, as required by the Commissioner’s Instruction: Filling a Public Sector Vacancy.</w:t>
      </w:r>
    </w:p>
    <w:p w:rsidR="00757C83" w:rsidRDefault="00757C83" w:rsidP="00757C83">
      <w:r>
        <w:t>Since the release of the CI, enhancements have been made in the Recruitment Advertising and Management System (RAMS) to allow both Suitability Lists and Shared Appointment Pools to be managed in a more consistent and effective manner, as well as allow accurate reporting to be generated on the use of these new forms of recruitment.</w:t>
      </w:r>
    </w:p>
    <w:p w:rsidR="00757C83" w:rsidRDefault="00757C83" w:rsidP="00757C83"/>
    <w:p w:rsidR="00757C83" w:rsidRDefault="00757C83" w:rsidP="00757C83">
      <w:r>
        <w:lastRenderedPageBreak/>
        <w:t>Note:</w:t>
      </w:r>
    </w:p>
    <w:p w:rsidR="00757C83" w:rsidRDefault="00757C83" w:rsidP="00620975">
      <w:pPr>
        <w:pStyle w:val="BulletList"/>
      </w:pPr>
      <w:r>
        <w:t>Use of these new recruitment processes are not mandatory.</w:t>
      </w:r>
    </w:p>
    <w:p w:rsidR="00757C83" w:rsidRDefault="00757C83" w:rsidP="00620975">
      <w:pPr>
        <w:pStyle w:val="BulletList"/>
      </w:pPr>
      <w:r>
        <w:t>Both these processes require that when advertising the position, agencies must provide clear instructions in their vacancy advert that these methods of recruitment will be used for that vacancy.</w:t>
      </w:r>
    </w:p>
    <w:p w:rsidR="00757C83" w:rsidRDefault="00757C83" w:rsidP="00620975">
      <w:pPr>
        <w:pStyle w:val="BulletList"/>
      </w:pPr>
      <w:r>
        <w:t>Once advertised, a method of recruitment cannot be altered, therefore employers should take care when considering what method of recruitment to use in each circumstance.</w:t>
      </w:r>
    </w:p>
    <w:p w:rsidR="00620975" w:rsidRDefault="00620975" w:rsidP="00620975">
      <w:pPr>
        <w:pStyle w:val="Heading1"/>
      </w:pPr>
      <w:r>
        <w:t>Purpose</w:t>
      </w:r>
    </w:p>
    <w:p w:rsidR="00620975" w:rsidRDefault="00620975" w:rsidP="00620975">
      <w:r>
        <w:t>The purpose of this document is to provide RAMS users with a series of step by step guides that describe the new RAMS enhancements. This document is not intended to be an exhaustive resource that covers all aspects of RAMS and it is assumed that the audience already has a sound knowledge of RAMS.</w:t>
      </w:r>
    </w:p>
    <w:p w:rsidR="00620975" w:rsidRDefault="00620975" w:rsidP="00620975">
      <w:r>
        <w:t>The guidelines are broken down into four parts.</w:t>
      </w:r>
    </w:p>
    <w:p w:rsidR="00620975" w:rsidRDefault="00620975" w:rsidP="00620975">
      <w:r>
        <w:t>Part A – How to set up and manage a Suitability List</w:t>
      </w:r>
    </w:p>
    <w:p w:rsidR="00620975" w:rsidRDefault="00620975" w:rsidP="00620975">
      <w:r>
        <w:t>Part B - How to search Suitability Lists for suitable applicants</w:t>
      </w:r>
    </w:p>
    <w:p w:rsidR="00620975" w:rsidRDefault="00620975" w:rsidP="00620975">
      <w:r>
        <w:t>Part C – How to set up and manage a Shared Appointment Pool as the lead agency</w:t>
      </w:r>
    </w:p>
    <w:p w:rsidR="00620975" w:rsidRDefault="00620975" w:rsidP="00620975">
      <w:r>
        <w:t>Part D – How to set up and manage a Shared Appointment Pool as a collaborating agency</w:t>
      </w:r>
    </w:p>
    <w:p w:rsidR="00620975" w:rsidRDefault="00620975" w:rsidP="00620975">
      <w:r>
        <w:t xml:space="preserve">Should RAMS users require any assistance in navigating the system changes or to arrange a demonstration, contact the RAMS Contract Manager via </w:t>
      </w:r>
      <w:hyperlink r:id="rId12" w:history="1">
        <w:r w:rsidRPr="00896B5C">
          <w:rPr>
            <w:rStyle w:val="Hyperlink"/>
          </w:rPr>
          <w:t>rams@psc.wa.gov.au</w:t>
        </w:r>
      </w:hyperlink>
      <w:r>
        <w:t xml:space="preserve">. </w:t>
      </w:r>
    </w:p>
    <w:p w:rsidR="00620975" w:rsidRDefault="00620975" w:rsidP="00620975">
      <w:r>
        <w:t xml:space="preserve">Further information regarding the application of the </w:t>
      </w:r>
      <w:hyperlink r:id="rId13" w:history="1">
        <w:r w:rsidRPr="00620975">
          <w:rPr>
            <w:rStyle w:val="Hyperlink"/>
          </w:rPr>
          <w:t>Commissioner’s Instruction: Filling a Public Sector Vacancy</w:t>
        </w:r>
      </w:hyperlink>
      <w:r>
        <w:t xml:space="preserve"> can be obtained by contacting the Public Sector Commission’s </w:t>
      </w:r>
      <w:r w:rsidR="0039060A" w:rsidRPr="0039060A">
        <w:t>Workforce Practice</w:t>
      </w:r>
      <w:r w:rsidR="0039060A">
        <w:t xml:space="preserve"> team via </w:t>
      </w:r>
      <w:hyperlink r:id="rId14" w:history="1">
        <w:r w:rsidR="0039060A" w:rsidRPr="00896B5C">
          <w:rPr>
            <w:rStyle w:val="Hyperlink"/>
          </w:rPr>
          <w:t>agencysupport@psc.wa.gov.au</w:t>
        </w:r>
      </w:hyperlink>
      <w:r w:rsidR="0039060A">
        <w:t xml:space="preserve">. </w:t>
      </w:r>
    </w:p>
    <w:p w:rsidR="00620975" w:rsidRDefault="00620975" w:rsidP="00620975">
      <w:pPr>
        <w:pStyle w:val="Heading1"/>
      </w:pPr>
      <w:r>
        <w:t>Benefits</w:t>
      </w:r>
    </w:p>
    <w:p w:rsidR="00620975" w:rsidRDefault="00620975" w:rsidP="00620975">
      <w:r>
        <w:t>As already stated, advertising a vacancy via a Suitability List or Shared Appointment Pool is</w:t>
      </w:r>
    </w:p>
    <w:p w:rsidR="00620975" w:rsidRDefault="00620975" w:rsidP="00620975">
      <w:r>
        <w:t>a completely optional decision. However, it is important to note that significant benefit can be gained by both individual agencies and the public sector as a whole if these enhancements are used, since they were created and approved so that HR costs, timelines and effort could be reduced across agencies and the sector, particularly as more and more Suitability List and Shared Appointment Pool vacancies are completed.</w:t>
      </w:r>
    </w:p>
    <w:p w:rsidR="00620975" w:rsidRDefault="00620975" w:rsidP="00620975">
      <w:r>
        <w:t>Suitable applicants also benefit as they will be able to apply for similar positions across different</w:t>
      </w:r>
    </w:p>
    <w:p w:rsidR="00620975" w:rsidRDefault="00620975" w:rsidP="00620975">
      <w:r>
        <w:t>agencies with little (if any) additional effort.</w:t>
      </w:r>
    </w:p>
    <w:p w:rsidR="00620975" w:rsidRDefault="00620975" w:rsidP="00620975">
      <w:pPr>
        <w:pStyle w:val="Heading1"/>
      </w:pPr>
      <w:r>
        <w:t>Use of CMS</w:t>
      </w:r>
    </w:p>
    <w:p w:rsidR="00620975" w:rsidRDefault="00620975" w:rsidP="00620975">
      <w:r>
        <w:t>Agencies are strongly advised to implement CMS for their RAMS instance, as these and many other enhancements already in RAMS, work far more effectively with CMS enabled. These enhancements will work without RAMS CMS enabled, but not to their full potential.</w:t>
      </w:r>
    </w:p>
    <w:p w:rsidR="00620975" w:rsidRDefault="00620975" w:rsidP="00620975">
      <w:r>
        <w:lastRenderedPageBreak/>
        <w:t xml:space="preserve">Agencies can have CMS enabled in RAMS by emailing a request to </w:t>
      </w:r>
      <w:hyperlink r:id="rId15" w:history="1">
        <w:r w:rsidR="00E15616" w:rsidRPr="00896B5C">
          <w:rPr>
            <w:rStyle w:val="Hyperlink"/>
          </w:rPr>
          <w:t>rams@psc.wa.gov.au</w:t>
        </w:r>
      </w:hyperlink>
      <w:r>
        <w:t>.</w:t>
      </w:r>
      <w:r w:rsidR="00E15616">
        <w:t xml:space="preserve"> </w:t>
      </w:r>
      <w:r>
        <w:t xml:space="preserve">CMS is free for all agencies and a demonstration of the functions available in CMS can be arranged by contacting the RAMS Contract Manager via </w:t>
      </w:r>
      <w:hyperlink r:id="rId16" w:history="1">
        <w:r w:rsidR="00E15616" w:rsidRPr="00896B5C">
          <w:rPr>
            <w:rStyle w:val="Hyperlink"/>
          </w:rPr>
          <w:t>rams@psc.wa.gov.au</w:t>
        </w:r>
      </w:hyperlink>
      <w:r>
        <w:t>.</w:t>
      </w:r>
      <w:r w:rsidR="00E15616">
        <w:t xml:space="preserve"> </w:t>
      </w:r>
    </w:p>
    <w:p w:rsidR="00620975" w:rsidRDefault="00620975" w:rsidP="00E15616">
      <w:pPr>
        <w:pStyle w:val="Heading1"/>
      </w:pPr>
      <w:r>
        <w:t>Suitability Lists and RAMS</w:t>
      </w:r>
    </w:p>
    <w:p w:rsidR="00620975" w:rsidRDefault="00620975" w:rsidP="00620975">
      <w:r>
        <w:t>Suitability Lists do not impose a financial cost to an agency’s recru</w:t>
      </w:r>
      <w:r w:rsidR="00E15616">
        <w:t xml:space="preserve">itment process. The decision to </w:t>
      </w:r>
      <w:r>
        <w:t>use a Suitability List is a</w:t>
      </w:r>
      <w:r w:rsidR="00E15616">
        <w:t>t the discretion of the agency.</w:t>
      </w:r>
    </w:p>
    <w:p w:rsidR="00620975" w:rsidRDefault="00620975" w:rsidP="00620975">
      <w:r>
        <w:t xml:space="preserve">Agencies may choose to identify in RAMS their intent to have a Suitability List. RAMS will assist agencies to </w:t>
      </w:r>
      <w:r w:rsidR="00E15616">
        <w:t>manage their Suitability Lists.</w:t>
      </w:r>
    </w:p>
    <w:p w:rsidR="00620975" w:rsidRDefault="00620975" w:rsidP="00620975">
      <w:r>
        <w:t>Applicants will be made aware of the vacancy being a Suitability List through content in the advert</w:t>
      </w:r>
      <w:r w:rsidR="00E15616">
        <w:t xml:space="preserve"> advising potential applicants.</w:t>
      </w:r>
    </w:p>
    <w:p w:rsidR="00620975" w:rsidRDefault="00620975" w:rsidP="00620975">
      <w:r>
        <w:t xml:space="preserve">Please Note: An applicant’s consent to be on a Suitability List must be obtained. Generally this is obtained at the application stage (see Part 5.9 of the </w:t>
      </w:r>
      <w:hyperlink r:id="rId17" w:history="1">
        <w:r w:rsidRPr="00E15616">
          <w:rPr>
            <w:rStyle w:val="Hyperlink"/>
          </w:rPr>
          <w:t>Commissioner’s Instruction: Fi</w:t>
        </w:r>
        <w:r w:rsidR="00E15616" w:rsidRPr="00E15616">
          <w:rPr>
            <w:rStyle w:val="Hyperlink"/>
          </w:rPr>
          <w:t>lling a Public Sector Vacancy</w:t>
        </w:r>
      </w:hyperlink>
      <w:r w:rsidR="00E15616">
        <w:t>).</w:t>
      </w:r>
    </w:p>
    <w:p w:rsidR="00620975" w:rsidRDefault="00620975" w:rsidP="00620975">
      <w:r>
        <w:t>A Suitability List is active for a defined period, or if no date is spe</w:t>
      </w:r>
      <w:r w:rsidR="00E15616">
        <w:t xml:space="preserve">cified, no more than six months </w:t>
      </w:r>
      <w:r>
        <w:t>from the recruitment decision.</w:t>
      </w:r>
    </w:p>
    <w:p w:rsidR="00E15616" w:rsidRPr="00E15616" w:rsidRDefault="00E15616" w:rsidP="00E15616">
      <w:pPr>
        <w:pStyle w:val="Mainheading1"/>
      </w:pPr>
      <w:bookmarkStart w:id="2" w:name="_Toc37151057"/>
      <w:r>
        <w:t>Shared Appointment Pools and RAMS</w:t>
      </w:r>
      <w:bookmarkEnd w:id="2"/>
    </w:p>
    <w:p w:rsidR="00E15616" w:rsidRDefault="00E15616" w:rsidP="00E15616">
      <w:r>
        <w:t>Shared Appointment Pools do not impose a financial cost to an agency’s recruitment process. The decision to use or collaborate in a Shared Appointment Pool is at the discretion of the agency.</w:t>
      </w:r>
    </w:p>
    <w:p w:rsidR="00E15616" w:rsidRDefault="00E15616" w:rsidP="00E15616">
      <w:r>
        <w:t>Agencies may choose to identify in RAMS their intent to have a Shared Appointment Pool. RAMS will assist agencies to manage their shared appointment pool.</w:t>
      </w:r>
    </w:p>
    <w:p w:rsidR="00E15616" w:rsidRDefault="00E15616" w:rsidP="00E15616">
      <w:r>
        <w:t>Applicants will be made aware of the Shared Appointment Pool through a co-branded advertisement and content in the advert advising potential applicants.</w:t>
      </w:r>
    </w:p>
    <w:p w:rsidR="00E15616" w:rsidRDefault="00E15616" w:rsidP="00E15616">
      <w:r>
        <w:t>One agency must nominate as the lead agency for the recruitment process and be responsible for the management and execution of the process in RAMS.</w:t>
      </w:r>
    </w:p>
    <w:p w:rsidR="00B211EF" w:rsidRDefault="00E15616" w:rsidP="00B211EF">
      <w:r>
        <w:t>Collaborating agencies work with the lead agency in all aspects of the recruitment and selection process, including participation in the selection panel. Collaborating agencies have the same level of authority and decision making ability as the lead agency.</w:t>
      </w:r>
    </w:p>
    <w:p w:rsidR="00B211EF" w:rsidRDefault="00B211EF">
      <w:pPr>
        <w:spacing w:before="0" w:after="0" w:line="240" w:lineRule="auto"/>
        <w:rPr>
          <w:b/>
          <w:color w:val="003767"/>
          <w:sz w:val="40"/>
          <w:szCs w:val="40"/>
        </w:rPr>
      </w:pPr>
      <w:r>
        <w:br w:type="page"/>
      </w:r>
    </w:p>
    <w:p w:rsidR="00757C83" w:rsidRDefault="00E15616" w:rsidP="00B211EF">
      <w:pPr>
        <w:pStyle w:val="Mainheading1"/>
      </w:pPr>
      <w:bookmarkStart w:id="3" w:name="_Toc37151058"/>
      <w:r w:rsidRPr="00E15616">
        <w:lastRenderedPageBreak/>
        <w:t>The guidelines</w:t>
      </w:r>
      <w:bookmarkEnd w:id="3"/>
    </w:p>
    <w:tbl>
      <w:tblPr>
        <w:tblStyle w:val="TableGrid"/>
        <w:tblW w:w="0" w:type="auto"/>
        <w:tblLook w:val="04A0" w:firstRow="1" w:lastRow="0" w:firstColumn="1" w:lastColumn="0" w:noHBand="0" w:noVBand="1"/>
      </w:tblPr>
      <w:tblGrid>
        <w:gridCol w:w="2689"/>
        <w:gridCol w:w="7166"/>
      </w:tblGrid>
      <w:tr w:rsidR="00E15616" w:rsidTr="00E15616">
        <w:trPr>
          <w:trHeight w:val="2144"/>
        </w:trPr>
        <w:tc>
          <w:tcPr>
            <w:tcW w:w="2689" w:type="dxa"/>
            <w:vAlign w:val="center"/>
          </w:tcPr>
          <w:p w:rsidR="00E15616" w:rsidRPr="00E15616" w:rsidRDefault="00E15616" w:rsidP="00E15616">
            <w:pPr>
              <w:jc w:val="center"/>
              <w:rPr>
                <w:sz w:val="96"/>
                <w:szCs w:val="96"/>
              </w:rPr>
            </w:pPr>
            <w:r w:rsidRPr="00E15616">
              <w:rPr>
                <w:sz w:val="96"/>
                <w:szCs w:val="96"/>
              </w:rPr>
              <w:t>A</w:t>
            </w:r>
          </w:p>
        </w:tc>
        <w:tc>
          <w:tcPr>
            <w:tcW w:w="7166" w:type="dxa"/>
            <w:vAlign w:val="center"/>
          </w:tcPr>
          <w:p w:rsidR="00E15616" w:rsidRPr="00E15616" w:rsidRDefault="00E15616" w:rsidP="00E15616">
            <w:pPr>
              <w:rPr>
                <w:b/>
              </w:rPr>
            </w:pPr>
            <w:r w:rsidRPr="00E15616">
              <w:rPr>
                <w:b/>
              </w:rPr>
              <w:t>Advertising intent to have a Suitability List</w:t>
            </w:r>
          </w:p>
          <w:p w:rsidR="00E15616" w:rsidRDefault="00E15616" w:rsidP="00E15616">
            <w:r>
              <w:t>This section is for agencies that want to advertise a position and create a Suitability List to share with other agencies.</w:t>
            </w:r>
          </w:p>
        </w:tc>
      </w:tr>
      <w:tr w:rsidR="00E15616" w:rsidTr="00E15616">
        <w:trPr>
          <w:trHeight w:val="2144"/>
        </w:trPr>
        <w:tc>
          <w:tcPr>
            <w:tcW w:w="2689" w:type="dxa"/>
            <w:vAlign w:val="center"/>
          </w:tcPr>
          <w:p w:rsidR="00E15616" w:rsidRPr="00E15616" w:rsidRDefault="00E15616" w:rsidP="00E15616">
            <w:pPr>
              <w:jc w:val="center"/>
              <w:rPr>
                <w:sz w:val="96"/>
                <w:szCs w:val="96"/>
              </w:rPr>
            </w:pPr>
            <w:r w:rsidRPr="00E15616">
              <w:rPr>
                <w:sz w:val="96"/>
                <w:szCs w:val="96"/>
              </w:rPr>
              <w:t>B</w:t>
            </w:r>
          </w:p>
        </w:tc>
        <w:tc>
          <w:tcPr>
            <w:tcW w:w="7166" w:type="dxa"/>
            <w:vAlign w:val="center"/>
          </w:tcPr>
          <w:p w:rsidR="00E15616" w:rsidRPr="00E15616" w:rsidRDefault="00E15616" w:rsidP="00E15616">
            <w:pPr>
              <w:rPr>
                <w:b/>
              </w:rPr>
            </w:pPr>
            <w:r w:rsidRPr="00E15616">
              <w:rPr>
                <w:b/>
              </w:rPr>
              <w:t>Accessing a Suitability List</w:t>
            </w:r>
          </w:p>
          <w:p w:rsidR="00E15616" w:rsidRDefault="00E15616" w:rsidP="00E15616">
            <w:r>
              <w:t>This section is for agencies who want to search existing Suitability Lists to determine if suitable applicants are already available.</w:t>
            </w:r>
          </w:p>
        </w:tc>
      </w:tr>
      <w:tr w:rsidR="00E15616" w:rsidTr="00E15616">
        <w:trPr>
          <w:trHeight w:val="2144"/>
        </w:trPr>
        <w:tc>
          <w:tcPr>
            <w:tcW w:w="2689" w:type="dxa"/>
            <w:vAlign w:val="center"/>
          </w:tcPr>
          <w:p w:rsidR="00E15616" w:rsidRPr="00E15616" w:rsidRDefault="00E15616" w:rsidP="00E15616">
            <w:pPr>
              <w:jc w:val="center"/>
              <w:rPr>
                <w:sz w:val="96"/>
                <w:szCs w:val="96"/>
              </w:rPr>
            </w:pPr>
            <w:r w:rsidRPr="00E15616">
              <w:rPr>
                <w:sz w:val="96"/>
                <w:szCs w:val="96"/>
              </w:rPr>
              <w:t>C</w:t>
            </w:r>
          </w:p>
        </w:tc>
        <w:tc>
          <w:tcPr>
            <w:tcW w:w="7166" w:type="dxa"/>
            <w:vAlign w:val="center"/>
          </w:tcPr>
          <w:p w:rsidR="00E15616" w:rsidRPr="00E15616" w:rsidRDefault="00E15616" w:rsidP="00E15616">
            <w:pPr>
              <w:rPr>
                <w:b/>
              </w:rPr>
            </w:pPr>
            <w:r w:rsidRPr="00E15616">
              <w:rPr>
                <w:b/>
              </w:rPr>
              <w:t>Advertising a Shared Appointment Pool</w:t>
            </w:r>
          </w:p>
          <w:p w:rsidR="00E15616" w:rsidRDefault="00E15616" w:rsidP="00E15616">
            <w:r>
              <w:t>This section is for agencies that want to advertise a Shared Pool. The lead agency controls the process through RAMS. All agencies work together to manage the process.</w:t>
            </w:r>
          </w:p>
        </w:tc>
      </w:tr>
      <w:tr w:rsidR="00E15616" w:rsidTr="00E15616">
        <w:trPr>
          <w:trHeight w:val="1094"/>
        </w:trPr>
        <w:tc>
          <w:tcPr>
            <w:tcW w:w="2689" w:type="dxa"/>
            <w:vAlign w:val="center"/>
          </w:tcPr>
          <w:p w:rsidR="00E15616" w:rsidRPr="00E15616" w:rsidRDefault="00E15616" w:rsidP="00E15616">
            <w:pPr>
              <w:jc w:val="center"/>
              <w:rPr>
                <w:sz w:val="96"/>
                <w:szCs w:val="96"/>
              </w:rPr>
            </w:pPr>
            <w:r w:rsidRPr="00E15616">
              <w:rPr>
                <w:sz w:val="96"/>
                <w:szCs w:val="96"/>
              </w:rPr>
              <w:t>D</w:t>
            </w:r>
          </w:p>
        </w:tc>
        <w:tc>
          <w:tcPr>
            <w:tcW w:w="7166" w:type="dxa"/>
            <w:vAlign w:val="center"/>
          </w:tcPr>
          <w:p w:rsidR="00E15616" w:rsidRPr="00E15616" w:rsidRDefault="00E15616" w:rsidP="00E15616">
            <w:pPr>
              <w:rPr>
                <w:b/>
              </w:rPr>
            </w:pPr>
            <w:r w:rsidRPr="00E15616">
              <w:rPr>
                <w:b/>
              </w:rPr>
              <w:t>Appointing applicants from a Shared Appointment Pool</w:t>
            </w:r>
          </w:p>
          <w:p w:rsidR="00E15616" w:rsidRDefault="00E15616" w:rsidP="00E15616">
            <w:r>
              <w:t>This section is for collaborative agencies who are in a Shared Appointment Pool that wish to appoint a successful Shared Appointment Pool applicant to a position.</w:t>
            </w:r>
          </w:p>
        </w:tc>
      </w:tr>
    </w:tbl>
    <w:p w:rsidR="00B211EF" w:rsidRDefault="00B211EF" w:rsidP="00E15616"/>
    <w:p w:rsidR="00B211EF" w:rsidRDefault="00B211EF" w:rsidP="00B211EF">
      <w:pPr>
        <w:pStyle w:val="Mainheading1"/>
      </w:pPr>
      <w:r>
        <w:br w:type="page"/>
      </w:r>
      <w:bookmarkStart w:id="4" w:name="_Toc37151059"/>
      <w:r>
        <w:lastRenderedPageBreak/>
        <w:t>A: Advertising as a Suitability List</w:t>
      </w:r>
      <w:bookmarkEnd w:id="4"/>
    </w:p>
    <w:p w:rsidR="00B211EF" w:rsidRDefault="00B211EF" w:rsidP="00B211EF">
      <w:pPr>
        <w:pStyle w:val="Heading1"/>
      </w:pPr>
      <w:r>
        <w:t>Step A1</w:t>
      </w:r>
    </w:p>
    <w:p w:rsidR="00B211EF" w:rsidRDefault="00B211EF" w:rsidP="00B211EF">
      <w:r>
        <w:t>Create a new vacancy by clicking on New Vacancy under the ‘Vacancies’ tab in the main menu.</w:t>
      </w:r>
    </w:p>
    <w:p w:rsidR="00B211EF" w:rsidRDefault="00B211EF" w:rsidP="00B211EF">
      <w:r>
        <w:rPr>
          <w:rFonts w:eastAsia="Arial" w:cs="Arial"/>
          <w:noProof/>
          <w:sz w:val="20"/>
          <w:lang w:val="en-AU" w:eastAsia="en-AU"/>
        </w:rPr>
        <mc:AlternateContent>
          <mc:Choice Requires="wpg">
            <w:drawing>
              <wp:inline distT="0" distB="0" distL="0" distR="0">
                <wp:extent cx="1576070" cy="3033395"/>
                <wp:effectExtent l="19050" t="0" r="5080" b="508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3033395"/>
                          <a:chOff x="0" y="0"/>
                          <a:chExt cx="2482" cy="4777"/>
                        </a:xfrm>
                      </wpg:grpSpPr>
                      <pic:pic xmlns:pic="http://schemas.openxmlformats.org/drawingml/2006/picture">
                        <pic:nvPicPr>
                          <pic:cNvPr id="5"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 y="9"/>
                            <a:ext cx="2465" cy="4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4"/>
                        <wpg:cNvGrpSpPr>
                          <a:grpSpLocks/>
                        </wpg:cNvGrpSpPr>
                        <wpg:grpSpPr bwMode="auto">
                          <a:xfrm>
                            <a:off x="9" y="9"/>
                            <a:ext cx="2465" cy="4760"/>
                            <a:chOff x="9" y="9"/>
                            <a:chExt cx="2465" cy="4760"/>
                          </a:xfrm>
                        </wpg:grpSpPr>
                        <wps:wsp>
                          <wps:cNvPr id="7" name="Freeform 5"/>
                          <wps:cNvSpPr>
                            <a:spLocks/>
                          </wps:cNvSpPr>
                          <wps:spPr bwMode="auto">
                            <a:xfrm>
                              <a:off x="9" y="9"/>
                              <a:ext cx="2465" cy="4760"/>
                            </a:xfrm>
                            <a:custGeom>
                              <a:avLst/>
                              <a:gdLst>
                                <a:gd name="T0" fmla="+- 0 9 9"/>
                                <a:gd name="T1" fmla="*/ T0 w 2465"/>
                                <a:gd name="T2" fmla="+- 0 4768 9"/>
                                <a:gd name="T3" fmla="*/ 4768 h 4760"/>
                                <a:gd name="T4" fmla="+- 0 2474 9"/>
                                <a:gd name="T5" fmla="*/ T4 w 2465"/>
                                <a:gd name="T6" fmla="+- 0 4768 9"/>
                                <a:gd name="T7" fmla="*/ 4768 h 4760"/>
                                <a:gd name="T8" fmla="+- 0 2474 9"/>
                                <a:gd name="T9" fmla="*/ T8 w 2465"/>
                                <a:gd name="T10" fmla="+- 0 9 9"/>
                                <a:gd name="T11" fmla="*/ 9 h 4760"/>
                                <a:gd name="T12" fmla="+- 0 9 9"/>
                                <a:gd name="T13" fmla="*/ T12 w 2465"/>
                                <a:gd name="T14" fmla="+- 0 9 9"/>
                                <a:gd name="T15" fmla="*/ 9 h 4760"/>
                                <a:gd name="T16" fmla="+- 0 9 9"/>
                                <a:gd name="T17" fmla="*/ T16 w 2465"/>
                                <a:gd name="T18" fmla="+- 0 4768 9"/>
                                <a:gd name="T19" fmla="*/ 4768 h 4760"/>
                              </a:gdLst>
                              <a:ahLst/>
                              <a:cxnLst>
                                <a:cxn ang="0">
                                  <a:pos x="T1" y="T3"/>
                                </a:cxn>
                                <a:cxn ang="0">
                                  <a:pos x="T5" y="T7"/>
                                </a:cxn>
                                <a:cxn ang="0">
                                  <a:pos x="T9" y="T11"/>
                                </a:cxn>
                                <a:cxn ang="0">
                                  <a:pos x="T13" y="T15"/>
                                </a:cxn>
                                <a:cxn ang="0">
                                  <a:pos x="T17" y="T19"/>
                                </a:cxn>
                              </a:cxnLst>
                              <a:rect l="0" t="0" r="r" b="b"/>
                              <a:pathLst>
                                <a:path w="2465" h="4760">
                                  <a:moveTo>
                                    <a:pt x="0" y="4759"/>
                                  </a:moveTo>
                                  <a:lnTo>
                                    <a:pt x="2465" y="4759"/>
                                  </a:lnTo>
                                  <a:lnTo>
                                    <a:pt x="2465" y="0"/>
                                  </a:lnTo>
                                  <a:lnTo>
                                    <a:pt x="0" y="0"/>
                                  </a:lnTo>
                                  <a:lnTo>
                                    <a:pt x="0" y="475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6"/>
                        <wpg:cNvGrpSpPr>
                          <a:grpSpLocks/>
                        </wpg:cNvGrpSpPr>
                        <wpg:grpSpPr bwMode="auto">
                          <a:xfrm>
                            <a:off x="20" y="3220"/>
                            <a:ext cx="1735" cy="669"/>
                            <a:chOff x="20" y="3220"/>
                            <a:chExt cx="1735" cy="669"/>
                          </a:xfrm>
                        </wpg:grpSpPr>
                        <wps:wsp>
                          <wps:cNvPr id="9" name="Freeform 7"/>
                          <wps:cNvSpPr>
                            <a:spLocks/>
                          </wps:cNvSpPr>
                          <wps:spPr bwMode="auto">
                            <a:xfrm>
                              <a:off x="20" y="3220"/>
                              <a:ext cx="1735" cy="669"/>
                            </a:xfrm>
                            <a:custGeom>
                              <a:avLst/>
                              <a:gdLst>
                                <a:gd name="T0" fmla="+- 0 887 20"/>
                                <a:gd name="T1" fmla="*/ T0 w 1735"/>
                                <a:gd name="T2" fmla="+- 0 3889 3220"/>
                                <a:gd name="T3" fmla="*/ 3889 h 669"/>
                                <a:gd name="T4" fmla="+- 0 996 20"/>
                                <a:gd name="T5" fmla="*/ T4 w 1735"/>
                                <a:gd name="T6" fmla="+- 0 3887 3220"/>
                                <a:gd name="T7" fmla="*/ 3887 h 669"/>
                                <a:gd name="T8" fmla="+- 0 1101 20"/>
                                <a:gd name="T9" fmla="*/ T8 w 1735"/>
                                <a:gd name="T10" fmla="+- 0 3879 3220"/>
                                <a:gd name="T11" fmla="*/ 3879 h 669"/>
                                <a:gd name="T12" fmla="+- 0 1201 20"/>
                                <a:gd name="T13" fmla="*/ T12 w 1735"/>
                                <a:gd name="T14" fmla="+- 0 3867 3220"/>
                                <a:gd name="T15" fmla="*/ 3867 h 669"/>
                                <a:gd name="T16" fmla="+- 0 1295 20"/>
                                <a:gd name="T17" fmla="*/ T16 w 1735"/>
                                <a:gd name="T18" fmla="+- 0 3850 3220"/>
                                <a:gd name="T19" fmla="*/ 3850 h 669"/>
                                <a:gd name="T20" fmla="+- 0 1383 20"/>
                                <a:gd name="T21" fmla="*/ T20 w 1735"/>
                                <a:gd name="T22" fmla="+- 0 3829 3220"/>
                                <a:gd name="T23" fmla="*/ 3829 h 669"/>
                                <a:gd name="T24" fmla="+- 0 1463 20"/>
                                <a:gd name="T25" fmla="*/ T24 w 1735"/>
                                <a:gd name="T26" fmla="+- 0 3805 3220"/>
                                <a:gd name="T27" fmla="*/ 3805 h 669"/>
                                <a:gd name="T28" fmla="+- 0 1536 20"/>
                                <a:gd name="T29" fmla="*/ T28 w 1735"/>
                                <a:gd name="T30" fmla="+- 0 3777 3220"/>
                                <a:gd name="T31" fmla="*/ 3777 h 669"/>
                                <a:gd name="T32" fmla="+- 0 1599 20"/>
                                <a:gd name="T33" fmla="*/ T32 w 1735"/>
                                <a:gd name="T34" fmla="+- 0 3746 3220"/>
                                <a:gd name="T35" fmla="*/ 3746 h 669"/>
                                <a:gd name="T36" fmla="+- 0 1653 20"/>
                                <a:gd name="T37" fmla="*/ T36 w 1735"/>
                                <a:gd name="T38" fmla="+- 0 3712 3220"/>
                                <a:gd name="T39" fmla="*/ 3712 h 669"/>
                                <a:gd name="T40" fmla="+- 0 1728 20"/>
                                <a:gd name="T41" fmla="*/ T40 w 1735"/>
                                <a:gd name="T42" fmla="+- 0 3637 3220"/>
                                <a:gd name="T43" fmla="*/ 3637 h 669"/>
                                <a:gd name="T44" fmla="+- 0 1754 20"/>
                                <a:gd name="T45" fmla="*/ T44 w 1735"/>
                                <a:gd name="T46" fmla="+- 0 3555 3220"/>
                                <a:gd name="T47" fmla="*/ 3555 h 669"/>
                                <a:gd name="T48" fmla="+- 0 1748 20"/>
                                <a:gd name="T49" fmla="*/ T48 w 1735"/>
                                <a:gd name="T50" fmla="+- 0 3513 3220"/>
                                <a:gd name="T51" fmla="*/ 3513 h 669"/>
                                <a:gd name="T52" fmla="+- 0 1696 20"/>
                                <a:gd name="T53" fmla="*/ T52 w 1735"/>
                                <a:gd name="T54" fmla="+- 0 3434 3220"/>
                                <a:gd name="T55" fmla="*/ 3434 h 669"/>
                                <a:gd name="T56" fmla="+- 0 1599 20"/>
                                <a:gd name="T57" fmla="*/ T56 w 1735"/>
                                <a:gd name="T58" fmla="+- 0 3364 3220"/>
                                <a:gd name="T59" fmla="*/ 3364 h 669"/>
                                <a:gd name="T60" fmla="+- 0 1536 20"/>
                                <a:gd name="T61" fmla="*/ T60 w 1735"/>
                                <a:gd name="T62" fmla="+- 0 3333 3220"/>
                                <a:gd name="T63" fmla="*/ 3333 h 669"/>
                                <a:gd name="T64" fmla="+- 0 1463 20"/>
                                <a:gd name="T65" fmla="*/ T64 w 1735"/>
                                <a:gd name="T66" fmla="+- 0 3305 3220"/>
                                <a:gd name="T67" fmla="*/ 3305 h 669"/>
                                <a:gd name="T68" fmla="+- 0 1383 20"/>
                                <a:gd name="T69" fmla="*/ T68 w 1735"/>
                                <a:gd name="T70" fmla="+- 0 3280 3220"/>
                                <a:gd name="T71" fmla="*/ 3280 h 669"/>
                                <a:gd name="T72" fmla="+- 0 1295 20"/>
                                <a:gd name="T73" fmla="*/ T72 w 1735"/>
                                <a:gd name="T74" fmla="+- 0 3260 3220"/>
                                <a:gd name="T75" fmla="*/ 3260 h 669"/>
                                <a:gd name="T76" fmla="+- 0 1201 20"/>
                                <a:gd name="T77" fmla="*/ T76 w 1735"/>
                                <a:gd name="T78" fmla="+- 0 3243 3220"/>
                                <a:gd name="T79" fmla="*/ 3243 h 669"/>
                                <a:gd name="T80" fmla="+- 0 1101 20"/>
                                <a:gd name="T81" fmla="*/ T80 w 1735"/>
                                <a:gd name="T82" fmla="+- 0 3231 3220"/>
                                <a:gd name="T83" fmla="*/ 3231 h 669"/>
                                <a:gd name="T84" fmla="+- 0 996 20"/>
                                <a:gd name="T85" fmla="*/ T84 w 1735"/>
                                <a:gd name="T86" fmla="+- 0 3223 3220"/>
                                <a:gd name="T87" fmla="*/ 3223 h 669"/>
                                <a:gd name="T88" fmla="+- 0 887 20"/>
                                <a:gd name="T89" fmla="*/ T88 w 1735"/>
                                <a:gd name="T90" fmla="+- 0 3220 3220"/>
                                <a:gd name="T91" fmla="*/ 3220 h 669"/>
                                <a:gd name="T92" fmla="+- 0 778 20"/>
                                <a:gd name="T93" fmla="*/ T92 w 1735"/>
                                <a:gd name="T94" fmla="+- 0 3223 3220"/>
                                <a:gd name="T95" fmla="*/ 3223 h 669"/>
                                <a:gd name="T96" fmla="+- 0 674 20"/>
                                <a:gd name="T97" fmla="*/ T96 w 1735"/>
                                <a:gd name="T98" fmla="+- 0 3231 3220"/>
                                <a:gd name="T99" fmla="*/ 3231 h 669"/>
                                <a:gd name="T100" fmla="+- 0 574 20"/>
                                <a:gd name="T101" fmla="*/ T100 w 1735"/>
                                <a:gd name="T102" fmla="+- 0 3243 3220"/>
                                <a:gd name="T103" fmla="*/ 3243 h 669"/>
                                <a:gd name="T104" fmla="+- 0 480 20"/>
                                <a:gd name="T105" fmla="*/ T104 w 1735"/>
                                <a:gd name="T106" fmla="+- 0 3260 3220"/>
                                <a:gd name="T107" fmla="*/ 3260 h 669"/>
                                <a:gd name="T108" fmla="+- 0 392 20"/>
                                <a:gd name="T109" fmla="*/ T108 w 1735"/>
                                <a:gd name="T110" fmla="+- 0 3280 3220"/>
                                <a:gd name="T111" fmla="*/ 3280 h 669"/>
                                <a:gd name="T112" fmla="+- 0 311 20"/>
                                <a:gd name="T113" fmla="*/ T112 w 1735"/>
                                <a:gd name="T114" fmla="+- 0 3305 3220"/>
                                <a:gd name="T115" fmla="*/ 3305 h 669"/>
                                <a:gd name="T116" fmla="+- 0 239 20"/>
                                <a:gd name="T117" fmla="*/ T116 w 1735"/>
                                <a:gd name="T118" fmla="+- 0 3333 3220"/>
                                <a:gd name="T119" fmla="*/ 3333 h 669"/>
                                <a:gd name="T120" fmla="+- 0 175 20"/>
                                <a:gd name="T121" fmla="*/ T120 w 1735"/>
                                <a:gd name="T122" fmla="+- 0 3364 3220"/>
                                <a:gd name="T123" fmla="*/ 3364 h 669"/>
                                <a:gd name="T124" fmla="+- 0 122 20"/>
                                <a:gd name="T125" fmla="*/ T124 w 1735"/>
                                <a:gd name="T126" fmla="+- 0 3398 3220"/>
                                <a:gd name="T127" fmla="*/ 3398 h 669"/>
                                <a:gd name="T128" fmla="+- 0 46 20"/>
                                <a:gd name="T129" fmla="*/ T128 w 1735"/>
                                <a:gd name="T130" fmla="+- 0 3472 3220"/>
                                <a:gd name="T131" fmla="*/ 3472 h 669"/>
                                <a:gd name="T132" fmla="+- 0 20 20"/>
                                <a:gd name="T133" fmla="*/ T132 w 1735"/>
                                <a:gd name="T134" fmla="+- 0 3555 3220"/>
                                <a:gd name="T135" fmla="*/ 3555 h 669"/>
                                <a:gd name="T136" fmla="+- 0 27 20"/>
                                <a:gd name="T137" fmla="*/ T136 w 1735"/>
                                <a:gd name="T138" fmla="+- 0 3597 3220"/>
                                <a:gd name="T139" fmla="*/ 3597 h 669"/>
                                <a:gd name="T140" fmla="+- 0 78 20"/>
                                <a:gd name="T141" fmla="*/ T140 w 1735"/>
                                <a:gd name="T142" fmla="+- 0 3676 3220"/>
                                <a:gd name="T143" fmla="*/ 3676 h 669"/>
                                <a:gd name="T144" fmla="+- 0 175 20"/>
                                <a:gd name="T145" fmla="*/ T144 w 1735"/>
                                <a:gd name="T146" fmla="+- 0 3746 3220"/>
                                <a:gd name="T147" fmla="*/ 3746 h 669"/>
                                <a:gd name="T148" fmla="+- 0 239 20"/>
                                <a:gd name="T149" fmla="*/ T148 w 1735"/>
                                <a:gd name="T150" fmla="+- 0 3777 3220"/>
                                <a:gd name="T151" fmla="*/ 3777 h 669"/>
                                <a:gd name="T152" fmla="+- 0 311 20"/>
                                <a:gd name="T153" fmla="*/ T152 w 1735"/>
                                <a:gd name="T154" fmla="+- 0 3805 3220"/>
                                <a:gd name="T155" fmla="*/ 3805 h 669"/>
                                <a:gd name="T156" fmla="+- 0 392 20"/>
                                <a:gd name="T157" fmla="*/ T156 w 1735"/>
                                <a:gd name="T158" fmla="+- 0 3829 3220"/>
                                <a:gd name="T159" fmla="*/ 3829 h 669"/>
                                <a:gd name="T160" fmla="+- 0 480 20"/>
                                <a:gd name="T161" fmla="*/ T160 w 1735"/>
                                <a:gd name="T162" fmla="+- 0 3850 3220"/>
                                <a:gd name="T163" fmla="*/ 3850 h 669"/>
                                <a:gd name="T164" fmla="+- 0 574 20"/>
                                <a:gd name="T165" fmla="*/ T164 w 1735"/>
                                <a:gd name="T166" fmla="+- 0 3867 3220"/>
                                <a:gd name="T167" fmla="*/ 3867 h 669"/>
                                <a:gd name="T168" fmla="+- 0 674 20"/>
                                <a:gd name="T169" fmla="*/ T168 w 1735"/>
                                <a:gd name="T170" fmla="+- 0 3879 3220"/>
                                <a:gd name="T171" fmla="*/ 3879 h 669"/>
                                <a:gd name="T172" fmla="+- 0 778 20"/>
                                <a:gd name="T173" fmla="*/ T172 w 1735"/>
                                <a:gd name="T174" fmla="+- 0 3887 3220"/>
                                <a:gd name="T175" fmla="*/ 3887 h 669"/>
                                <a:gd name="T176" fmla="+- 0 887 20"/>
                                <a:gd name="T177" fmla="*/ T176 w 1735"/>
                                <a:gd name="T178" fmla="+- 0 3889 3220"/>
                                <a:gd name="T179" fmla="*/ 3889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35" h="669">
                                  <a:moveTo>
                                    <a:pt x="867" y="669"/>
                                  </a:moveTo>
                                  <a:lnTo>
                                    <a:pt x="976" y="667"/>
                                  </a:lnTo>
                                  <a:lnTo>
                                    <a:pt x="1081" y="659"/>
                                  </a:lnTo>
                                  <a:lnTo>
                                    <a:pt x="1181" y="647"/>
                                  </a:lnTo>
                                  <a:lnTo>
                                    <a:pt x="1275" y="630"/>
                                  </a:lnTo>
                                  <a:lnTo>
                                    <a:pt x="1363" y="609"/>
                                  </a:lnTo>
                                  <a:lnTo>
                                    <a:pt x="1443" y="585"/>
                                  </a:lnTo>
                                  <a:lnTo>
                                    <a:pt x="1516" y="557"/>
                                  </a:lnTo>
                                  <a:lnTo>
                                    <a:pt x="1579" y="526"/>
                                  </a:lnTo>
                                  <a:lnTo>
                                    <a:pt x="1633" y="492"/>
                                  </a:lnTo>
                                  <a:lnTo>
                                    <a:pt x="1708" y="417"/>
                                  </a:lnTo>
                                  <a:lnTo>
                                    <a:pt x="1734" y="335"/>
                                  </a:lnTo>
                                  <a:lnTo>
                                    <a:pt x="1728" y="293"/>
                                  </a:lnTo>
                                  <a:lnTo>
                                    <a:pt x="1676" y="214"/>
                                  </a:lnTo>
                                  <a:lnTo>
                                    <a:pt x="1579" y="144"/>
                                  </a:lnTo>
                                  <a:lnTo>
                                    <a:pt x="1516" y="113"/>
                                  </a:lnTo>
                                  <a:lnTo>
                                    <a:pt x="1443" y="85"/>
                                  </a:lnTo>
                                  <a:lnTo>
                                    <a:pt x="1363" y="60"/>
                                  </a:lnTo>
                                  <a:lnTo>
                                    <a:pt x="1275" y="40"/>
                                  </a:lnTo>
                                  <a:lnTo>
                                    <a:pt x="1181" y="23"/>
                                  </a:lnTo>
                                  <a:lnTo>
                                    <a:pt x="1081" y="11"/>
                                  </a:lnTo>
                                  <a:lnTo>
                                    <a:pt x="976" y="3"/>
                                  </a:lnTo>
                                  <a:lnTo>
                                    <a:pt x="867" y="0"/>
                                  </a:lnTo>
                                  <a:lnTo>
                                    <a:pt x="758" y="3"/>
                                  </a:lnTo>
                                  <a:lnTo>
                                    <a:pt x="654" y="11"/>
                                  </a:lnTo>
                                  <a:lnTo>
                                    <a:pt x="554" y="23"/>
                                  </a:lnTo>
                                  <a:lnTo>
                                    <a:pt x="460" y="40"/>
                                  </a:lnTo>
                                  <a:lnTo>
                                    <a:pt x="372" y="60"/>
                                  </a:lnTo>
                                  <a:lnTo>
                                    <a:pt x="291" y="85"/>
                                  </a:lnTo>
                                  <a:lnTo>
                                    <a:pt x="219" y="113"/>
                                  </a:lnTo>
                                  <a:lnTo>
                                    <a:pt x="155" y="144"/>
                                  </a:lnTo>
                                  <a:lnTo>
                                    <a:pt x="102" y="178"/>
                                  </a:lnTo>
                                  <a:lnTo>
                                    <a:pt x="26" y="252"/>
                                  </a:lnTo>
                                  <a:lnTo>
                                    <a:pt x="0" y="335"/>
                                  </a:lnTo>
                                  <a:lnTo>
                                    <a:pt x="7" y="377"/>
                                  </a:lnTo>
                                  <a:lnTo>
                                    <a:pt x="58" y="456"/>
                                  </a:lnTo>
                                  <a:lnTo>
                                    <a:pt x="155" y="526"/>
                                  </a:lnTo>
                                  <a:lnTo>
                                    <a:pt x="219" y="557"/>
                                  </a:lnTo>
                                  <a:lnTo>
                                    <a:pt x="291" y="585"/>
                                  </a:lnTo>
                                  <a:lnTo>
                                    <a:pt x="372" y="609"/>
                                  </a:lnTo>
                                  <a:lnTo>
                                    <a:pt x="460" y="630"/>
                                  </a:lnTo>
                                  <a:lnTo>
                                    <a:pt x="554" y="647"/>
                                  </a:lnTo>
                                  <a:lnTo>
                                    <a:pt x="654" y="659"/>
                                  </a:lnTo>
                                  <a:lnTo>
                                    <a:pt x="758" y="667"/>
                                  </a:lnTo>
                                  <a:lnTo>
                                    <a:pt x="867" y="66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FB5295" id="Group 4" o:spid="_x0000_s1026" style="width:124.1pt;height:238.85pt;mso-position-horizontal-relative:char;mso-position-vertical-relative:line" coordsize="248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top:9;width:2465;height: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">
                  <v:imagedata r:id="rId19" o:title=""/>
                </v:shape>
                <v:group id="_x0000_s1028" style="position:absolute;left:9;top:9;width:2465;height:4760" coordorigin="9,9" coordsize="246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5" o:spid="_x0000_s1029" style="position:absolute;left:9;top:9;width:2465;height:4760;visibility:visible;mso-wrap-style:square;v-text-anchor:top" coordsize="246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" path="m,4759r2465,l2465,,,,,4759xe" filled="f" strokecolor="#231f20" strokeweight=".85pt">
                    <v:path arrowok="t" o:connecttype="custom" o:connectlocs="0,4768;2465,4768;2465,9;0,9;0,4768" o:connectangles="0,0,0,0,0"/>
                  </v:shape>
                </v:group>
                <v:group id="Group 6" o:spid="_x0000_s1030" style="position:absolute;left:20;top:3220;width:1735;height:669" coordorigin="20,3220" coordsize="173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7" o:spid="_x0000_s1031" style="position:absolute;left:20;top:3220;width:1735;height:669;visibility:visible;mso-wrap-style:square;v-text-anchor:top" coordsize="173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" path="m867,669r109,-2l1081,659r100,-12l1275,630r88,-21l1443,585r73,-28l1579,526r54,-34l1708,417r26,-82l1728,293r-52,-79l1579,144r-63,-31l1443,85,1363,60,1275,40,1181,23,1081,11,976,3,867,,758,3,654,11,554,23,460,40,372,60,291,85r-72,28l155,144r-53,34l26,252,,335r7,42l58,456r97,70l219,557r72,28l372,609r88,21l554,647r100,12l758,667r109,2xe" filled="f" strokecolor="red" strokeweight="2pt">
                    <v:path arrowok="t" o:connecttype="custom" o:connectlocs="867,3889;976,3887;1081,3879;1181,3867;1275,3850;1363,3829;1443,3805;1516,3777;1579,3746;1633,3712;1708,3637;1734,3555;1728,3513;1676,3434;1579,3364;1516,3333;1443,3305;1363,3280;1275,3260;1181,3243;1081,3231;976,3223;867,3220;758,3223;654,3231;554,3243;460,3260;372,3280;291,3305;219,3333;155,3364;102,3398;26,3472;0,3555;7,3597;58,3676;155,3746;219,3777;291,3805;372,3829;460,3850;554,3867;654,3879;758,3887;867,3889" o:connectangles="0,0,0,0,0,0,0,0,0,0,0,0,0,0,0,0,0,0,0,0,0,0,0,0,0,0,0,0,0,0,0,0,0,0,0,0,0,0,0,0,0,0,0,0,0"/>
                  </v:shape>
                </v:group>
                <w10:anchorlock/>
              </v:group>
            </w:pict>
          </mc:Fallback>
        </mc:AlternateContent>
      </w:r>
    </w:p>
    <w:p w:rsidR="00B211EF" w:rsidRDefault="00B211EF" w:rsidP="00B211EF">
      <w:r>
        <w:t xml:space="preserve"> Complete the first few questions about the agency and the position as normal.</w:t>
      </w:r>
    </w:p>
    <w:p w:rsidR="00B211EF" w:rsidRDefault="00B211EF" w:rsidP="00B211EF">
      <w:r>
        <w:rPr>
          <w:rFonts w:eastAsia="Arial" w:cs="Arial"/>
          <w:noProof/>
          <w:sz w:val="20"/>
          <w:lang w:val="en-AU" w:eastAsia="en-AU"/>
        </w:rPr>
        <w:drawing>
          <wp:inline distT="0" distB="0" distL="0" distR="0" wp14:anchorId="7BB21F58" wp14:editId="7B696468">
            <wp:extent cx="3714192" cy="1607629"/>
            <wp:effectExtent l="0" t="0" r="0" b="0"/>
            <wp:docPr id="10"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2.png"/>
                    <pic:cNvPicPr/>
                  </pic:nvPicPr>
                  <pic:blipFill>
                    <a:blip r:embed="rId20" cstate="print"/>
                    <a:stretch>
                      <a:fillRect/>
                    </a:stretch>
                  </pic:blipFill>
                  <pic:spPr>
                    <a:xfrm>
                      <a:off x="0" y="0"/>
                      <a:ext cx="3714192" cy="1607629"/>
                    </a:xfrm>
                    <a:prstGeom prst="rect">
                      <a:avLst/>
                    </a:prstGeom>
                  </pic:spPr>
                </pic:pic>
              </a:graphicData>
            </a:graphic>
          </wp:inline>
        </w:drawing>
      </w:r>
    </w:p>
    <w:p w:rsidR="00B211EF" w:rsidRDefault="00B211EF" w:rsidP="00B211EF">
      <w:r>
        <w:t>At the ‘</w:t>
      </w:r>
      <w:proofErr w:type="spellStart"/>
      <w:r>
        <w:t>Categorisation</w:t>
      </w:r>
      <w:proofErr w:type="spellEnd"/>
      <w:r>
        <w:t xml:space="preserve">’ submenu, select </w:t>
      </w:r>
      <w:r w:rsidRPr="00B211EF">
        <w:rPr>
          <w:b/>
        </w:rPr>
        <w:t>General</w:t>
      </w:r>
      <w:r>
        <w:t>. This will generate a relevant selection list for the next drop down list.</w:t>
      </w:r>
    </w:p>
    <w:p w:rsidR="00B211EF" w:rsidRDefault="00B211EF" w:rsidP="00B211EF">
      <w:r>
        <w:t xml:space="preserve">Select </w:t>
      </w:r>
      <w:r w:rsidRPr="00B211EF">
        <w:rPr>
          <w:b/>
        </w:rPr>
        <w:t>Suitability List</w:t>
      </w:r>
      <w:r>
        <w:t>.</w:t>
      </w:r>
    </w:p>
    <w:p w:rsidR="00B211EF" w:rsidRDefault="00B211EF" w:rsidP="00B211EF">
      <w:r>
        <w:rPr>
          <w:rFonts w:eastAsia="Arial" w:cs="Arial"/>
          <w:noProof/>
          <w:sz w:val="20"/>
          <w:lang w:val="en-AU" w:eastAsia="en-AU"/>
        </w:rPr>
        <w:drawing>
          <wp:inline distT="0" distB="0" distL="0" distR="0" wp14:anchorId="7150D72A" wp14:editId="455B583A">
            <wp:extent cx="3732656" cy="1561433"/>
            <wp:effectExtent l="0" t="0" r="0" b="0"/>
            <wp:docPr id="1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3.png"/>
                    <pic:cNvPicPr/>
                  </pic:nvPicPr>
                  <pic:blipFill>
                    <a:blip r:embed="rId21" cstate="print"/>
                    <a:stretch>
                      <a:fillRect/>
                    </a:stretch>
                  </pic:blipFill>
                  <pic:spPr>
                    <a:xfrm>
                      <a:off x="0" y="0"/>
                      <a:ext cx="3732656" cy="1561433"/>
                    </a:xfrm>
                    <a:prstGeom prst="rect">
                      <a:avLst/>
                    </a:prstGeom>
                  </pic:spPr>
                </pic:pic>
              </a:graphicData>
            </a:graphic>
          </wp:inline>
        </w:drawing>
      </w:r>
    </w:p>
    <w:p w:rsidR="00E15616" w:rsidRPr="00E15616" w:rsidRDefault="00B211EF" w:rsidP="00B211EF">
      <w:r>
        <w:t xml:space="preserve"> Complete creating the new vacancy as normal.</w:t>
      </w:r>
    </w:p>
    <w:p w:rsidR="00B211EF" w:rsidRDefault="00B211EF" w:rsidP="00546445">
      <w:pPr>
        <w:pStyle w:val="Heading1"/>
      </w:pPr>
      <w:r>
        <w:lastRenderedPageBreak/>
        <w:t>Step A2</w:t>
      </w:r>
    </w:p>
    <w:p w:rsidR="00B211EF" w:rsidRDefault="00B211EF" w:rsidP="00B211EF">
      <w:r>
        <w:t>Proceed with the agencies recruitment and selection process as normal:</w:t>
      </w:r>
    </w:p>
    <w:p w:rsidR="00B211EF" w:rsidRDefault="00B211EF" w:rsidP="00B211EF">
      <w:pPr>
        <w:pStyle w:val="BulletList"/>
      </w:pPr>
      <w:r>
        <w:t>Obtain redeployment clearance</w:t>
      </w:r>
    </w:p>
    <w:p w:rsidR="00B211EF" w:rsidRDefault="00B211EF" w:rsidP="00B211EF">
      <w:pPr>
        <w:pStyle w:val="BulletList"/>
      </w:pPr>
      <w:r>
        <w:t>Advertise the vacancy</w:t>
      </w:r>
    </w:p>
    <w:p w:rsidR="00B211EF" w:rsidRDefault="00B211EF" w:rsidP="00B211EF">
      <w:pPr>
        <w:pStyle w:val="BulletList"/>
      </w:pPr>
      <w:r>
        <w:t>Run the selection process</w:t>
      </w:r>
    </w:p>
    <w:p w:rsidR="00B211EF" w:rsidRDefault="00B211EF" w:rsidP="00546445">
      <w:pPr>
        <w:pStyle w:val="Heading1"/>
      </w:pPr>
      <w:r>
        <w:t>Step A3</w:t>
      </w:r>
    </w:p>
    <w:p w:rsidR="00B211EF" w:rsidRDefault="00B211EF" w:rsidP="00B211EF">
      <w:r>
        <w:t>Applicants will be assessed as suitable or successful when the result of the recruitment process is known. If CMS is enabled, the status can be updated on RAMS for each applicant in this process.</w:t>
      </w:r>
    </w:p>
    <w:p w:rsidR="00B211EF" w:rsidRDefault="00B211EF" w:rsidP="00B211EF">
      <w:r>
        <w:t>Appoint the successful applicant to the vacancy as normal.</w:t>
      </w:r>
    </w:p>
    <w:p w:rsidR="00B211EF" w:rsidRDefault="00B211EF" w:rsidP="00B211EF">
      <w:r>
        <w:rPr>
          <w:rFonts w:eastAsia="Arial" w:cs="Arial"/>
          <w:noProof/>
          <w:sz w:val="20"/>
          <w:lang w:val="en-AU" w:eastAsia="en-AU"/>
        </w:rPr>
        <mc:AlternateContent>
          <mc:Choice Requires="wpg">
            <w:drawing>
              <wp:inline distT="0" distB="0" distL="0" distR="0">
                <wp:extent cx="6081823" cy="2264735"/>
                <wp:effectExtent l="0" t="0" r="0" b="254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823" cy="2264735"/>
                          <a:chOff x="0" y="0"/>
                          <a:chExt cx="10406" cy="3988"/>
                        </a:xfrm>
                      </wpg:grpSpPr>
                      <pic:pic xmlns:pic="http://schemas.openxmlformats.org/drawingml/2006/picture">
                        <pic:nvPicPr>
                          <pic:cNvPr id="31"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06" cy="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10"/>
                        <wpg:cNvGrpSpPr>
                          <a:grpSpLocks/>
                        </wpg:cNvGrpSpPr>
                        <wpg:grpSpPr bwMode="auto">
                          <a:xfrm>
                            <a:off x="2044" y="1257"/>
                            <a:ext cx="2172" cy="2139"/>
                            <a:chOff x="2044" y="1257"/>
                            <a:chExt cx="2172" cy="2139"/>
                          </a:xfrm>
                        </wpg:grpSpPr>
                        <wps:wsp>
                          <wps:cNvPr id="33" name="Freeform 11"/>
                          <wps:cNvSpPr>
                            <a:spLocks/>
                          </wps:cNvSpPr>
                          <wps:spPr bwMode="auto">
                            <a:xfrm>
                              <a:off x="2044" y="1257"/>
                              <a:ext cx="2172" cy="2139"/>
                            </a:xfrm>
                            <a:custGeom>
                              <a:avLst/>
                              <a:gdLst>
                                <a:gd name="T0" fmla="+- 0 3207 2044"/>
                                <a:gd name="T1" fmla="*/ T0 w 2172"/>
                                <a:gd name="T2" fmla="+- 0 3393 1257"/>
                                <a:gd name="T3" fmla="*/ 3393 h 2139"/>
                                <a:gd name="T4" fmla="+- 0 3357 2044"/>
                                <a:gd name="T5" fmla="*/ T4 w 2172"/>
                                <a:gd name="T6" fmla="+- 0 3372 1257"/>
                                <a:gd name="T7" fmla="*/ 3372 h 2139"/>
                                <a:gd name="T8" fmla="+- 0 3501 2044"/>
                                <a:gd name="T9" fmla="*/ T8 w 2172"/>
                                <a:gd name="T10" fmla="+- 0 3332 1257"/>
                                <a:gd name="T11" fmla="*/ 3332 h 2139"/>
                                <a:gd name="T12" fmla="+- 0 3635 2044"/>
                                <a:gd name="T13" fmla="*/ T12 w 2172"/>
                                <a:gd name="T14" fmla="+- 0 3273 1257"/>
                                <a:gd name="T15" fmla="*/ 3273 h 2139"/>
                                <a:gd name="T16" fmla="+- 0 3759 2044"/>
                                <a:gd name="T17" fmla="*/ T16 w 2172"/>
                                <a:gd name="T18" fmla="+- 0 3198 1257"/>
                                <a:gd name="T19" fmla="*/ 3198 h 2139"/>
                                <a:gd name="T20" fmla="+- 0 3871 2044"/>
                                <a:gd name="T21" fmla="*/ T20 w 2172"/>
                                <a:gd name="T22" fmla="+- 0 3108 1257"/>
                                <a:gd name="T23" fmla="*/ 3108 h 2139"/>
                                <a:gd name="T24" fmla="+- 0 3970 2044"/>
                                <a:gd name="T25" fmla="*/ T24 w 2172"/>
                                <a:gd name="T26" fmla="+- 0 3003 1257"/>
                                <a:gd name="T27" fmla="*/ 3003 h 2139"/>
                                <a:gd name="T28" fmla="+- 0 4054 2044"/>
                                <a:gd name="T29" fmla="*/ T28 w 2172"/>
                                <a:gd name="T30" fmla="+- 0 2887 1257"/>
                                <a:gd name="T31" fmla="*/ 2887 h 2139"/>
                                <a:gd name="T32" fmla="+- 0 4122 2044"/>
                                <a:gd name="T33" fmla="*/ T32 w 2172"/>
                                <a:gd name="T34" fmla="+- 0 2760 1257"/>
                                <a:gd name="T35" fmla="*/ 2760 h 2139"/>
                                <a:gd name="T36" fmla="+- 0 4173 2044"/>
                                <a:gd name="T37" fmla="*/ T36 w 2172"/>
                                <a:gd name="T38" fmla="+- 0 2623 1257"/>
                                <a:gd name="T39" fmla="*/ 2623 h 2139"/>
                                <a:gd name="T40" fmla="+- 0 4204 2044"/>
                                <a:gd name="T41" fmla="*/ T40 w 2172"/>
                                <a:gd name="T42" fmla="+- 0 2478 1257"/>
                                <a:gd name="T43" fmla="*/ 2478 h 2139"/>
                                <a:gd name="T44" fmla="+- 0 4215 2044"/>
                                <a:gd name="T45" fmla="*/ T44 w 2172"/>
                                <a:gd name="T46" fmla="+- 0 2327 1257"/>
                                <a:gd name="T47" fmla="*/ 2327 h 2139"/>
                                <a:gd name="T48" fmla="+- 0 4204 2044"/>
                                <a:gd name="T49" fmla="*/ T48 w 2172"/>
                                <a:gd name="T50" fmla="+- 0 2175 1257"/>
                                <a:gd name="T51" fmla="*/ 2175 h 2139"/>
                                <a:gd name="T52" fmla="+- 0 4173 2044"/>
                                <a:gd name="T53" fmla="*/ T52 w 2172"/>
                                <a:gd name="T54" fmla="+- 0 2031 1257"/>
                                <a:gd name="T55" fmla="*/ 2031 h 2139"/>
                                <a:gd name="T56" fmla="+- 0 4122 2044"/>
                                <a:gd name="T57" fmla="*/ T56 w 2172"/>
                                <a:gd name="T58" fmla="+- 0 1894 1257"/>
                                <a:gd name="T59" fmla="*/ 1894 h 2139"/>
                                <a:gd name="T60" fmla="+- 0 4054 2044"/>
                                <a:gd name="T61" fmla="*/ T60 w 2172"/>
                                <a:gd name="T62" fmla="+- 0 1767 1257"/>
                                <a:gd name="T63" fmla="*/ 1767 h 2139"/>
                                <a:gd name="T64" fmla="+- 0 3970 2044"/>
                                <a:gd name="T65" fmla="*/ T64 w 2172"/>
                                <a:gd name="T66" fmla="+- 0 1650 1257"/>
                                <a:gd name="T67" fmla="*/ 1650 h 2139"/>
                                <a:gd name="T68" fmla="+- 0 3871 2044"/>
                                <a:gd name="T69" fmla="*/ T68 w 2172"/>
                                <a:gd name="T70" fmla="+- 0 1546 1257"/>
                                <a:gd name="T71" fmla="*/ 1546 h 2139"/>
                                <a:gd name="T72" fmla="+- 0 3759 2044"/>
                                <a:gd name="T73" fmla="*/ T72 w 2172"/>
                                <a:gd name="T74" fmla="+- 0 1455 1257"/>
                                <a:gd name="T75" fmla="*/ 1455 h 2139"/>
                                <a:gd name="T76" fmla="+- 0 3635 2044"/>
                                <a:gd name="T77" fmla="*/ T76 w 2172"/>
                                <a:gd name="T78" fmla="+- 0 1380 1257"/>
                                <a:gd name="T79" fmla="*/ 1380 h 2139"/>
                                <a:gd name="T80" fmla="+- 0 3501 2044"/>
                                <a:gd name="T81" fmla="*/ T80 w 2172"/>
                                <a:gd name="T82" fmla="+- 0 1322 1257"/>
                                <a:gd name="T83" fmla="*/ 1322 h 2139"/>
                                <a:gd name="T84" fmla="+- 0 3357 2044"/>
                                <a:gd name="T85" fmla="*/ T84 w 2172"/>
                                <a:gd name="T86" fmla="+- 0 1281 1257"/>
                                <a:gd name="T87" fmla="*/ 1281 h 2139"/>
                                <a:gd name="T88" fmla="+- 0 3207 2044"/>
                                <a:gd name="T89" fmla="*/ T88 w 2172"/>
                                <a:gd name="T90" fmla="+- 0 1260 1257"/>
                                <a:gd name="T91" fmla="*/ 1260 h 2139"/>
                                <a:gd name="T92" fmla="+- 0 3052 2044"/>
                                <a:gd name="T93" fmla="*/ T92 w 2172"/>
                                <a:gd name="T94" fmla="+- 0 1260 1257"/>
                                <a:gd name="T95" fmla="*/ 1260 h 2139"/>
                                <a:gd name="T96" fmla="+- 0 2901 2044"/>
                                <a:gd name="T97" fmla="*/ T96 w 2172"/>
                                <a:gd name="T98" fmla="+- 0 1281 1257"/>
                                <a:gd name="T99" fmla="*/ 1281 h 2139"/>
                                <a:gd name="T100" fmla="+- 0 2758 2044"/>
                                <a:gd name="T101" fmla="*/ T100 w 2172"/>
                                <a:gd name="T102" fmla="+- 0 1322 1257"/>
                                <a:gd name="T103" fmla="*/ 1322 h 2139"/>
                                <a:gd name="T104" fmla="+- 0 2624 2044"/>
                                <a:gd name="T105" fmla="*/ T104 w 2172"/>
                                <a:gd name="T106" fmla="+- 0 1380 1257"/>
                                <a:gd name="T107" fmla="*/ 1380 h 2139"/>
                                <a:gd name="T108" fmla="+- 0 2500 2044"/>
                                <a:gd name="T109" fmla="*/ T108 w 2172"/>
                                <a:gd name="T110" fmla="+- 0 1455 1257"/>
                                <a:gd name="T111" fmla="*/ 1455 h 2139"/>
                                <a:gd name="T112" fmla="+- 0 2388 2044"/>
                                <a:gd name="T113" fmla="*/ T112 w 2172"/>
                                <a:gd name="T114" fmla="+- 0 1546 1257"/>
                                <a:gd name="T115" fmla="*/ 1546 h 2139"/>
                                <a:gd name="T116" fmla="+- 0 2289 2044"/>
                                <a:gd name="T117" fmla="*/ T116 w 2172"/>
                                <a:gd name="T118" fmla="+- 0 1650 1257"/>
                                <a:gd name="T119" fmla="*/ 1650 h 2139"/>
                                <a:gd name="T120" fmla="+- 0 2205 2044"/>
                                <a:gd name="T121" fmla="*/ T120 w 2172"/>
                                <a:gd name="T122" fmla="+- 0 1767 1257"/>
                                <a:gd name="T123" fmla="*/ 1767 h 2139"/>
                                <a:gd name="T124" fmla="+- 0 2137 2044"/>
                                <a:gd name="T125" fmla="*/ T124 w 2172"/>
                                <a:gd name="T126" fmla="+- 0 1894 1257"/>
                                <a:gd name="T127" fmla="*/ 1894 h 2139"/>
                                <a:gd name="T128" fmla="+- 0 2086 2044"/>
                                <a:gd name="T129" fmla="*/ T128 w 2172"/>
                                <a:gd name="T130" fmla="+- 0 2031 1257"/>
                                <a:gd name="T131" fmla="*/ 2031 h 2139"/>
                                <a:gd name="T132" fmla="+- 0 2055 2044"/>
                                <a:gd name="T133" fmla="*/ T132 w 2172"/>
                                <a:gd name="T134" fmla="+- 0 2175 1257"/>
                                <a:gd name="T135" fmla="*/ 2175 h 2139"/>
                                <a:gd name="T136" fmla="+- 0 2044 2044"/>
                                <a:gd name="T137" fmla="*/ T136 w 2172"/>
                                <a:gd name="T138" fmla="+- 0 2327 1257"/>
                                <a:gd name="T139" fmla="*/ 2327 h 2139"/>
                                <a:gd name="T140" fmla="+- 0 2055 2044"/>
                                <a:gd name="T141" fmla="*/ T140 w 2172"/>
                                <a:gd name="T142" fmla="+- 0 2478 1257"/>
                                <a:gd name="T143" fmla="*/ 2478 h 2139"/>
                                <a:gd name="T144" fmla="+- 0 2086 2044"/>
                                <a:gd name="T145" fmla="*/ T144 w 2172"/>
                                <a:gd name="T146" fmla="+- 0 2623 1257"/>
                                <a:gd name="T147" fmla="*/ 2623 h 2139"/>
                                <a:gd name="T148" fmla="+- 0 2137 2044"/>
                                <a:gd name="T149" fmla="*/ T148 w 2172"/>
                                <a:gd name="T150" fmla="+- 0 2760 1257"/>
                                <a:gd name="T151" fmla="*/ 2760 h 2139"/>
                                <a:gd name="T152" fmla="+- 0 2205 2044"/>
                                <a:gd name="T153" fmla="*/ T152 w 2172"/>
                                <a:gd name="T154" fmla="+- 0 2887 1257"/>
                                <a:gd name="T155" fmla="*/ 2887 h 2139"/>
                                <a:gd name="T156" fmla="+- 0 2289 2044"/>
                                <a:gd name="T157" fmla="*/ T156 w 2172"/>
                                <a:gd name="T158" fmla="+- 0 3003 1257"/>
                                <a:gd name="T159" fmla="*/ 3003 h 2139"/>
                                <a:gd name="T160" fmla="+- 0 2388 2044"/>
                                <a:gd name="T161" fmla="*/ T160 w 2172"/>
                                <a:gd name="T162" fmla="+- 0 3108 1257"/>
                                <a:gd name="T163" fmla="*/ 3108 h 2139"/>
                                <a:gd name="T164" fmla="+- 0 2500 2044"/>
                                <a:gd name="T165" fmla="*/ T164 w 2172"/>
                                <a:gd name="T166" fmla="+- 0 3198 1257"/>
                                <a:gd name="T167" fmla="*/ 3198 h 2139"/>
                                <a:gd name="T168" fmla="+- 0 2624 2044"/>
                                <a:gd name="T169" fmla="*/ T168 w 2172"/>
                                <a:gd name="T170" fmla="+- 0 3273 1257"/>
                                <a:gd name="T171" fmla="*/ 3273 h 2139"/>
                                <a:gd name="T172" fmla="+- 0 2758 2044"/>
                                <a:gd name="T173" fmla="*/ T172 w 2172"/>
                                <a:gd name="T174" fmla="+- 0 3332 1257"/>
                                <a:gd name="T175" fmla="*/ 3332 h 2139"/>
                                <a:gd name="T176" fmla="+- 0 2901 2044"/>
                                <a:gd name="T177" fmla="*/ T176 w 2172"/>
                                <a:gd name="T178" fmla="+- 0 3372 1257"/>
                                <a:gd name="T179" fmla="*/ 3372 h 2139"/>
                                <a:gd name="T180" fmla="+- 0 3052 2044"/>
                                <a:gd name="T181" fmla="*/ T180 w 2172"/>
                                <a:gd name="T182" fmla="+- 0 3393 1257"/>
                                <a:gd name="T183" fmla="*/ 3393 h 2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72" h="2139">
                                  <a:moveTo>
                                    <a:pt x="1085" y="2139"/>
                                  </a:moveTo>
                                  <a:lnTo>
                                    <a:pt x="1163" y="2136"/>
                                  </a:lnTo>
                                  <a:lnTo>
                                    <a:pt x="1239" y="2128"/>
                                  </a:lnTo>
                                  <a:lnTo>
                                    <a:pt x="1313" y="2115"/>
                                  </a:lnTo>
                                  <a:lnTo>
                                    <a:pt x="1386" y="2097"/>
                                  </a:lnTo>
                                  <a:lnTo>
                                    <a:pt x="1457" y="2075"/>
                                  </a:lnTo>
                                  <a:lnTo>
                                    <a:pt x="1525" y="2048"/>
                                  </a:lnTo>
                                  <a:lnTo>
                                    <a:pt x="1591" y="2016"/>
                                  </a:lnTo>
                                  <a:lnTo>
                                    <a:pt x="1654" y="1981"/>
                                  </a:lnTo>
                                  <a:lnTo>
                                    <a:pt x="1715" y="1941"/>
                                  </a:lnTo>
                                  <a:lnTo>
                                    <a:pt x="1772" y="1898"/>
                                  </a:lnTo>
                                  <a:lnTo>
                                    <a:pt x="1827" y="1851"/>
                                  </a:lnTo>
                                  <a:lnTo>
                                    <a:pt x="1878" y="1800"/>
                                  </a:lnTo>
                                  <a:lnTo>
                                    <a:pt x="1926" y="1746"/>
                                  </a:lnTo>
                                  <a:lnTo>
                                    <a:pt x="1970" y="1690"/>
                                  </a:lnTo>
                                  <a:lnTo>
                                    <a:pt x="2010" y="1630"/>
                                  </a:lnTo>
                                  <a:lnTo>
                                    <a:pt x="2046" y="1567"/>
                                  </a:lnTo>
                                  <a:lnTo>
                                    <a:pt x="2078" y="1503"/>
                                  </a:lnTo>
                                  <a:lnTo>
                                    <a:pt x="2106" y="1435"/>
                                  </a:lnTo>
                                  <a:lnTo>
                                    <a:pt x="2129" y="1366"/>
                                  </a:lnTo>
                                  <a:lnTo>
                                    <a:pt x="2147" y="1294"/>
                                  </a:lnTo>
                                  <a:lnTo>
                                    <a:pt x="2160" y="1221"/>
                                  </a:lnTo>
                                  <a:lnTo>
                                    <a:pt x="2168" y="1146"/>
                                  </a:lnTo>
                                  <a:lnTo>
                                    <a:pt x="2171" y="1070"/>
                                  </a:lnTo>
                                  <a:lnTo>
                                    <a:pt x="2168" y="993"/>
                                  </a:lnTo>
                                  <a:lnTo>
                                    <a:pt x="2160" y="918"/>
                                  </a:lnTo>
                                  <a:lnTo>
                                    <a:pt x="2147" y="845"/>
                                  </a:lnTo>
                                  <a:lnTo>
                                    <a:pt x="2129" y="774"/>
                                  </a:lnTo>
                                  <a:lnTo>
                                    <a:pt x="2106" y="704"/>
                                  </a:lnTo>
                                  <a:lnTo>
                                    <a:pt x="2078" y="637"/>
                                  </a:lnTo>
                                  <a:lnTo>
                                    <a:pt x="2046" y="572"/>
                                  </a:lnTo>
                                  <a:lnTo>
                                    <a:pt x="2010" y="510"/>
                                  </a:lnTo>
                                  <a:lnTo>
                                    <a:pt x="1970" y="450"/>
                                  </a:lnTo>
                                  <a:lnTo>
                                    <a:pt x="1926" y="393"/>
                                  </a:lnTo>
                                  <a:lnTo>
                                    <a:pt x="1878" y="339"/>
                                  </a:lnTo>
                                  <a:lnTo>
                                    <a:pt x="1827" y="289"/>
                                  </a:lnTo>
                                  <a:lnTo>
                                    <a:pt x="1772" y="242"/>
                                  </a:lnTo>
                                  <a:lnTo>
                                    <a:pt x="1715" y="198"/>
                                  </a:lnTo>
                                  <a:lnTo>
                                    <a:pt x="1654" y="159"/>
                                  </a:lnTo>
                                  <a:lnTo>
                                    <a:pt x="1591" y="123"/>
                                  </a:lnTo>
                                  <a:lnTo>
                                    <a:pt x="1525" y="92"/>
                                  </a:lnTo>
                                  <a:lnTo>
                                    <a:pt x="1457" y="65"/>
                                  </a:lnTo>
                                  <a:lnTo>
                                    <a:pt x="1386" y="42"/>
                                  </a:lnTo>
                                  <a:lnTo>
                                    <a:pt x="1313" y="24"/>
                                  </a:lnTo>
                                  <a:lnTo>
                                    <a:pt x="1239" y="11"/>
                                  </a:lnTo>
                                  <a:lnTo>
                                    <a:pt x="1163" y="3"/>
                                  </a:lnTo>
                                  <a:lnTo>
                                    <a:pt x="1085" y="0"/>
                                  </a:lnTo>
                                  <a:lnTo>
                                    <a:pt x="1008" y="3"/>
                                  </a:lnTo>
                                  <a:lnTo>
                                    <a:pt x="932" y="11"/>
                                  </a:lnTo>
                                  <a:lnTo>
                                    <a:pt x="857" y="24"/>
                                  </a:lnTo>
                                  <a:lnTo>
                                    <a:pt x="785" y="42"/>
                                  </a:lnTo>
                                  <a:lnTo>
                                    <a:pt x="714" y="65"/>
                                  </a:lnTo>
                                  <a:lnTo>
                                    <a:pt x="646" y="92"/>
                                  </a:lnTo>
                                  <a:lnTo>
                                    <a:pt x="580" y="123"/>
                                  </a:lnTo>
                                  <a:lnTo>
                                    <a:pt x="517" y="159"/>
                                  </a:lnTo>
                                  <a:lnTo>
                                    <a:pt x="456" y="198"/>
                                  </a:lnTo>
                                  <a:lnTo>
                                    <a:pt x="398" y="242"/>
                                  </a:lnTo>
                                  <a:lnTo>
                                    <a:pt x="344" y="289"/>
                                  </a:lnTo>
                                  <a:lnTo>
                                    <a:pt x="293" y="339"/>
                                  </a:lnTo>
                                  <a:lnTo>
                                    <a:pt x="245" y="393"/>
                                  </a:lnTo>
                                  <a:lnTo>
                                    <a:pt x="201" y="450"/>
                                  </a:lnTo>
                                  <a:lnTo>
                                    <a:pt x="161" y="510"/>
                                  </a:lnTo>
                                  <a:lnTo>
                                    <a:pt x="124" y="572"/>
                                  </a:lnTo>
                                  <a:lnTo>
                                    <a:pt x="93" y="637"/>
                                  </a:lnTo>
                                  <a:lnTo>
                                    <a:pt x="65" y="704"/>
                                  </a:lnTo>
                                  <a:lnTo>
                                    <a:pt x="42" y="774"/>
                                  </a:lnTo>
                                  <a:lnTo>
                                    <a:pt x="24" y="845"/>
                                  </a:lnTo>
                                  <a:lnTo>
                                    <a:pt x="11" y="918"/>
                                  </a:lnTo>
                                  <a:lnTo>
                                    <a:pt x="3" y="993"/>
                                  </a:lnTo>
                                  <a:lnTo>
                                    <a:pt x="0" y="1070"/>
                                  </a:lnTo>
                                  <a:lnTo>
                                    <a:pt x="3" y="1146"/>
                                  </a:lnTo>
                                  <a:lnTo>
                                    <a:pt x="11" y="1221"/>
                                  </a:lnTo>
                                  <a:lnTo>
                                    <a:pt x="24" y="1294"/>
                                  </a:lnTo>
                                  <a:lnTo>
                                    <a:pt x="42" y="1366"/>
                                  </a:lnTo>
                                  <a:lnTo>
                                    <a:pt x="65" y="1435"/>
                                  </a:lnTo>
                                  <a:lnTo>
                                    <a:pt x="93" y="1503"/>
                                  </a:lnTo>
                                  <a:lnTo>
                                    <a:pt x="124" y="1567"/>
                                  </a:lnTo>
                                  <a:lnTo>
                                    <a:pt x="161" y="1630"/>
                                  </a:lnTo>
                                  <a:lnTo>
                                    <a:pt x="201" y="1690"/>
                                  </a:lnTo>
                                  <a:lnTo>
                                    <a:pt x="245" y="1746"/>
                                  </a:lnTo>
                                  <a:lnTo>
                                    <a:pt x="293" y="1800"/>
                                  </a:lnTo>
                                  <a:lnTo>
                                    <a:pt x="344" y="1851"/>
                                  </a:lnTo>
                                  <a:lnTo>
                                    <a:pt x="398" y="1898"/>
                                  </a:lnTo>
                                  <a:lnTo>
                                    <a:pt x="456" y="1941"/>
                                  </a:lnTo>
                                  <a:lnTo>
                                    <a:pt x="517" y="1981"/>
                                  </a:lnTo>
                                  <a:lnTo>
                                    <a:pt x="580" y="2016"/>
                                  </a:lnTo>
                                  <a:lnTo>
                                    <a:pt x="646" y="2048"/>
                                  </a:lnTo>
                                  <a:lnTo>
                                    <a:pt x="714" y="2075"/>
                                  </a:lnTo>
                                  <a:lnTo>
                                    <a:pt x="785" y="2097"/>
                                  </a:lnTo>
                                  <a:lnTo>
                                    <a:pt x="857" y="2115"/>
                                  </a:lnTo>
                                  <a:lnTo>
                                    <a:pt x="932" y="2128"/>
                                  </a:lnTo>
                                  <a:lnTo>
                                    <a:pt x="1008" y="2136"/>
                                  </a:lnTo>
                                  <a:lnTo>
                                    <a:pt x="1085" y="213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B21C05" id="Group 30" o:spid="_x0000_s1026" style="width:478.9pt;height:178.35pt;mso-position-horizontal-relative:char;mso-position-vertical-relative:line" coordsize="10406,3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">
                <v:shape id="Picture 9" o:spid="_x0000_s1027" type="#_x0000_t75" style="position:absolute;width:10406;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">
                  <v:imagedata r:id="rId23" o:title=""/>
                </v:shape>
                <v:group id="Group 10" o:spid="_x0000_s1028" style="position:absolute;left:2044;top:1257;width:2172;height:2139" coordorigin="2044,1257" coordsize="217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1" o:spid="_x0000_s1029" style="position:absolute;left:2044;top:1257;width:2172;height:2139;visibility:visible;mso-wrap-style:square;v-text-anchor:top" coordsize="217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" path="m1085,2139r78,-3l1239,2128r74,-13l1386,2097r71,-22l1525,2048r66,-32l1654,1981r61,-40l1772,1898r55,-47l1878,1800r48,-54l1970,1690r40,-60l2046,1567r32,-64l2106,1435r23,-69l2147,1294r13,-73l2168,1146r3,-76l2168,993r-8,-75l2147,845r-18,-71l2106,704r-28,-67l2046,572r-36,-62l1970,450r-44,-57l1878,339r-51,-50l1772,242r-57,-44l1654,159r-63,-36l1525,92,1457,65,1386,42,1313,24,1239,11,1163,3,1085,r-77,3l932,11,857,24,785,42,714,65,646,92r-66,31l517,159r-61,39l398,242r-54,47l293,339r-48,54l201,450r-40,60l124,572,93,637,65,704,42,774,24,845,11,918,3,993,,1070r3,76l11,1221r13,73l42,1366r23,69l93,1503r31,64l161,1630r40,60l245,1746r48,54l344,1851r54,47l456,1941r61,40l580,2016r66,32l714,2075r71,22l857,2115r75,13l1008,2136r77,3xe" filled="f" strokecolor="red" strokeweight="2pt">
                    <v:path arrowok="t" o:connecttype="custom" o:connectlocs="1163,3393;1313,3372;1457,3332;1591,3273;1715,3198;1827,3108;1926,3003;2010,2887;2078,2760;2129,2623;2160,2478;2171,2327;2160,2175;2129,2031;2078,1894;2010,1767;1926,1650;1827,1546;1715,1455;1591,1380;1457,1322;1313,1281;1163,1260;1008,1260;857,1281;714,1322;580,1380;456,1455;344,1546;245,1650;161,1767;93,1894;42,2031;11,2175;0,2327;11,2478;42,2623;93,2760;161,2887;245,3003;344,3108;456,3198;580,3273;714,3332;857,3372;1008,3393" o:connectangles="0,0,0,0,0,0,0,0,0,0,0,0,0,0,0,0,0,0,0,0,0,0,0,0,0,0,0,0,0,0,0,0,0,0,0,0,0,0,0,0,0,0,0,0,0,0"/>
                  </v:shape>
                </v:group>
                <w10:anchorlock/>
              </v:group>
            </w:pict>
          </mc:Fallback>
        </mc:AlternateContent>
      </w:r>
    </w:p>
    <w:p w:rsidR="00757C83" w:rsidRDefault="00B211EF" w:rsidP="00B211EF">
      <w:pPr>
        <w:pStyle w:val="Caption"/>
      </w:pPr>
      <w:r>
        <w:t xml:space="preserve"> Important note: When applicants apply online for a position that is advertised as a Suitability List, and the vacancy is using CMS, an application question can be asked during the online application process where applicants can indicate their preference to be shared for other positions.</w:t>
      </w:r>
    </w:p>
    <w:p w:rsidR="0022149D" w:rsidRDefault="00B211EF" w:rsidP="00757C83">
      <w:r>
        <w:rPr>
          <w:rFonts w:eastAsia="Arial" w:cs="Arial"/>
          <w:noProof/>
          <w:sz w:val="20"/>
          <w:lang w:val="en-AU" w:eastAsia="en-AU"/>
        </w:rPr>
        <w:drawing>
          <wp:inline distT="0" distB="0" distL="0" distR="0" wp14:anchorId="36400891" wp14:editId="51956A88">
            <wp:extent cx="6264275" cy="2977445"/>
            <wp:effectExtent l="0" t="0" r="3175" b="0"/>
            <wp:docPr id="34"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5.jpeg"/>
                    <pic:cNvPicPr/>
                  </pic:nvPicPr>
                  <pic:blipFill>
                    <a:blip r:embed="rId24" cstate="print"/>
                    <a:stretch>
                      <a:fillRect/>
                    </a:stretch>
                  </pic:blipFill>
                  <pic:spPr>
                    <a:xfrm>
                      <a:off x="0" y="0"/>
                      <a:ext cx="6264275" cy="2977445"/>
                    </a:xfrm>
                    <a:prstGeom prst="rect">
                      <a:avLst/>
                    </a:prstGeom>
                  </pic:spPr>
                </pic:pic>
              </a:graphicData>
            </a:graphic>
          </wp:inline>
        </w:drawing>
      </w:r>
    </w:p>
    <w:p w:rsidR="00B211EF" w:rsidRDefault="00B211EF" w:rsidP="00B211EF">
      <w:r>
        <w:lastRenderedPageBreak/>
        <w:t>When viewing the list of applicants in RAMS, those that have ticked that box will have a green icon displayed in the Sharing Status column, indicating that they are willing to be shared via a Suitability list to other agencies.</w:t>
      </w:r>
    </w:p>
    <w:p w:rsidR="00B211EF" w:rsidRDefault="00B211EF" w:rsidP="00B211EF">
      <w:r>
        <w:rPr>
          <w:rFonts w:eastAsia="Arial" w:cs="Arial"/>
          <w:noProof/>
          <w:sz w:val="20"/>
          <w:lang w:val="en-AU" w:eastAsia="en-AU"/>
        </w:rPr>
        <w:drawing>
          <wp:inline distT="0" distB="0" distL="0" distR="0" wp14:anchorId="07A9E04A" wp14:editId="1B0E1D19">
            <wp:extent cx="6264275" cy="2494963"/>
            <wp:effectExtent l="0" t="0" r="3175" b="635"/>
            <wp:docPr id="3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6.png"/>
                    <pic:cNvPicPr/>
                  </pic:nvPicPr>
                  <pic:blipFill>
                    <a:blip r:embed="rId25" cstate="print"/>
                    <a:stretch>
                      <a:fillRect/>
                    </a:stretch>
                  </pic:blipFill>
                  <pic:spPr>
                    <a:xfrm>
                      <a:off x="0" y="0"/>
                      <a:ext cx="6264275" cy="2494963"/>
                    </a:xfrm>
                    <a:prstGeom prst="rect">
                      <a:avLst/>
                    </a:prstGeom>
                  </pic:spPr>
                </pic:pic>
              </a:graphicData>
            </a:graphic>
          </wp:inline>
        </w:drawing>
      </w:r>
    </w:p>
    <w:p w:rsidR="00B211EF" w:rsidRDefault="00B211EF" w:rsidP="00B211EF">
      <w:r>
        <w:t>If the vacancy does not use CMS, or if the sharing status of an applicant needs to be changed at any time, then a manual process is available.</w:t>
      </w:r>
    </w:p>
    <w:p w:rsidR="00B211EF" w:rsidRDefault="00B211EF" w:rsidP="00B211EF">
      <w:r>
        <w:t xml:space="preserve">Select the tick box corresponding to the relevant applicants and click on the </w:t>
      </w:r>
      <w:r w:rsidRPr="00B211EF">
        <w:rPr>
          <w:b/>
        </w:rPr>
        <w:t>Share</w:t>
      </w:r>
      <w:r>
        <w:t xml:space="preserve"> button. A new page will appear.</w:t>
      </w:r>
    </w:p>
    <w:p w:rsidR="00B211EF" w:rsidRDefault="00B211EF" w:rsidP="00B211EF">
      <w:r>
        <w:rPr>
          <w:rFonts w:eastAsia="Arial" w:cs="Arial"/>
          <w:noProof/>
          <w:sz w:val="20"/>
          <w:lang w:val="en-AU" w:eastAsia="en-AU"/>
        </w:rPr>
        <mc:AlternateContent>
          <mc:Choice Requires="wpg">
            <w:drawing>
              <wp:inline distT="0" distB="0" distL="0" distR="0">
                <wp:extent cx="6264275" cy="2492736"/>
                <wp:effectExtent l="0" t="0" r="3175"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492736"/>
                          <a:chOff x="0" y="0"/>
                          <a:chExt cx="10429" cy="4150"/>
                        </a:xfrm>
                      </wpg:grpSpPr>
                      <pic:pic xmlns:pic="http://schemas.openxmlformats.org/drawingml/2006/picture">
                        <pic:nvPicPr>
                          <pic:cNvPr id="37"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8" cy="4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 name="Group 14"/>
                        <wpg:cNvGrpSpPr>
                          <a:grpSpLocks/>
                        </wpg:cNvGrpSpPr>
                        <wpg:grpSpPr bwMode="auto">
                          <a:xfrm>
                            <a:off x="4441" y="3251"/>
                            <a:ext cx="527" cy="556"/>
                            <a:chOff x="4441" y="3251"/>
                            <a:chExt cx="527" cy="556"/>
                          </a:xfrm>
                        </wpg:grpSpPr>
                        <wps:wsp>
                          <wps:cNvPr id="39" name="Freeform 15"/>
                          <wps:cNvSpPr>
                            <a:spLocks/>
                          </wps:cNvSpPr>
                          <wps:spPr bwMode="auto">
                            <a:xfrm>
                              <a:off x="4441" y="3251"/>
                              <a:ext cx="527" cy="556"/>
                            </a:xfrm>
                            <a:custGeom>
                              <a:avLst/>
                              <a:gdLst>
                                <a:gd name="T0" fmla="+- 0 4704 4441"/>
                                <a:gd name="T1" fmla="*/ T0 w 527"/>
                                <a:gd name="T2" fmla="+- 0 3807 3251"/>
                                <a:gd name="T3" fmla="*/ 3807 h 556"/>
                                <a:gd name="T4" fmla="+- 0 4774 4441"/>
                                <a:gd name="T5" fmla="*/ T4 w 527"/>
                                <a:gd name="T6" fmla="+- 0 3797 3251"/>
                                <a:gd name="T7" fmla="*/ 3797 h 556"/>
                                <a:gd name="T8" fmla="+- 0 4837 4441"/>
                                <a:gd name="T9" fmla="*/ T8 w 527"/>
                                <a:gd name="T10" fmla="+- 0 3769 3251"/>
                                <a:gd name="T11" fmla="*/ 3769 h 556"/>
                                <a:gd name="T12" fmla="+- 0 4890 4441"/>
                                <a:gd name="T13" fmla="*/ T12 w 527"/>
                                <a:gd name="T14" fmla="+- 0 3725 3251"/>
                                <a:gd name="T15" fmla="*/ 3725 h 556"/>
                                <a:gd name="T16" fmla="+- 0 4931 4441"/>
                                <a:gd name="T17" fmla="*/ T16 w 527"/>
                                <a:gd name="T18" fmla="+- 0 3669 3251"/>
                                <a:gd name="T19" fmla="*/ 3669 h 556"/>
                                <a:gd name="T20" fmla="+- 0 4958 4441"/>
                                <a:gd name="T21" fmla="*/ T20 w 527"/>
                                <a:gd name="T22" fmla="+- 0 3603 3251"/>
                                <a:gd name="T23" fmla="*/ 3603 h 556"/>
                                <a:gd name="T24" fmla="+- 0 4967 4441"/>
                                <a:gd name="T25" fmla="*/ T24 w 527"/>
                                <a:gd name="T26" fmla="+- 0 3529 3251"/>
                                <a:gd name="T27" fmla="*/ 3529 h 556"/>
                                <a:gd name="T28" fmla="+- 0 4958 4441"/>
                                <a:gd name="T29" fmla="*/ T28 w 527"/>
                                <a:gd name="T30" fmla="+- 0 3455 3251"/>
                                <a:gd name="T31" fmla="*/ 3455 h 556"/>
                                <a:gd name="T32" fmla="+- 0 4931 4441"/>
                                <a:gd name="T33" fmla="*/ T32 w 527"/>
                                <a:gd name="T34" fmla="+- 0 3389 3251"/>
                                <a:gd name="T35" fmla="*/ 3389 h 556"/>
                                <a:gd name="T36" fmla="+- 0 4890 4441"/>
                                <a:gd name="T37" fmla="*/ T36 w 527"/>
                                <a:gd name="T38" fmla="+- 0 3333 3251"/>
                                <a:gd name="T39" fmla="*/ 3333 h 556"/>
                                <a:gd name="T40" fmla="+- 0 4837 4441"/>
                                <a:gd name="T41" fmla="*/ T40 w 527"/>
                                <a:gd name="T42" fmla="+- 0 3289 3251"/>
                                <a:gd name="T43" fmla="*/ 3289 h 556"/>
                                <a:gd name="T44" fmla="+- 0 4774 4441"/>
                                <a:gd name="T45" fmla="*/ T44 w 527"/>
                                <a:gd name="T46" fmla="+- 0 3261 3251"/>
                                <a:gd name="T47" fmla="*/ 3261 h 556"/>
                                <a:gd name="T48" fmla="+- 0 4704 4441"/>
                                <a:gd name="T49" fmla="*/ T48 w 527"/>
                                <a:gd name="T50" fmla="+- 0 3251 3251"/>
                                <a:gd name="T51" fmla="*/ 3251 h 556"/>
                                <a:gd name="T52" fmla="+- 0 4634 4441"/>
                                <a:gd name="T53" fmla="*/ T52 w 527"/>
                                <a:gd name="T54" fmla="+- 0 3261 3251"/>
                                <a:gd name="T55" fmla="*/ 3261 h 556"/>
                                <a:gd name="T56" fmla="+- 0 4571 4441"/>
                                <a:gd name="T57" fmla="*/ T56 w 527"/>
                                <a:gd name="T58" fmla="+- 0 3289 3251"/>
                                <a:gd name="T59" fmla="*/ 3289 h 556"/>
                                <a:gd name="T60" fmla="+- 0 4518 4441"/>
                                <a:gd name="T61" fmla="*/ T60 w 527"/>
                                <a:gd name="T62" fmla="+- 0 3333 3251"/>
                                <a:gd name="T63" fmla="*/ 3333 h 556"/>
                                <a:gd name="T64" fmla="+- 0 4477 4441"/>
                                <a:gd name="T65" fmla="*/ T64 w 527"/>
                                <a:gd name="T66" fmla="+- 0 3389 3251"/>
                                <a:gd name="T67" fmla="*/ 3389 h 556"/>
                                <a:gd name="T68" fmla="+- 0 4450 4441"/>
                                <a:gd name="T69" fmla="*/ T68 w 527"/>
                                <a:gd name="T70" fmla="+- 0 3455 3251"/>
                                <a:gd name="T71" fmla="*/ 3455 h 556"/>
                                <a:gd name="T72" fmla="+- 0 4441 4441"/>
                                <a:gd name="T73" fmla="*/ T72 w 527"/>
                                <a:gd name="T74" fmla="+- 0 3529 3251"/>
                                <a:gd name="T75" fmla="*/ 3529 h 556"/>
                                <a:gd name="T76" fmla="+- 0 4450 4441"/>
                                <a:gd name="T77" fmla="*/ T76 w 527"/>
                                <a:gd name="T78" fmla="+- 0 3603 3251"/>
                                <a:gd name="T79" fmla="*/ 3603 h 556"/>
                                <a:gd name="T80" fmla="+- 0 4477 4441"/>
                                <a:gd name="T81" fmla="*/ T80 w 527"/>
                                <a:gd name="T82" fmla="+- 0 3669 3251"/>
                                <a:gd name="T83" fmla="*/ 3669 h 556"/>
                                <a:gd name="T84" fmla="+- 0 4518 4441"/>
                                <a:gd name="T85" fmla="*/ T84 w 527"/>
                                <a:gd name="T86" fmla="+- 0 3725 3251"/>
                                <a:gd name="T87" fmla="*/ 3725 h 556"/>
                                <a:gd name="T88" fmla="+- 0 4571 4441"/>
                                <a:gd name="T89" fmla="*/ T88 w 527"/>
                                <a:gd name="T90" fmla="+- 0 3769 3251"/>
                                <a:gd name="T91" fmla="*/ 3769 h 556"/>
                                <a:gd name="T92" fmla="+- 0 4634 4441"/>
                                <a:gd name="T93" fmla="*/ T92 w 527"/>
                                <a:gd name="T94" fmla="+- 0 3797 3251"/>
                                <a:gd name="T95" fmla="*/ 3797 h 556"/>
                                <a:gd name="T96" fmla="+- 0 4704 4441"/>
                                <a:gd name="T97" fmla="*/ T96 w 527"/>
                                <a:gd name="T98" fmla="+- 0 3807 3251"/>
                                <a:gd name="T99" fmla="*/ 3807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7" h="556">
                                  <a:moveTo>
                                    <a:pt x="263" y="556"/>
                                  </a:moveTo>
                                  <a:lnTo>
                                    <a:pt x="333" y="546"/>
                                  </a:lnTo>
                                  <a:lnTo>
                                    <a:pt x="396" y="518"/>
                                  </a:lnTo>
                                  <a:lnTo>
                                    <a:pt x="449" y="474"/>
                                  </a:lnTo>
                                  <a:lnTo>
                                    <a:pt x="490" y="418"/>
                                  </a:lnTo>
                                  <a:lnTo>
                                    <a:pt x="517" y="352"/>
                                  </a:lnTo>
                                  <a:lnTo>
                                    <a:pt x="526" y="278"/>
                                  </a:lnTo>
                                  <a:lnTo>
                                    <a:pt x="517" y="204"/>
                                  </a:lnTo>
                                  <a:lnTo>
                                    <a:pt x="490" y="138"/>
                                  </a:lnTo>
                                  <a:lnTo>
                                    <a:pt x="449" y="82"/>
                                  </a:lnTo>
                                  <a:lnTo>
                                    <a:pt x="396" y="38"/>
                                  </a:lnTo>
                                  <a:lnTo>
                                    <a:pt x="333" y="10"/>
                                  </a:lnTo>
                                  <a:lnTo>
                                    <a:pt x="263" y="0"/>
                                  </a:lnTo>
                                  <a:lnTo>
                                    <a:pt x="193" y="10"/>
                                  </a:lnTo>
                                  <a:lnTo>
                                    <a:pt x="130" y="38"/>
                                  </a:lnTo>
                                  <a:lnTo>
                                    <a:pt x="77" y="82"/>
                                  </a:lnTo>
                                  <a:lnTo>
                                    <a:pt x="36" y="138"/>
                                  </a:lnTo>
                                  <a:lnTo>
                                    <a:pt x="9" y="204"/>
                                  </a:lnTo>
                                  <a:lnTo>
                                    <a:pt x="0" y="278"/>
                                  </a:lnTo>
                                  <a:lnTo>
                                    <a:pt x="9" y="352"/>
                                  </a:lnTo>
                                  <a:lnTo>
                                    <a:pt x="36" y="418"/>
                                  </a:lnTo>
                                  <a:lnTo>
                                    <a:pt x="77" y="474"/>
                                  </a:lnTo>
                                  <a:lnTo>
                                    <a:pt x="130" y="518"/>
                                  </a:lnTo>
                                  <a:lnTo>
                                    <a:pt x="193" y="546"/>
                                  </a:lnTo>
                                  <a:lnTo>
                                    <a:pt x="263" y="556"/>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D53875" id="Group 36" o:spid="_x0000_s1026" style="width:493.25pt;height:196.3pt;mso-position-horizontal-relative:char;mso-position-vertical-relative:line" coordsize="10429,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">
                <v:shape id="Picture 13" o:spid="_x0000_s1027" type="#_x0000_t75" style="position:absolute;width:10428;height: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">
                  <v:imagedata r:id="rId27" o:title=""/>
                </v:shape>
                <v:group id="Group 14" o:spid="_x0000_s1028" style="position:absolute;left:4441;top:3251;width:527;height:556" coordorigin="4441,3251" coordsize="52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5" o:spid="_x0000_s1029" style="position:absolute;left:4441;top:3251;width:527;height:556;visibility:visible;mso-wrap-style:square;v-text-anchor:top" coordsize="52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" path="m263,556r70,-10l396,518r53,-44l490,418r27,-66l526,278r-9,-74l490,138,449,82,396,38,333,10,263,,193,10,130,38,77,82,36,138,9,204,,278r9,74l36,418r41,56l130,518r63,28l263,556xe" filled="f" strokecolor="red" strokeweight="2pt">
                    <v:path arrowok="t" o:connecttype="custom" o:connectlocs="263,3807;333,3797;396,3769;449,3725;490,3669;517,3603;526,3529;517,3455;490,3389;449,3333;396,3289;333,3261;263,3251;193,3261;130,3289;77,3333;36,3389;9,3455;0,3529;9,3603;36,3669;77,3725;130,3769;193,3797;263,3807" o:connectangles="0,0,0,0,0,0,0,0,0,0,0,0,0,0,0,0,0,0,0,0,0,0,0,0,0"/>
                  </v:shape>
                </v:group>
                <w10:anchorlock/>
              </v:group>
            </w:pict>
          </mc:Fallback>
        </mc:AlternateContent>
      </w:r>
    </w:p>
    <w:p w:rsidR="00B211EF" w:rsidRDefault="00B211EF">
      <w:pPr>
        <w:spacing w:before="0" w:after="0" w:line="240" w:lineRule="auto"/>
      </w:pPr>
      <w:r>
        <w:br w:type="page"/>
      </w:r>
    </w:p>
    <w:p w:rsidR="00B211EF" w:rsidRDefault="00B211EF" w:rsidP="00B211EF">
      <w:r>
        <w:lastRenderedPageBreak/>
        <w:t xml:space="preserve">Select </w:t>
      </w:r>
      <w:r w:rsidRPr="00B211EF">
        <w:rPr>
          <w:b/>
        </w:rPr>
        <w:t xml:space="preserve">Grant </w:t>
      </w:r>
      <w:r>
        <w:t xml:space="preserve">or </w:t>
      </w:r>
      <w:r w:rsidRPr="00B211EF">
        <w:rPr>
          <w:b/>
        </w:rPr>
        <w:t>Withdraw</w:t>
      </w:r>
      <w:r>
        <w:t xml:space="preserve"> in the ‘Applicants Approval to Share’ section as required. The page will return to the Applicants tab, with the Sharing Status updated per the selection.</w:t>
      </w:r>
    </w:p>
    <w:p w:rsidR="00B211EF" w:rsidRDefault="00B211EF" w:rsidP="00B211EF">
      <w:r>
        <w:rPr>
          <w:rFonts w:eastAsia="Arial" w:cs="Arial"/>
          <w:noProof/>
          <w:sz w:val="20"/>
          <w:lang w:val="en-AU" w:eastAsia="en-AU"/>
        </w:rPr>
        <mc:AlternateContent>
          <mc:Choice Requires="wpg">
            <w:drawing>
              <wp:inline distT="0" distB="0" distL="0" distR="0">
                <wp:extent cx="2609850" cy="3149600"/>
                <wp:effectExtent l="19050" t="19050" r="0" b="317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3149600"/>
                          <a:chOff x="0" y="0"/>
                          <a:chExt cx="4110" cy="4960"/>
                        </a:xfrm>
                      </wpg:grpSpPr>
                      <pic:pic xmlns:pic="http://schemas.openxmlformats.org/drawingml/2006/picture">
                        <pic:nvPicPr>
                          <pic:cNvPr id="41"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0" cy="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2" name="Group 18"/>
                        <wpg:cNvGrpSpPr>
                          <a:grpSpLocks/>
                        </wpg:cNvGrpSpPr>
                        <wpg:grpSpPr bwMode="auto">
                          <a:xfrm>
                            <a:off x="20" y="20"/>
                            <a:ext cx="1678" cy="1150"/>
                            <a:chOff x="20" y="20"/>
                            <a:chExt cx="1678" cy="1150"/>
                          </a:xfrm>
                        </wpg:grpSpPr>
                        <wps:wsp>
                          <wps:cNvPr id="43" name="Freeform 19"/>
                          <wps:cNvSpPr>
                            <a:spLocks/>
                          </wps:cNvSpPr>
                          <wps:spPr bwMode="auto">
                            <a:xfrm>
                              <a:off x="20" y="20"/>
                              <a:ext cx="1678" cy="1150"/>
                            </a:xfrm>
                            <a:custGeom>
                              <a:avLst/>
                              <a:gdLst>
                                <a:gd name="T0" fmla="+- 0 859 20"/>
                                <a:gd name="T1" fmla="*/ T0 w 1678"/>
                                <a:gd name="T2" fmla="+- 0 1170 20"/>
                                <a:gd name="T3" fmla="*/ 1170 h 1150"/>
                                <a:gd name="T4" fmla="+- 0 950 20"/>
                                <a:gd name="T5" fmla="*/ T4 w 1678"/>
                                <a:gd name="T6" fmla="+- 0 1167 20"/>
                                <a:gd name="T7" fmla="*/ 1167 h 1150"/>
                                <a:gd name="T8" fmla="+- 0 1039 20"/>
                                <a:gd name="T9" fmla="*/ T8 w 1678"/>
                                <a:gd name="T10" fmla="+- 0 1157 20"/>
                                <a:gd name="T11" fmla="*/ 1157 h 1150"/>
                                <a:gd name="T12" fmla="+- 0 1124 20"/>
                                <a:gd name="T13" fmla="*/ T12 w 1678"/>
                                <a:gd name="T14" fmla="+- 0 1141 20"/>
                                <a:gd name="T15" fmla="*/ 1141 h 1150"/>
                                <a:gd name="T16" fmla="+- 0 1205 20"/>
                                <a:gd name="T17" fmla="*/ T16 w 1678"/>
                                <a:gd name="T18" fmla="+- 0 1119 20"/>
                                <a:gd name="T19" fmla="*/ 1119 h 1150"/>
                                <a:gd name="T20" fmla="+- 0 1282 20"/>
                                <a:gd name="T21" fmla="*/ T20 w 1678"/>
                                <a:gd name="T22" fmla="+- 0 1091 20"/>
                                <a:gd name="T23" fmla="*/ 1091 h 1150"/>
                                <a:gd name="T24" fmla="+- 0 1354 20"/>
                                <a:gd name="T25" fmla="*/ T24 w 1678"/>
                                <a:gd name="T26" fmla="+- 0 1059 20"/>
                                <a:gd name="T27" fmla="*/ 1059 h 1150"/>
                                <a:gd name="T28" fmla="+- 0 1421 20"/>
                                <a:gd name="T29" fmla="*/ T28 w 1678"/>
                                <a:gd name="T30" fmla="+- 0 1022 20"/>
                                <a:gd name="T31" fmla="*/ 1022 h 1150"/>
                                <a:gd name="T32" fmla="+- 0 1482 20"/>
                                <a:gd name="T33" fmla="*/ T32 w 1678"/>
                                <a:gd name="T34" fmla="+- 0 980 20"/>
                                <a:gd name="T35" fmla="*/ 980 h 1150"/>
                                <a:gd name="T36" fmla="+- 0 1536 20"/>
                                <a:gd name="T37" fmla="*/ T36 w 1678"/>
                                <a:gd name="T38" fmla="+- 0 935 20"/>
                                <a:gd name="T39" fmla="*/ 935 h 1150"/>
                                <a:gd name="T40" fmla="+- 0 1583 20"/>
                                <a:gd name="T41" fmla="*/ T40 w 1678"/>
                                <a:gd name="T42" fmla="+- 0 885 20"/>
                                <a:gd name="T43" fmla="*/ 885 h 1150"/>
                                <a:gd name="T44" fmla="+- 0 1623 20"/>
                                <a:gd name="T45" fmla="*/ T44 w 1678"/>
                                <a:gd name="T46" fmla="+- 0 832 20"/>
                                <a:gd name="T47" fmla="*/ 832 h 1150"/>
                                <a:gd name="T48" fmla="+- 0 1655 20"/>
                                <a:gd name="T49" fmla="*/ T48 w 1678"/>
                                <a:gd name="T50" fmla="+- 0 777 20"/>
                                <a:gd name="T51" fmla="*/ 777 h 1150"/>
                                <a:gd name="T52" fmla="+- 0 1678 20"/>
                                <a:gd name="T53" fmla="*/ T52 w 1678"/>
                                <a:gd name="T54" fmla="+- 0 718 20"/>
                                <a:gd name="T55" fmla="*/ 718 h 1150"/>
                                <a:gd name="T56" fmla="+- 0 1693 20"/>
                                <a:gd name="T57" fmla="*/ T56 w 1678"/>
                                <a:gd name="T58" fmla="+- 0 658 20"/>
                                <a:gd name="T59" fmla="*/ 658 h 1150"/>
                                <a:gd name="T60" fmla="+- 0 1698 20"/>
                                <a:gd name="T61" fmla="*/ T60 w 1678"/>
                                <a:gd name="T62" fmla="+- 0 595 20"/>
                                <a:gd name="T63" fmla="*/ 595 h 1150"/>
                                <a:gd name="T64" fmla="+- 0 1693 20"/>
                                <a:gd name="T65" fmla="*/ T64 w 1678"/>
                                <a:gd name="T66" fmla="+- 0 532 20"/>
                                <a:gd name="T67" fmla="*/ 532 h 1150"/>
                                <a:gd name="T68" fmla="+- 0 1678 20"/>
                                <a:gd name="T69" fmla="*/ T68 w 1678"/>
                                <a:gd name="T70" fmla="+- 0 472 20"/>
                                <a:gd name="T71" fmla="*/ 472 h 1150"/>
                                <a:gd name="T72" fmla="+- 0 1655 20"/>
                                <a:gd name="T73" fmla="*/ T72 w 1678"/>
                                <a:gd name="T74" fmla="+- 0 413 20"/>
                                <a:gd name="T75" fmla="*/ 413 h 1150"/>
                                <a:gd name="T76" fmla="+- 0 1623 20"/>
                                <a:gd name="T77" fmla="*/ T76 w 1678"/>
                                <a:gd name="T78" fmla="+- 0 358 20"/>
                                <a:gd name="T79" fmla="*/ 358 h 1150"/>
                                <a:gd name="T80" fmla="+- 0 1583 20"/>
                                <a:gd name="T81" fmla="*/ T80 w 1678"/>
                                <a:gd name="T82" fmla="+- 0 305 20"/>
                                <a:gd name="T83" fmla="*/ 305 h 1150"/>
                                <a:gd name="T84" fmla="+- 0 1536 20"/>
                                <a:gd name="T85" fmla="*/ T84 w 1678"/>
                                <a:gd name="T86" fmla="+- 0 255 20"/>
                                <a:gd name="T87" fmla="*/ 255 h 1150"/>
                                <a:gd name="T88" fmla="+- 0 1482 20"/>
                                <a:gd name="T89" fmla="*/ T88 w 1678"/>
                                <a:gd name="T90" fmla="+- 0 210 20"/>
                                <a:gd name="T91" fmla="*/ 210 h 1150"/>
                                <a:gd name="T92" fmla="+- 0 1421 20"/>
                                <a:gd name="T93" fmla="*/ T92 w 1678"/>
                                <a:gd name="T94" fmla="+- 0 168 20"/>
                                <a:gd name="T95" fmla="*/ 168 h 1150"/>
                                <a:gd name="T96" fmla="+- 0 1354 20"/>
                                <a:gd name="T97" fmla="*/ T96 w 1678"/>
                                <a:gd name="T98" fmla="+- 0 131 20"/>
                                <a:gd name="T99" fmla="*/ 131 h 1150"/>
                                <a:gd name="T100" fmla="+- 0 1282 20"/>
                                <a:gd name="T101" fmla="*/ T100 w 1678"/>
                                <a:gd name="T102" fmla="+- 0 99 20"/>
                                <a:gd name="T103" fmla="*/ 99 h 1150"/>
                                <a:gd name="T104" fmla="+- 0 1205 20"/>
                                <a:gd name="T105" fmla="*/ T104 w 1678"/>
                                <a:gd name="T106" fmla="+- 0 71 20"/>
                                <a:gd name="T107" fmla="*/ 71 h 1150"/>
                                <a:gd name="T108" fmla="+- 0 1124 20"/>
                                <a:gd name="T109" fmla="*/ T108 w 1678"/>
                                <a:gd name="T110" fmla="+- 0 49 20"/>
                                <a:gd name="T111" fmla="*/ 49 h 1150"/>
                                <a:gd name="T112" fmla="+- 0 1039 20"/>
                                <a:gd name="T113" fmla="*/ T112 w 1678"/>
                                <a:gd name="T114" fmla="+- 0 33 20"/>
                                <a:gd name="T115" fmla="*/ 33 h 1150"/>
                                <a:gd name="T116" fmla="+- 0 950 20"/>
                                <a:gd name="T117" fmla="*/ T116 w 1678"/>
                                <a:gd name="T118" fmla="+- 0 23 20"/>
                                <a:gd name="T119" fmla="*/ 23 h 1150"/>
                                <a:gd name="T120" fmla="+- 0 859 20"/>
                                <a:gd name="T121" fmla="*/ T120 w 1678"/>
                                <a:gd name="T122" fmla="+- 0 20 20"/>
                                <a:gd name="T123" fmla="*/ 20 h 1150"/>
                                <a:gd name="T124" fmla="+- 0 767 20"/>
                                <a:gd name="T125" fmla="*/ T124 w 1678"/>
                                <a:gd name="T126" fmla="+- 0 23 20"/>
                                <a:gd name="T127" fmla="*/ 23 h 1150"/>
                                <a:gd name="T128" fmla="+- 0 679 20"/>
                                <a:gd name="T129" fmla="*/ T128 w 1678"/>
                                <a:gd name="T130" fmla="+- 0 33 20"/>
                                <a:gd name="T131" fmla="*/ 33 h 1150"/>
                                <a:gd name="T132" fmla="+- 0 594 20"/>
                                <a:gd name="T133" fmla="*/ T132 w 1678"/>
                                <a:gd name="T134" fmla="+- 0 49 20"/>
                                <a:gd name="T135" fmla="*/ 49 h 1150"/>
                                <a:gd name="T136" fmla="+- 0 512 20"/>
                                <a:gd name="T137" fmla="*/ T136 w 1678"/>
                                <a:gd name="T138" fmla="+- 0 71 20"/>
                                <a:gd name="T139" fmla="*/ 71 h 1150"/>
                                <a:gd name="T140" fmla="+- 0 435 20"/>
                                <a:gd name="T141" fmla="*/ T140 w 1678"/>
                                <a:gd name="T142" fmla="+- 0 99 20"/>
                                <a:gd name="T143" fmla="*/ 99 h 1150"/>
                                <a:gd name="T144" fmla="+- 0 363 20"/>
                                <a:gd name="T145" fmla="*/ T144 w 1678"/>
                                <a:gd name="T146" fmla="+- 0 131 20"/>
                                <a:gd name="T147" fmla="*/ 131 h 1150"/>
                                <a:gd name="T148" fmla="+- 0 297 20"/>
                                <a:gd name="T149" fmla="*/ T148 w 1678"/>
                                <a:gd name="T150" fmla="+- 0 168 20"/>
                                <a:gd name="T151" fmla="*/ 168 h 1150"/>
                                <a:gd name="T152" fmla="+- 0 236 20"/>
                                <a:gd name="T153" fmla="*/ T152 w 1678"/>
                                <a:gd name="T154" fmla="+- 0 210 20"/>
                                <a:gd name="T155" fmla="*/ 210 h 1150"/>
                                <a:gd name="T156" fmla="+- 0 182 20"/>
                                <a:gd name="T157" fmla="*/ T156 w 1678"/>
                                <a:gd name="T158" fmla="+- 0 255 20"/>
                                <a:gd name="T159" fmla="*/ 255 h 1150"/>
                                <a:gd name="T160" fmla="+- 0 135 20"/>
                                <a:gd name="T161" fmla="*/ T160 w 1678"/>
                                <a:gd name="T162" fmla="+- 0 305 20"/>
                                <a:gd name="T163" fmla="*/ 305 h 1150"/>
                                <a:gd name="T164" fmla="+- 0 95 20"/>
                                <a:gd name="T165" fmla="*/ T164 w 1678"/>
                                <a:gd name="T166" fmla="+- 0 358 20"/>
                                <a:gd name="T167" fmla="*/ 358 h 1150"/>
                                <a:gd name="T168" fmla="+- 0 63 20"/>
                                <a:gd name="T169" fmla="*/ T168 w 1678"/>
                                <a:gd name="T170" fmla="+- 0 413 20"/>
                                <a:gd name="T171" fmla="*/ 413 h 1150"/>
                                <a:gd name="T172" fmla="+- 0 39 20"/>
                                <a:gd name="T173" fmla="*/ T172 w 1678"/>
                                <a:gd name="T174" fmla="+- 0 472 20"/>
                                <a:gd name="T175" fmla="*/ 472 h 1150"/>
                                <a:gd name="T176" fmla="+- 0 25 20"/>
                                <a:gd name="T177" fmla="*/ T176 w 1678"/>
                                <a:gd name="T178" fmla="+- 0 532 20"/>
                                <a:gd name="T179" fmla="*/ 532 h 1150"/>
                                <a:gd name="T180" fmla="+- 0 20 20"/>
                                <a:gd name="T181" fmla="*/ T180 w 1678"/>
                                <a:gd name="T182" fmla="+- 0 595 20"/>
                                <a:gd name="T183" fmla="*/ 595 h 1150"/>
                                <a:gd name="T184" fmla="+- 0 25 20"/>
                                <a:gd name="T185" fmla="*/ T184 w 1678"/>
                                <a:gd name="T186" fmla="+- 0 658 20"/>
                                <a:gd name="T187" fmla="*/ 658 h 1150"/>
                                <a:gd name="T188" fmla="+- 0 39 20"/>
                                <a:gd name="T189" fmla="*/ T188 w 1678"/>
                                <a:gd name="T190" fmla="+- 0 718 20"/>
                                <a:gd name="T191" fmla="*/ 718 h 1150"/>
                                <a:gd name="T192" fmla="+- 0 63 20"/>
                                <a:gd name="T193" fmla="*/ T192 w 1678"/>
                                <a:gd name="T194" fmla="+- 0 777 20"/>
                                <a:gd name="T195" fmla="*/ 777 h 1150"/>
                                <a:gd name="T196" fmla="+- 0 95 20"/>
                                <a:gd name="T197" fmla="*/ T196 w 1678"/>
                                <a:gd name="T198" fmla="+- 0 832 20"/>
                                <a:gd name="T199" fmla="*/ 832 h 1150"/>
                                <a:gd name="T200" fmla="+- 0 135 20"/>
                                <a:gd name="T201" fmla="*/ T200 w 1678"/>
                                <a:gd name="T202" fmla="+- 0 885 20"/>
                                <a:gd name="T203" fmla="*/ 885 h 1150"/>
                                <a:gd name="T204" fmla="+- 0 182 20"/>
                                <a:gd name="T205" fmla="*/ T204 w 1678"/>
                                <a:gd name="T206" fmla="+- 0 935 20"/>
                                <a:gd name="T207" fmla="*/ 935 h 1150"/>
                                <a:gd name="T208" fmla="+- 0 236 20"/>
                                <a:gd name="T209" fmla="*/ T208 w 1678"/>
                                <a:gd name="T210" fmla="+- 0 980 20"/>
                                <a:gd name="T211" fmla="*/ 980 h 1150"/>
                                <a:gd name="T212" fmla="+- 0 297 20"/>
                                <a:gd name="T213" fmla="*/ T212 w 1678"/>
                                <a:gd name="T214" fmla="+- 0 1022 20"/>
                                <a:gd name="T215" fmla="*/ 1022 h 1150"/>
                                <a:gd name="T216" fmla="+- 0 363 20"/>
                                <a:gd name="T217" fmla="*/ T216 w 1678"/>
                                <a:gd name="T218" fmla="+- 0 1059 20"/>
                                <a:gd name="T219" fmla="*/ 1059 h 1150"/>
                                <a:gd name="T220" fmla="+- 0 435 20"/>
                                <a:gd name="T221" fmla="*/ T220 w 1678"/>
                                <a:gd name="T222" fmla="+- 0 1091 20"/>
                                <a:gd name="T223" fmla="*/ 1091 h 1150"/>
                                <a:gd name="T224" fmla="+- 0 512 20"/>
                                <a:gd name="T225" fmla="*/ T224 w 1678"/>
                                <a:gd name="T226" fmla="+- 0 1119 20"/>
                                <a:gd name="T227" fmla="*/ 1119 h 1150"/>
                                <a:gd name="T228" fmla="+- 0 594 20"/>
                                <a:gd name="T229" fmla="*/ T228 w 1678"/>
                                <a:gd name="T230" fmla="+- 0 1141 20"/>
                                <a:gd name="T231" fmla="*/ 1141 h 1150"/>
                                <a:gd name="T232" fmla="+- 0 679 20"/>
                                <a:gd name="T233" fmla="*/ T232 w 1678"/>
                                <a:gd name="T234" fmla="+- 0 1157 20"/>
                                <a:gd name="T235" fmla="*/ 1157 h 1150"/>
                                <a:gd name="T236" fmla="+- 0 767 20"/>
                                <a:gd name="T237" fmla="*/ T236 w 1678"/>
                                <a:gd name="T238" fmla="+- 0 1167 20"/>
                                <a:gd name="T239" fmla="*/ 1167 h 1150"/>
                                <a:gd name="T240" fmla="+- 0 859 20"/>
                                <a:gd name="T241" fmla="*/ T240 w 1678"/>
                                <a:gd name="T242" fmla="+- 0 1170 20"/>
                                <a:gd name="T243" fmla="*/ 1170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78" h="1150">
                                  <a:moveTo>
                                    <a:pt x="839" y="1150"/>
                                  </a:moveTo>
                                  <a:lnTo>
                                    <a:pt x="930" y="1147"/>
                                  </a:lnTo>
                                  <a:lnTo>
                                    <a:pt x="1019" y="1137"/>
                                  </a:lnTo>
                                  <a:lnTo>
                                    <a:pt x="1104" y="1121"/>
                                  </a:lnTo>
                                  <a:lnTo>
                                    <a:pt x="1185" y="1099"/>
                                  </a:lnTo>
                                  <a:lnTo>
                                    <a:pt x="1262" y="1071"/>
                                  </a:lnTo>
                                  <a:lnTo>
                                    <a:pt x="1334" y="1039"/>
                                  </a:lnTo>
                                  <a:lnTo>
                                    <a:pt x="1401" y="1002"/>
                                  </a:lnTo>
                                  <a:lnTo>
                                    <a:pt x="1462" y="960"/>
                                  </a:lnTo>
                                  <a:lnTo>
                                    <a:pt x="1516" y="915"/>
                                  </a:lnTo>
                                  <a:lnTo>
                                    <a:pt x="1563" y="865"/>
                                  </a:lnTo>
                                  <a:lnTo>
                                    <a:pt x="1603" y="812"/>
                                  </a:lnTo>
                                  <a:lnTo>
                                    <a:pt x="1635" y="757"/>
                                  </a:lnTo>
                                  <a:lnTo>
                                    <a:pt x="1658" y="698"/>
                                  </a:lnTo>
                                  <a:lnTo>
                                    <a:pt x="1673" y="638"/>
                                  </a:lnTo>
                                  <a:lnTo>
                                    <a:pt x="1678" y="575"/>
                                  </a:lnTo>
                                  <a:lnTo>
                                    <a:pt x="1673" y="512"/>
                                  </a:lnTo>
                                  <a:lnTo>
                                    <a:pt x="1658" y="452"/>
                                  </a:lnTo>
                                  <a:lnTo>
                                    <a:pt x="1635" y="393"/>
                                  </a:lnTo>
                                  <a:lnTo>
                                    <a:pt x="1603" y="338"/>
                                  </a:lnTo>
                                  <a:lnTo>
                                    <a:pt x="1563" y="285"/>
                                  </a:lnTo>
                                  <a:lnTo>
                                    <a:pt x="1516" y="235"/>
                                  </a:lnTo>
                                  <a:lnTo>
                                    <a:pt x="1462" y="190"/>
                                  </a:lnTo>
                                  <a:lnTo>
                                    <a:pt x="1401" y="148"/>
                                  </a:lnTo>
                                  <a:lnTo>
                                    <a:pt x="1334" y="111"/>
                                  </a:lnTo>
                                  <a:lnTo>
                                    <a:pt x="1262" y="79"/>
                                  </a:lnTo>
                                  <a:lnTo>
                                    <a:pt x="1185" y="51"/>
                                  </a:lnTo>
                                  <a:lnTo>
                                    <a:pt x="1104" y="29"/>
                                  </a:lnTo>
                                  <a:lnTo>
                                    <a:pt x="1019" y="13"/>
                                  </a:lnTo>
                                  <a:lnTo>
                                    <a:pt x="930" y="3"/>
                                  </a:lnTo>
                                  <a:lnTo>
                                    <a:pt x="839" y="0"/>
                                  </a:lnTo>
                                  <a:lnTo>
                                    <a:pt x="747" y="3"/>
                                  </a:lnTo>
                                  <a:lnTo>
                                    <a:pt x="659" y="13"/>
                                  </a:lnTo>
                                  <a:lnTo>
                                    <a:pt x="574" y="29"/>
                                  </a:lnTo>
                                  <a:lnTo>
                                    <a:pt x="492" y="51"/>
                                  </a:lnTo>
                                  <a:lnTo>
                                    <a:pt x="415" y="79"/>
                                  </a:lnTo>
                                  <a:lnTo>
                                    <a:pt x="343" y="111"/>
                                  </a:lnTo>
                                  <a:lnTo>
                                    <a:pt x="277" y="148"/>
                                  </a:lnTo>
                                  <a:lnTo>
                                    <a:pt x="216" y="190"/>
                                  </a:lnTo>
                                  <a:lnTo>
                                    <a:pt x="162" y="235"/>
                                  </a:lnTo>
                                  <a:lnTo>
                                    <a:pt x="115" y="285"/>
                                  </a:lnTo>
                                  <a:lnTo>
                                    <a:pt x="75" y="338"/>
                                  </a:lnTo>
                                  <a:lnTo>
                                    <a:pt x="43" y="393"/>
                                  </a:lnTo>
                                  <a:lnTo>
                                    <a:pt x="19" y="452"/>
                                  </a:lnTo>
                                  <a:lnTo>
                                    <a:pt x="5" y="512"/>
                                  </a:lnTo>
                                  <a:lnTo>
                                    <a:pt x="0" y="575"/>
                                  </a:lnTo>
                                  <a:lnTo>
                                    <a:pt x="5" y="638"/>
                                  </a:lnTo>
                                  <a:lnTo>
                                    <a:pt x="19" y="698"/>
                                  </a:lnTo>
                                  <a:lnTo>
                                    <a:pt x="43" y="757"/>
                                  </a:lnTo>
                                  <a:lnTo>
                                    <a:pt x="75" y="812"/>
                                  </a:lnTo>
                                  <a:lnTo>
                                    <a:pt x="115" y="865"/>
                                  </a:lnTo>
                                  <a:lnTo>
                                    <a:pt x="162" y="915"/>
                                  </a:lnTo>
                                  <a:lnTo>
                                    <a:pt x="216" y="960"/>
                                  </a:lnTo>
                                  <a:lnTo>
                                    <a:pt x="277" y="1002"/>
                                  </a:lnTo>
                                  <a:lnTo>
                                    <a:pt x="343" y="1039"/>
                                  </a:lnTo>
                                  <a:lnTo>
                                    <a:pt x="415" y="1071"/>
                                  </a:lnTo>
                                  <a:lnTo>
                                    <a:pt x="492" y="1099"/>
                                  </a:lnTo>
                                  <a:lnTo>
                                    <a:pt x="574" y="1121"/>
                                  </a:lnTo>
                                  <a:lnTo>
                                    <a:pt x="659" y="1137"/>
                                  </a:lnTo>
                                  <a:lnTo>
                                    <a:pt x="747" y="1147"/>
                                  </a:lnTo>
                                  <a:lnTo>
                                    <a:pt x="839" y="115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370225" id="Group 40" o:spid="_x0000_s1026" style="width:205.5pt;height:248pt;mso-position-horizontal-relative:char;mso-position-vertical-relative:line" coordsize="4110,4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">
                <v:shape id="Picture 17" o:spid="_x0000_s1027" type="#_x0000_t75" style="position:absolute;width:4110;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">
                  <v:imagedata r:id="rId29" o:title=""/>
                </v:shape>
                <v:group id="Group 18" o:spid="_x0000_s1028" style="position:absolute;left:20;top:20;width:1678;height:1150" coordorigin="20,20" coordsize="167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9" o:spid="_x0000_s1029" style="position:absolute;left:20;top:20;width:1678;height:1150;visibility:visible;mso-wrap-style:square;v-text-anchor:top" coordsize="167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" path="m839,1150r91,-3l1019,1137r85,-16l1185,1099r77,-28l1334,1039r67,-37l1462,960r54,-45l1563,865r40,-53l1635,757r23,-59l1673,638r5,-63l1673,512r-15,-60l1635,393r-32,-55l1563,285r-47,-50l1462,190r-61,-42l1334,111,1262,79,1185,51,1104,29,1019,13,930,3,839,,747,3,659,13,574,29,492,51,415,79r-72,32l277,148r-61,42l162,235r-47,50l75,338,43,393,19,452,5,512,,575r5,63l19,698r24,59l75,812r40,53l162,915r54,45l277,1002r66,37l415,1071r77,28l574,1121r85,16l747,1147r92,3xe" filled="f" strokecolor="red" strokeweight="2pt">
                    <v:path arrowok="t" o:connecttype="custom" o:connectlocs="839,1170;930,1167;1019,1157;1104,1141;1185,1119;1262,1091;1334,1059;1401,1022;1462,980;1516,935;1563,885;1603,832;1635,777;1658,718;1673,658;1678,595;1673,532;1658,472;1635,413;1603,358;1563,305;1516,255;1462,210;1401,168;1334,131;1262,99;1185,71;1104,49;1019,33;930,23;839,20;747,23;659,33;574,49;492,71;415,99;343,131;277,168;216,210;162,255;115,305;75,358;43,413;19,472;5,532;0,595;5,658;19,718;43,777;75,832;115,885;162,935;216,980;277,1022;343,1059;415,1091;492,1119;574,1141;659,1157;747,1167;839,1170" o:connectangles="0,0,0,0,0,0,0,0,0,0,0,0,0,0,0,0,0,0,0,0,0,0,0,0,0,0,0,0,0,0,0,0,0,0,0,0,0,0,0,0,0,0,0,0,0,0,0,0,0,0,0,0,0,0,0,0,0,0,0,0,0"/>
                  </v:shape>
                </v:group>
                <w10:anchorlock/>
              </v:group>
            </w:pict>
          </mc:Fallback>
        </mc:AlternateContent>
      </w:r>
    </w:p>
    <w:p w:rsidR="00B211EF" w:rsidRDefault="00B211EF" w:rsidP="00B211EF">
      <w:r>
        <w:rPr>
          <w:rFonts w:eastAsia="Arial" w:cs="Arial"/>
          <w:noProof/>
          <w:sz w:val="20"/>
          <w:lang w:val="en-AU" w:eastAsia="en-AU"/>
        </w:rPr>
        <w:drawing>
          <wp:inline distT="0" distB="0" distL="0" distR="0" wp14:anchorId="30793A4A" wp14:editId="35BDF9CE">
            <wp:extent cx="6264275" cy="2506702"/>
            <wp:effectExtent l="0" t="0" r="3175" b="8255"/>
            <wp:docPr id="4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9.png"/>
                    <pic:cNvPicPr/>
                  </pic:nvPicPr>
                  <pic:blipFill>
                    <a:blip r:embed="rId30" cstate="print"/>
                    <a:stretch>
                      <a:fillRect/>
                    </a:stretch>
                  </pic:blipFill>
                  <pic:spPr>
                    <a:xfrm>
                      <a:off x="0" y="0"/>
                      <a:ext cx="6264275" cy="2506702"/>
                    </a:xfrm>
                    <a:prstGeom prst="rect">
                      <a:avLst/>
                    </a:prstGeom>
                  </pic:spPr>
                </pic:pic>
              </a:graphicData>
            </a:graphic>
          </wp:inline>
        </w:drawing>
      </w:r>
    </w:p>
    <w:p w:rsidR="00B211EF" w:rsidRDefault="00B211EF" w:rsidP="00546445">
      <w:pPr>
        <w:pStyle w:val="Heading1"/>
      </w:pPr>
      <w:r>
        <w:t>Step A4</w:t>
      </w:r>
    </w:p>
    <w:p w:rsidR="00B211EF" w:rsidRDefault="00B211EF" w:rsidP="00B211EF">
      <w:r>
        <w:t>Create a Suitability List by publishing any remaining suitable applicants.</w:t>
      </w:r>
    </w:p>
    <w:p w:rsidR="00B211EF" w:rsidRDefault="00B211EF" w:rsidP="00B211EF">
      <w:r>
        <w:t xml:space="preserve">Select each applicant to be shared via the tick box, then click the </w:t>
      </w:r>
      <w:r w:rsidRPr="00B211EF">
        <w:rPr>
          <w:b/>
        </w:rPr>
        <w:t>Share</w:t>
      </w:r>
      <w:r>
        <w:t xml:space="preserve"> button.</w:t>
      </w:r>
    </w:p>
    <w:p w:rsidR="00B211EF" w:rsidRDefault="00B211EF" w:rsidP="00B211EF">
      <w:r>
        <w:rPr>
          <w:rFonts w:eastAsia="Arial" w:cs="Arial"/>
          <w:noProof/>
          <w:sz w:val="20"/>
          <w:lang w:val="en-AU" w:eastAsia="en-AU"/>
        </w:rPr>
        <w:lastRenderedPageBreak/>
        <mc:AlternateContent>
          <mc:Choice Requires="wpg">
            <w:drawing>
              <wp:inline distT="0" distB="0" distL="0" distR="0">
                <wp:extent cx="6264275" cy="2482999"/>
                <wp:effectExtent l="0" t="0" r="3175"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482999"/>
                          <a:chOff x="0" y="0"/>
                          <a:chExt cx="10316" cy="4089"/>
                        </a:xfrm>
                      </wpg:grpSpPr>
                      <pic:pic xmlns:pic="http://schemas.openxmlformats.org/drawingml/2006/picture">
                        <pic:nvPicPr>
                          <pic:cNvPr id="46"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16" cy="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 name="Group 22"/>
                        <wpg:cNvGrpSpPr>
                          <a:grpSpLocks/>
                        </wpg:cNvGrpSpPr>
                        <wpg:grpSpPr bwMode="auto">
                          <a:xfrm>
                            <a:off x="4278" y="3053"/>
                            <a:ext cx="764" cy="697"/>
                            <a:chOff x="4278" y="3053"/>
                            <a:chExt cx="764" cy="697"/>
                          </a:xfrm>
                        </wpg:grpSpPr>
                        <wps:wsp>
                          <wps:cNvPr id="48" name="Freeform 23"/>
                          <wps:cNvSpPr>
                            <a:spLocks/>
                          </wps:cNvSpPr>
                          <wps:spPr bwMode="auto">
                            <a:xfrm>
                              <a:off x="4278" y="3053"/>
                              <a:ext cx="764" cy="697"/>
                            </a:xfrm>
                            <a:custGeom>
                              <a:avLst/>
                              <a:gdLst>
                                <a:gd name="T0" fmla="+- 0 4659 4278"/>
                                <a:gd name="T1" fmla="*/ T0 w 764"/>
                                <a:gd name="T2" fmla="+- 0 3750 3053"/>
                                <a:gd name="T3" fmla="*/ 3750 h 697"/>
                                <a:gd name="T4" fmla="+- 0 4736 4278"/>
                                <a:gd name="T5" fmla="*/ T4 w 764"/>
                                <a:gd name="T6" fmla="+- 0 3743 3053"/>
                                <a:gd name="T7" fmla="*/ 3743 h 697"/>
                                <a:gd name="T8" fmla="+- 0 4808 4278"/>
                                <a:gd name="T9" fmla="*/ T8 w 764"/>
                                <a:gd name="T10" fmla="+- 0 3723 3053"/>
                                <a:gd name="T11" fmla="*/ 3723 h 697"/>
                                <a:gd name="T12" fmla="+- 0 4872 4278"/>
                                <a:gd name="T13" fmla="*/ T12 w 764"/>
                                <a:gd name="T14" fmla="+- 0 3691 3053"/>
                                <a:gd name="T15" fmla="*/ 3691 h 697"/>
                                <a:gd name="T16" fmla="+- 0 4929 4278"/>
                                <a:gd name="T17" fmla="*/ T16 w 764"/>
                                <a:gd name="T18" fmla="+- 0 3648 3053"/>
                                <a:gd name="T19" fmla="*/ 3648 h 697"/>
                                <a:gd name="T20" fmla="+- 0 4976 4278"/>
                                <a:gd name="T21" fmla="*/ T20 w 764"/>
                                <a:gd name="T22" fmla="+- 0 3596 3053"/>
                                <a:gd name="T23" fmla="*/ 3596 h 697"/>
                                <a:gd name="T24" fmla="+- 0 5011 4278"/>
                                <a:gd name="T25" fmla="*/ T24 w 764"/>
                                <a:gd name="T26" fmla="+- 0 3537 3053"/>
                                <a:gd name="T27" fmla="*/ 3537 h 697"/>
                                <a:gd name="T28" fmla="+- 0 5033 4278"/>
                                <a:gd name="T29" fmla="*/ T28 w 764"/>
                                <a:gd name="T30" fmla="+- 0 3472 3053"/>
                                <a:gd name="T31" fmla="*/ 3472 h 697"/>
                                <a:gd name="T32" fmla="+- 0 5041 4278"/>
                                <a:gd name="T33" fmla="*/ T32 w 764"/>
                                <a:gd name="T34" fmla="+- 0 3402 3053"/>
                                <a:gd name="T35" fmla="*/ 3402 h 697"/>
                                <a:gd name="T36" fmla="+- 0 5033 4278"/>
                                <a:gd name="T37" fmla="*/ T36 w 764"/>
                                <a:gd name="T38" fmla="+- 0 3331 3053"/>
                                <a:gd name="T39" fmla="*/ 3331 h 697"/>
                                <a:gd name="T40" fmla="+- 0 5011 4278"/>
                                <a:gd name="T41" fmla="*/ T40 w 764"/>
                                <a:gd name="T42" fmla="+- 0 3266 3053"/>
                                <a:gd name="T43" fmla="*/ 3266 h 697"/>
                                <a:gd name="T44" fmla="+- 0 4976 4278"/>
                                <a:gd name="T45" fmla="*/ T44 w 764"/>
                                <a:gd name="T46" fmla="+- 0 3207 3053"/>
                                <a:gd name="T47" fmla="*/ 3207 h 697"/>
                                <a:gd name="T48" fmla="+- 0 4929 4278"/>
                                <a:gd name="T49" fmla="*/ T48 w 764"/>
                                <a:gd name="T50" fmla="+- 0 3155 3053"/>
                                <a:gd name="T51" fmla="*/ 3155 h 697"/>
                                <a:gd name="T52" fmla="+- 0 4872 4278"/>
                                <a:gd name="T53" fmla="*/ T52 w 764"/>
                                <a:gd name="T54" fmla="+- 0 3113 3053"/>
                                <a:gd name="T55" fmla="*/ 3113 h 697"/>
                                <a:gd name="T56" fmla="+- 0 4808 4278"/>
                                <a:gd name="T57" fmla="*/ T56 w 764"/>
                                <a:gd name="T58" fmla="+- 0 3080 3053"/>
                                <a:gd name="T59" fmla="*/ 3080 h 697"/>
                                <a:gd name="T60" fmla="+- 0 4736 4278"/>
                                <a:gd name="T61" fmla="*/ T60 w 764"/>
                                <a:gd name="T62" fmla="+- 0 3060 3053"/>
                                <a:gd name="T63" fmla="*/ 3060 h 697"/>
                                <a:gd name="T64" fmla="+- 0 4659 4278"/>
                                <a:gd name="T65" fmla="*/ T64 w 764"/>
                                <a:gd name="T66" fmla="+- 0 3053 3053"/>
                                <a:gd name="T67" fmla="*/ 3053 h 697"/>
                                <a:gd name="T68" fmla="+- 0 4582 4278"/>
                                <a:gd name="T69" fmla="*/ T68 w 764"/>
                                <a:gd name="T70" fmla="+- 0 3060 3053"/>
                                <a:gd name="T71" fmla="*/ 3060 h 697"/>
                                <a:gd name="T72" fmla="+- 0 4511 4278"/>
                                <a:gd name="T73" fmla="*/ T72 w 764"/>
                                <a:gd name="T74" fmla="+- 0 3080 3053"/>
                                <a:gd name="T75" fmla="*/ 3080 h 697"/>
                                <a:gd name="T76" fmla="+- 0 4446 4278"/>
                                <a:gd name="T77" fmla="*/ T76 w 764"/>
                                <a:gd name="T78" fmla="+- 0 3113 3053"/>
                                <a:gd name="T79" fmla="*/ 3113 h 697"/>
                                <a:gd name="T80" fmla="+- 0 4389 4278"/>
                                <a:gd name="T81" fmla="*/ T80 w 764"/>
                                <a:gd name="T82" fmla="+- 0 3155 3053"/>
                                <a:gd name="T83" fmla="*/ 3155 h 697"/>
                                <a:gd name="T84" fmla="+- 0 4343 4278"/>
                                <a:gd name="T85" fmla="*/ T84 w 764"/>
                                <a:gd name="T86" fmla="+- 0 3207 3053"/>
                                <a:gd name="T87" fmla="*/ 3207 h 697"/>
                                <a:gd name="T88" fmla="+- 0 4308 4278"/>
                                <a:gd name="T89" fmla="*/ T88 w 764"/>
                                <a:gd name="T90" fmla="+- 0 3266 3053"/>
                                <a:gd name="T91" fmla="*/ 3266 h 697"/>
                                <a:gd name="T92" fmla="+- 0 4285 4278"/>
                                <a:gd name="T93" fmla="*/ T92 w 764"/>
                                <a:gd name="T94" fmla="+- 0 3331 3053"/>
                                <a:gd name="T95" fmla="*/ 3331 h 697"/>
                                <a:gd name="T96" fmla="+- 0 4278 4278"/>
                                <a:gd name="T97" fmla="*/ T96 w 764"/>
                                <a:gd name="T98" fmla="+- 0 3402 3053"/>
                                <a:gd name="T99" fmla="*/ 3402 h 697"/>
                                <a:gd name="T100" fmla="+- 0 4285 4278"/>
                                <a:gd name="T101" fmla="*/ T100 w 764"/>
                                <a:gd name="T102" fmla="+- 0 3472 3053"/>
                                <a:gd name="T103" fmla="*/ 3472 h 697"/>
                                <a:gd name="T104" fmla="+- 0 4308 4278"/>
                                <a:gd name="T105" fmla="*/ T104 w 764"/>
                                <a:gd name="T106" fmla="+- 0 3537 3053"/>
                                <a:gd name="T107" fmla="*/ 3537 h 697"/>
                                <a:gd name="T108" fmla="+- 0 4343 4278"/>
                                <a:gd name="T109" fmla="*/ T108 w 764"/>
                                <a:gd name="T110" fmla="+- 0 3596 3053"/>
                                <a:gd name="T111" fmla="*/ 3596 h 697"/>
                                <a:gd name="T112" fmla="+- 0 4389 4278"/>
                                <a:gd name="T113" fmla="*/ T112 w 764"/>
                                <a:gd name="T114" fmla="+- 0 3648 3053"/>
                                <a:gd name="T115" fmla="*/ 3648 h 697"/>
                                <a:gd name="T116" fmla="+- 0 4446 4278"/>
                                <a:gd name="T117" fmla="*/ T116 w 764"/>
                                <a:gd name="T118" fmla="+- 0 3691 3053"/>
                                <a:gd name="T119" fmla="*/ 3691 h 697"/>
                                <a:gd name="T120" fmla="+- 0 4511 4278"/>
                                <a:gd name="T121" fmla="*/ T120 w 764"/>
                                <a:gd name="T122" fmla="+- 0 3723 3053"/>
                                <a:gd name="T123" fmla="*/ 3723 h 697"/>
                                <a:gd name="T124" fmla="+- 0 4582 4278"/>
                                <a:gd name="T125" fmla="*/ T124 w 764"/>
                                <a:gd name="T126" fmla="+- 0 3743 3053"/>
                                <a:gd name="T127" fmla="*/ 3743 h 697"/>
                                <a:gd name="T128" fmla="+- 0 4659 4278"/>
                                <a:gd name="T129" fmla="*/ T128 w 764"/>
                                <a:gd name="T130" fmla="+- 0 3750 3053"/>
                                <a:gd name="T131" fmla="*/ 3750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697">
                                  <a:moveTo>
                                    <a:pt x="381" y="697"/>
                                  </a:moveTo>
                                  <a:lnTo>
                                    <a:pt x="458" y="690"/>
                                  </a:lnTo>
                                  <a:lnTo>
                                    <a:pt x="530" y="670"/>
                                  </a:lnTo>
                                  <a:lnTo>
                                    <a:pt x="594" y="638"/>
                                  </a:lnTo>
                                  <a:lnTo>
                                    <a:pt x="651" y="595"/>
                                  </a:lnTo>
                                  <a:lnTo>
                                    <a:pt x="698" y="543"/>
                                  </a:lnTo>
                                  <a:lnTo>
                                    <a:pt x="733" y="484"/>
                                  </a:lnTo>
                                  <a:lnTo>
                                    <a:pt x="755" y="419"/>
                                  </a:lnTo>
                                  <a:lnTo>
                                    <a:pt x="763" y="349"/>
                                  </a:lnTo>
                                  <a:lnTo>
                                    <a:pt x="755" y="278"/>
                                  </a:lnTo>
                                  <a:lnTo>
                                    <a:pt x="733" y="213"/>
                                  </a:lnTo>
                                  <a:lnTo>
                                    <a:pt x="698" y="154"/>
                                  </a:lnTo>
                                  <a:lnTo>
                                    <a:pt x="651" y="102"/>
                                  </a:lnTo>
                                  <a:lnTo>
                                    <a:pt x="594" y="60"/>
                                  </a:lnTo>
                                  <a:lnTo>
                                    <a:pt x="530" y="27"/>
                                  </a:lnTo>
                                  <a:lnTo>
                                    <a:pt x="458" y="7"/>
                                  </a:lnTo>
                                  <a:lnTo>
                                    <a:pt x="381" y="0"/>
                                  </a:lnTo>
                                  <a:lnTo>
                                    <a:pt x="304" y="7"/>
                                  </a:lnTo>
                                  <a:lnTo>
                                    <a:pt x="233" y="27"/>
                                  </a:lnTo>
                                  <a:lnTo>
                                    <a:pt x="168" y="60"/>
                                  </a:lnTo>
                                  <a:lnTo>
                                    <a:pt x="111" y="102"/>
                                  </a:lnTo>
                                  <a:lnTo>
                                    <a:pt x="65" y="154"/>
                                  </a:lnTo>
                                  <a:lnTo>
                                    <a:pt x="30" y="213"/>
                                  </a:lnTo>
                                  <a:lnTo>
                                    <a:pt x="7" y="278"/>
                                  </a:lnTo>
                                  <a:lnTo>
                                    <a:pt x="0" y="349"/>
                                  </a:lnTo>
                                  <a:lnTo>
                                    <a:pt x="7" y="419"/>
                                  </a:lnTo>
                                  <a:lnTo>
                                    <a:pt x="30" y="484"/>
                                  </a:lnTo>
                                  <a:lnTo>
                                    <a:pt x="65" y="543"/>
                                  </a:lnTo>
                                  <a:lnTo>
                                    <a:pt x="111" y="595"/>
                                  </a:lnTo>
                                  <a:lnTo>
                                    <a:pt x="168" y="638"/>
                                  </a:lnTo>
                                  <a:lnTo>
                                    <a:pt x="233" y="670"/>
                                  </a:lnTo>
                                  <a:lnTo>
                                    <a:pt x="304" y="690"/>
                                  </a:lnTo>
                                  <a:lnTo>
                                    <a:pt x="381" y="69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6A6408" id="Group 45" o:spid="_x0000_s1026" style="width:493.25pt;height:195.5pt;mso-position-horizontal-relative:char;mso-position-vertical-relative:line" coordsize="10316,4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">
                <v:shape id="Picture 21" o:spid="_x0000_s1027" type="#_x0000_t75" style="position:absolute;width:10316;height: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">
                  <v:imagedata r:id="rId32" o:title=""/>
                </v:shape>
                <v:group id="Group 22" o:spid="_x0000_s1028" style="position:absolute;left:4278;top:3053;width:764;height:697" coordorigin="4278,3053" coordsize="76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3" o:spid="_x0000_s1029" style="position:absolute;left:4278;top:3053;width:764;height:697;visibility:visible;mso-wrap-style:square;v-text-anchor:top" coordsize="76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" path="m381,697r77,-7l530,670r64,-32l651,595r47,-52l733,484r22,-65l763,349r-8,-71l733,213,698,154,651,102,594,60,530,27,458,7,381,,304,7,233,27,168,60r-57,42l65,154,30,213,7,278,,349r7,70l30,484r35,59l111,595r57,43l233,670r71,20l381,697xe" filled="f" strokecolor="red" strokeweight="2pt">
                    <v:path arrowok="t" o:connecttype="custom" o:connectlocs="381,3750;458,3743;530,3723;594,3691;651,3648;698,3596;733,3537;755,3472;763,3402;755,3331;733,3266;698,3207;651,3155;594,3113;530,3080;458,3060;381,3053;304,3060;233,3080;168,3113;111,3155;65,3207;30,3266;7,3331;0,3402;7,3472;30,3537;65,3596;111,3648;168,3691;233,3723;304,3743;381,3750" o:connectangles="0,0,0,0,0,0,0,0,0,0,0,0,0,0,0,0,0,0,0,0,0,0,0,0,0,0,0,0,0,0,0,0,0"/>
                  </v:shape>
                </v:group>
                <w10:anchorlock/>
              </v:group>
            </w:pict>
          </mc:Fallback>
        </mc:AlternateContent>
      </w:r>
    </w:p>
    <w:p w:rsidR="00B211EF" w:rsidRDefault="00B211EF" w:rsidP="00B211EF">
      <w:r>
        <w:t xml:space="preserve">A new page will appear. If required, amend the expiry to reflect the end date of the Suitability List. A Suitability List is active for a defined period, or if no date is specified, no more than six months from the recruitment decision. Click on </w:t>
      </w:r>
      <w:r w:rsidRPr="00546445">
        <w:rPr>
          <w:b/>
        </w:rPr>
        <w:t>Publish</w:t>
      </w:r>
      <w:r>
        <w:t>.</w:t>
      </w:r>
    </w:p>
    <w:p w:rsidR="00546445" w:rsidRDefault="00546445" w:rsidP="00B211EF">
      <w:r>
        <w:rPr>
          <w:rFonts w:eastAsia="Arial" w:cs="Arial"/>
          <w:noProof/>
          <w:sz w:val="20"/>
          <w:lang w:val="en-AU" w:eastAsia="en-AU"/>
        </w:rPr>
        <mc:AlternateContent>
          <mc:Choice Requires="wpg">
            <w:drawing>
              <wp:inline distT="0" distB="0" distL="0" distR="0">
                <wp:extent cx="2821940" cy="3178175"/>
                <wp:effectExtent l="19050" t="0" r="0"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3178175"/>
                          <a:chOff x="0" y="0"/>
                          <a:chExt cx="4444" cy="5005"/>
                        </a:xfrm>
                      </wpg:grpSpPr>
                      <pic:pic xmlns:pic="http://schemas.openxmlformats.org/drawingml/2006/picture">
                        <pic:nvPicPr>
                          <pic:cNvPr id="5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4" cy="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 name="Group 26"/>
                        <wpg:cNvGrpSpPr>
                          <a:grpSpLocks/>
                        </wpg:cNvGrpSpPr>
                        <wpg:grpSpPr bwMode="auto">
                          <a:xfrm>
                            <a:off x="20" y="1248"/>
                            <a:ext cx="3993" cy="641"/>
                            <a:chOff x="20" y="1248"/>
                            <a:chExt cx="3993" cy="641"/>
                          </a:xfrm>
                        </wpg:grpSpPr>
                        <wps:wsp>
                          <wps:cNvPr id="52" name="Freeform 27"/>
                          <wps:cNvSpPr>
                            <a:spLocks/>
                          </wps:cNvSpPr>
                          <wps:spPr bwMode="auto">
                            <a:xfrm>
                              <a:off x="20" y="1248"/>
                              <a:ext cx="3993" cy="641"/>
                            </a:xfrm>
                            <a:custGeom>
                              <a:avLst/>
                              <a:gdLst>
                                <a:gd name="T0" fmla="+- 0 2138 20"/>
                                <a:gd name="T1" fmla="*/ T0 w 3993"/>
                                <a:gd name="T2" fmla="+- 0 1888 1248"/>
                                <a:gd name="T3" fmla="*/ 1888 h 641"/>
                                <a:gd name="T4" fmla="+- 0 2375 20"/>
                                <a:gd name="T5" fmla="*/ T4 w 3993"/>
                                <a:gd name="T6" fmla="+- 0 1883 1248"/>
                                <a:gd name="T7" fmla="*/ 1883 h 641"/>
                                <a:gd name="T8" fmla="+- 0 2603 20"/>
                                <a:gd name="T9" fmla="*/ T8 w 3993"/>
                                <a:gd name="T10" fmla="+- 0 1874 1248"/>
                                <a:gd name="T11" fmla="*/ 1874 h 641"/>
                                <a:gd name="T12" fmla="+- 0 2820 20"/>
                                <a:gd name="T13" fmla="*/ T12 w 3993"/>
                                <a:gd name="T14" fmla="+- 0 1861 1248"/>
                                <a:gd name="T15" fmla="*/ 1861 h 641"/>
                                <a:gd name="T16" fmla="+- 0 3024 20"/>
                                <a:gd name="T17" fmla="*/ T16 w 3993"/>
                                <a:gd name="T18" fmla="+- 0 1844 1248"/>
                                <a:gd name="T19" fmla="*/ 1844 h 641"/>
                                <a:gd name="T20" fmla="+- 0 3213 20"/>
                                <a:gd name="T21" fmla="*/ T20 w 3993"/>
                                <a:gd name="T22" fmla="+- 0 1824 1248"/>
                                <a:gd name="T23" fmla="*/ 1824 h 641"/>
                                <a:gd name="T24" fmla="+- 0 3387 20"/>
                                <a:gd name="T25" fmla="*/ T24 w 3993"/>
                                <a:gd name="T26" fmla="+- 0 1801 1248"/>
                                <a:gd name="T27" fmla="*/ 1801 h 641"/>
                                <a:gd name="T28" fmla="+- 0 3543 20"/>
                                <a:gd name="T29" fmla="*/ T28 w 3993"/>
                                <a:gd name="T30" fmla="+- 0 1774 1248"/>
                                <a:gd name="T31" fmla="*/ 1774 h 641"/>
                                <a:gd name="T32" fmla="+- 0 3679 20"/>
                                <a:gd name="T33" fmla="*/ T32 w 3993"/>
                                <a:gd name="T34" fmla="+- 0 1745 1248"/>
                                <a:gd name="T35" fmla="*/ 1745 h 641"/>
                                <a:gd name="T36" fmla="+- 0 3844 20"/>
                                <a:gd name="T37" fmla="*/ T36 w 3993"/>
                                <a:gd name="T38" fmla="+- 0 1697 1248"/>
                                <a:gd name="T39" fmla="*/ 1697 h 641"/>
                                <a:gd name="T40" fmla="+- 0 3980 20"/>
                                <a:gd name="T41" fmla="*/ T40 w 3993"/>
                                <a:gd name="T42" fmla="+- 0 1626 1248"/>
                                <a:gd name="T43" fmla="*/ 1626 h 641"/>
                                <a:gd name="T44" fmla="+- 0 4009 20"/>
                                <a:gd name="T45" fmla="*/ T44 w 3993"/>
                                <a:gd name="T46" fmla="+- 0 1548 1248"/>
                                <a:gd name="T47" fmla="*/ 1548 h 641"/>
                                <a:gd name="T48" fmla="+- 0 3888 20"/>
                                <a:gd name="T49" fmla="*/ T48 w 3993"/>
                                <a:gd name="T50" fmla="+- 0 1456 1248"/>
                                <a:gd name="T51" fmla="*/ 1456 h 641"/>
                                <a:gd name="T52" fmla="+- 0 3679 20"/>
                                <a:gd name="T53" fmla="*/ T52 w 3993"/>
                                <a:gd name="T54" fmla="+- 0 1391 1248"/>
                                <a:gd name="T55" fmla="*/ 1391 h 641"/>
                                <a:gd name="T56" fmla="+- 0 3543 20"/>
                                <a:gd name="T57" fmla="*/ T56 w 3993"/>
                                <a:gd name="T58" fmla="+- 0 1362 1248"/>
                                <a:gd name="T59" fmla="*/ 1362 h 641"/>
                                <a:gd name="T60" fmla="+- 0 3387 20"/>
                                <a:gd name="T61" fmla="*/ T60 w 3993"/>
                                <a:gd name="T62" fmla="+- 0 1335 1248"/>
                                <a:gd name="T63" fmla="*/ 1335 h 641"/>
                                <a:gd name="T64" fmla="+- 0 3213 20"/>
                                <a:gd name="T65" fmla="*/ T64 w 3993"/>
                                <a:gd name="T66" fmla="+- 0 1312 1248"/>
                                <a:gd name="T67" fmla="*/ 1312 h 641"/>
                                <a:gd name="T68" fmla="+- 0 3024 20"/>
                                <a:gd name="T69" fmla="*/ T68 w 3993"/>
                                <a:gd name="T70" fmla="+- 0 1292 1248"/>
                                <a:gd name="T71" fmla="*/ 1292 h 641"/>
                                <a:gd name="T72" fmla="+- 0 2820 20"/>
                                <a:gd name="T73" fmla="*/ T72 w 3993"/>
                                <a:gd name="T74" fmla="+- 0 1275 1248"/>
                                <a:gd name="T75" fmla="*/ 1275 h 641"/>
                                <a:gd name="T76" fmla="+- 0 2603 20"/>
                                <a:gd name="T77" fmla="*/ T76 w 3993"/>
                                <a:gd name="T78" fmla="+- 0 1262 1248"/>
                                <a:gd name="T79" fmla="*/ 1262 h 641"/>
                                <a:gd name="T80" fmla="+- 0 2375 20"/>
                                <a:gd name="T81" fmla="*/ T80 w 3993"/>
                                <a:gd name="T82" fmla="+- 0 1253 1248"/>
                                <a:gd name="T83" fmla="*/ 1253 h 641"/>
                                <a:gd name="T84" fmla="+- 0 2138 20"/>
                                <a:gd name="T85" fmla="*/ T84 w 3993"/>
                                <a:gd name="T86" fmla="+- 0 1248 1248"/>
                                <a:gd name="T87" fmla="*/ 1248 h 641"/>
                                <a:gd name="T88" fmla="+- 0 1895 20"/>
                                <a:gd name="T89" fmla="*/ T88 w 3993"/>
                                <a:gd name="T90" fmla="+- 0 1248 1248"/>
                                <a:gd name="T91" fmla="*/ 1248 h 641"/>
                                <a:gd name="T92" fmla="+- 0 1657 20"/>
                                <a:gd name="T93" fmla="*/ T92 w 3993"/>
                                <a:gd name="T94" fmla="+- 0 1253 1248"/>
                                <a:gd name="T95" fmla="*/ 1253 h 641"/>
                                <a:gd name="T96" fmla="+- 0 1430 20"/>
                                <a:gd name="T97" fmla="*/ T96 w 3993"/>
                                <a:gd name="T98" fmla="+- 0 1262 1248"/>
                                <a:gd name="T99" fmla="*/ 1262 h 641"/>
                                <a:gd name="T100" fmla="+- 0 1213 20"/>
                                <a:gd name="T101" fmla="*/ T100 w 3993"/>
                                <a:gd name="T102" fmla="+- 0 1275 1248"/>
                                <a:gd name="T103" fmla="*/ 1275 h 641"/>
                                <a:gd name="T104" fmla="+- 0 1009 20"/>
                                <a:gd name="T105" fmla="*/ T104 w 3993"/>
                                <a:gd name="T106" fmla="+- 0 1292 1248"/>
                                <a:gd name="T107" fmla="*/ 1292 h 641"/>
                                <a:gd name="T108" fmla="+- 0 819 20"/>
                                <a:gd name="T109" fmla="*/ T108 w 3993"/>
                                <a:gd name="T110" fmla="+- 0 1312 1248"/>
                                <a:gd name="T111" fmla="*/ 1312 h 641"/>
                                <a:gd name="T112" fmla="+- 0 645 20"/>
                                <a:gd name="T113" fmla="*/ T112 w 3993"/>
                                <a:gd name="T114" fmla="+- 0 1335 1248"/>
                                <a:gd name="T115" fmla="*/ 1335 h 641"/>
                                <a:gd name="T116" fmla="+- 0 489 20"/>
                                <a:gd name="T117" fmla="*/ T116 w 3993"/>
                                <a:gd name="T118" fmla="+- 0 1362 1248"/>
                                <a:gd name="T119" fmla="*/ 1362 h 641"/>
                                <a:gd name="T120" fmla="+- 0 353 20"/>
                                <a:gd name="T121" fmla="*/ T120 w 3993"/>
                                <a:gd name="T122" fmla="+- 0 1391 1248"/>
                                <a:gd name="T123" fmla="*/ 1391 h 641"/>
                                <a:gd name="T124" fmla="+- 0 188 20"/>
                                <a:gd name="T125" fmla="*/ T124 w 3993"/>
                                <a:gd name="T126" fmla="+- 0 1439 1248"/>
                                <a:gd name="T127" fmla="*/ 1439 h 641"/>
                                <a:gd name="T128" fmla="+- 0 52 20"/>
                                <a:gd name="T129" fmla="*/ T128 w 3993"/>
                                <a:gd name="T130" fmla="+- 0 1510 1248"/>
                                <a:gd name="T131" fmla="*/ 1510 h 641"/>
                                <a:gd name="T132" fmla="+- 0 24 20"/>
                                <a:gd name="T133" fmla="*/ T132 w 3993"/>
                                <a:gd name="T134" fmla="+- 0 1587 1248"/>
                                <a:gd name="T135" fmla="*/ 1587 h 641"/>
                                <a:gd name="T136" fmla="+- 0 145 20"/>
                                <a:gd name="T137" fmla="*/ T136 w 3993"/>
                                <a:gd name="T138" fmla="+- 0 1680 1248"/>
                                <a:gd name="T139" fmla="*/ 1680 h 641"/>
                                <a:gd name="T140" fmla="+- 0 353 20"/>
                                <a:gd name="T141" fmla="*/ T140 w 3993"/>
                                <a:gd name="T142" fmla="+- 0 1745 1248"/>
                                <a:gd name="T143" fmla="*/ 1745 h 641"/>
                                <a:gd name="T144" fmla="+- 0 489 20"/>
                                <a:gd name="T145" fmla="*/ T144 w 3993"/>
                                <a:gd name="T146" fmla="+- 0 1774 1248"/>
                                <a:gd name="T147" fmla="*/ 1774 h 641"/>
                                <a:gd name="T148" fmla="+- 0 645 20"/>
                                <a:gd name="T149" fmla="*/ T148 w 3993"/>
                                <a:gd name="T150" fmla="+- 0 1801 1248"/>
                                <a:gd name="T151" fmla="*/ 1801 h 641"/>
                                <a:gd name="T152" fmla="+- 0 819 20"/>
                                <a:gd name="T153" fmla="*/ T152 w 3993"/>
                                <a:gd name="T154" fmla="+- 0 1824 1248"/>
                                <a:gd name="T155" fmla="*/ 1824 h 641"/>
                                <a:gd name="T156" fmla="+- 0 1009 20"/>
                                <a:gd name="T157" fmla="*/ T156 w 3993"/>
                                <a:gd name="T158" fmla="+- 0 1844 1248"/>
                                <a:gd name="T159" fmla="*/ 1844 h 641"/>
                                <a:gd name="T160" fmla="+- 0 1213 20"/>
                                <a:gd name="T161" fmla="*/ T160 w 3993"/>
                                <a:gd name="T162" fmla="+- 0 1861 1248"/>
                                <a:gd name="T163" fmla="*/ 1861 h 641"/>
                                <a:gd name="T164" fmla="+- 0 1430 20"/>
                                <a:gd name="T165" fmla="*/ T164 w 3993"/>
                                <a:gd name="T166" fmla="+- 0 1874 1248"/>
                                <a:gd name="T167" fmla="*/ 1874 h 641"/>
                                <a:gd name="T168" fmla="+- 0 1657 20"/>
                                <a:gd name="T169" fmla="*/ T168 w 3993"/>
                                <a:gd name="T170" fmla="+- 0 1883 1248"/>
                                <a:gd name="T171" fmla="*/ 1883 h 641"/>
                                <a:gd name="T172" fmla="+- 0 1895 20"/>
                                <a:gd name="T173" fmla="*/ T172 w 3993"/>
                                <a:gd name="T174" fmla="+- 0 1888 1248"/>
                                <a:gd name="T175" fmla="*/ 1888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993" h="641">
                                  <a:moveTo>
                                    <a:pt x="1996" y="640"/>
                                  </a:moveTo>
                                  <a:lnTo>
                                    <a:pt x="2118" y="640"/>
                                  </a:lnTo>
                                  <a:lnTo>
                                    <a:pt x="2237" y="638"/>
                                  </a:lnTo>
                                  <a:lnTo>
                                    <a:pt x="2355" y="635"/>
                                  </a:lnTo>
                                  <a:lnTo>
                                    <a:pt x="2470" y="631"/>
                                  </a:lnTo>
                                  <a:lnTo>
                                    <a:pt x="2583" y="626"/>
                                  </a:lnTo>
                                  <a:lnTo>
                                    <a:pt x="2693" y="620"/>
                                  </a:lnTo>
                                  <a:lnTo>
                                    <a:pt x="2800" y="613"/>
                                  </a:lnTo>
                                  <a:lnTo>
                                    <a:pt x="2903" y="605"/>
                                  </a:lnTo>
                                  <a:lnTo>
                                    <a:pt x="3004" y="596"/>
                                  </a:lnTo>
                                  <a:lnTo>
                                    <a:pt x="3100" y="587"/>
                                  </a:lnTo>
                                  <a:lnTo>
                                    <a:pt x="3193" y="576"/>
                                  </a:lnTo>
                                  <a:lnTo>
                                    <a:pt x="3282" y="565"/>
                                  </a:lnTo>
                                  <a:lnTo>
                                    <a:pt x="3367" y="553"/>
                                  </a:lnTo>
                                  <a:lnTo>
                                    <a:pt x="3447" y="540"/>
                                  </a:lnTo>
                                  <a:lnTo>
                                    <a:pt x="3523" y="526"/>
                                  </a:lnTo>
                                  <a:lnTo>
                                    <a:pt x="3594" y="512"/>
                                  </a:lnTo>
                                  <a:lnTo>
                                    <a:pt x="3659" y="497"/>
                                  </a:lnTo>
                                  <a:lnTo>
                                    <a:pt x="3720" y="482"/>
                                  </a:lnTo>
                                  <a:lnTo>
                                    <a:pt x="3824" y="449"/>
                                  </a:lnTo>
                                  <a:lnTo>
                                    <a:pt x="3905" y="414"/>
                                  </a:lnTo>
                                  <a:lnTo>
                                    <a:pt x="3960" y="378"/>
                                  </a:lnTo>
                                  <a:lnTo>
                                    <a:pt x="3992" y="320"/>
                                  </a:lnTo>
                                  <a:lnTo>
                                    <a:pt x="3989" y="300"/>
                                  </a:lnTo>
                                  <a:lnTo>
                                    <a:pt x="3936" y="244"/>
                                  </a:lnTo>
                                  <a:lnTo>
                                    <a:pt x="3868" y="208"/>
                                  </a:lnTo>
                                  <a:lnTo>
                                    <a:pt x="3775" y="174"/>
                                  </a:lnTo>
                                  <a:lnTo>
                                    <a:pt x="3659" y="143"/>
                                  </a:lnTo>
                                  <a:lnTo>
                                    <a:pt x="3594" y="128"/>
                                  </a:lnTo>
                                  <a:lnTo>
                                    <a:pt x="3523" y="114"/>
                                  </a:lnTo>
                                  <a:lnTo>
                                    <a:pt x="3447" y="100"/>
                                  </a:lnTo>
                                  <a:lnTo>
                                    <a:pt x="3367" y="87"/>
                                  </a:lnTo>
                                  <a:lnTo>
                                    <a:pt x="3282" y="75"/>
                                  </a:lnTo>
                                  <a:lnTo>
                                    <a:pt x="3193" y="64"/>
                                  </a:lnTo>
                                  <a:lnTo>
                                    <a:pt x="3100" y="53"/>
                                  </a:lnTo>
                                  <a:lnTo>
                                    <a:pt x="3004" y="44"/>
                                  </a:lnTo>
                                  <a:lnTo>
                                    <a:pt x="2903" y="35"/>
                                  </a:lnTo>
                                  <a:lnTo>
                                    <a:pt x="2800" y="27"/>
                                  </a:lnTo>
                                  <a:lnTo>
                                    <a:pt x="2693" y="20"/>
                                  </a:lnTo>
                                  <a:lnTo>
                                    <a:pt x="2583" y="14"/>
                                  </a:lnTo>
                                  <a:lnTo>
                                    <a:pt x="2470" y="9"/>
                                  </a:lnTo>
                                  <a:lnTo>
                                    <a:pt x="2355" y="5"/>
                                  </a:lnTo>
                                  <a:lnTo>
                                    <a:pt x="2237" y="2"/>
                                  </a:lnTo>
                                  <a:lnTo>
                                    <a:pt x="2118" y="0"/>
                                  </a:lnTo>
                                  <a:lnTo>
                                    <a:pt x="1996" y="0"/>
                                  </a:lnTo>
                                  <a:lnTo>
                                    <a:pt x="1875" y="0"/>
                                  </a:lnTo>
                                  <a:lnTo>
                                    <a:pt x="1755" y="2"/>
                                  </a:lnTo>
                                  <a:lnTo>
                                    <a:pt x="1637" y="5"/>
                                  </a:lnTo>
                                  <a:lnTo>
                                    <a:pt x="1522" y="9"/>
                                  </a:lnTo>
                                  <a:lnTo>
                                    <a:pt x="1410" y="14"/>
                                  </a:lnTo>
                                  <a:lnTo>
                                    <a:pt x="1300" y="20"/>
                                  </a:lnTo>
                                  <a:lnTo>
                                    <a:pt x="1193" y="27"/>
                                  </a:lnTo>
                                  <a:lnTo>
                                    <a:pt x="1089" y="35"/>
                                  </a:lnTo>
                                  <a:lnTo>
                                    <a:pt x="989" y="44"/>
                                  </a:lnTo>
                                  <a:lnTo>
                                    <a:pt x="892" y="53"/>
                                  </a:lnTo>
                                  <a:lnTo>
                                    <a:pt x="799" y="64"/>
                                  </a:lnTo>
                                  <a:lnTo>
                                    <a:pt x="710" y="75"/>
                                  </a:lnTo>
                                  <a:lnTo>
                                    <a:pt x="625" y="87"/>
                                  </a:lnTo>
                                  <a:lnTo>
                                    <a:pt x="545" y="100"/>
                                  </a:lnTo>
                                  <a:lnTo>
                                    <a:pt x="469" y="114"/>
                                  </a:lnTo>
                                  <a:lnTo>
                                    <a:pt x="399" y="128"/>
                                  </a:lnTo>
                                  <a:lnTo>
                                    <a:pt x="333" y="143"/>
                                  </a:lnTo>
                                  <a:lnTo>
                                    <a:pt x="273" y="158"/>
                                  </a:lnTo>
                                  <a:lnTo>
                                    <a:pt x="168" y="191"/>
                                  </a:lnTo>
                                  <a:lnTo>
                                    <a:pt x="88" y="226"/>
                                  </a:lnTo>
                                  <a:lnTo>
                                    <a:pt x="32" y="262"/>
                                  </a:lnTo>
                                  <a:lnTo>
                                    <a:pt x="0" y="320"/>
                                  </a:lnTo>
                                  <a:lnTo>
                                    <a:pt x="4" y="339"/>
                                  </a:lnTo>
                                  <a:lnTo>
                                    <a:pt x="57" y="396"/>
                                  </a:lnTo>
                                  <a:lnTo>
                                    <a:pt x="125" y="432"/>
                                  </a:lnTo>
                                  <a:lnTo>
                                    <a:pt x="218" y="465"/>
                                  </a:lnTo>
                                  <a:lnTo>
                                    <a:pt x="333" y="497"/>
                                  </a:lnTo>
                                  <a:lnTo>
                                    <a:pt x="399" y="512"/>
                                  </a:lnTo>
                                  <a:lnTo>
                                    <a:pt x="469" y="526"/>
                                  </a:lnTo>
                                  <a:lnTo>
                                    <a:pt x="545" y="540"/>
                                  </a:lnTo>
                                  <a:lnTo>
                                    <a:pt x="625" y="553"/>
                                  </a:lnTo>
                                  <a:lnTo>
                                    <a:pt x="710" y="565"/>
                                  </a:lnTo>
                                  <a:lnTo>
                                    <a:pt x="799" y="576"/>
                                  </a:lnTo>
                                  <a:lnTo>
                                    <a:pt x="892" y="587"/>
                                  </a:lnTo>
                                  <a:lnTo>
                                    <a:pt x="989" y="596"/>
                                  </a:lnTo>
                                  <a:lnTo>
                                    <a:pt x="1089" y="605"/>
                                  </a:lnTo>
                                  <a:lnTo>
                                    <a:pt x="1193" y="613"/>
                                  </a:lnTo>
                                  <a:lnTo>
                                    <a:pt x="1300" y="620"/>
                                  </a:lnTo>
                                  <a:lnTo>
                                    <a:pt x="1410" y="626"/>
                                  </a:lnTo>
                                  <a:lnTo>
                                    <a:pt x="1522" y="631"/>
                                  </a:lnTo>
                                  <a:lnTo>
                                    <a:pt x="1637" y="635"/>
                                  </a:lnTo>
                                  <a:lnTo>
                                    <a:pt x="1755" y="638"/>
                                  </a:lnTo>
                                  <a:lnTo>
                                    <a:pt x="1875" y="640"/>
                                  </a:lnTo>
                                  <a:lnTo>
                                    <a:pt x="1996" y="64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8"/>
                        <wpg:cNvGrpSpPr>
                          <a:grpSpLocks/>
                        </wpg:cNvGrpSpPr>
                        <wpg:grpSpPr bwMode="auto">
                          <a:xfrm>
                            <a:off x="20" y="1785"/>
                            <a:ext cx="764" cy="697"/>
                            <a:chOff x="20" y="1785"/>
                            <a:chExt cx="764" cy="697"/>
                          </a:xfrm>
                        </wpg:grpSpPr>
                        <wps:wsp>
                          <wps:cNvPr id="54" name="Freeform 29"/>
                          <wps:cNvSpPr>
                            <a:spLocks/>
                          </wps:cNvSpPr>
                          <wps:spPr bwMode="auto">
                            <a:xfrm>
                              <a:off x="20" y="1785"/>
                              <a:ext cx="764" cy="697"/>
                            </a:xfrm>
                            <a:custGeom>
                              <a:avLst/>
                              <a:gdLst>
                                <a:gd name="T0" fmla="+- 0 402 20"/>
                                <a:gd name="T1" fmla="*/ T0 w 764"/>
                                <a:gd name="T2" fmla="+- 0 2483 1785"/>
                                <a:gd name="T3" fmla="*/ 2483 h 697"/>
                                <a:gd name="T4" fmla="+- 0 478 20"/>
                                <a:gd name="T5" fmla="*/ T4 w 764"/>
                                <a:gd name="T6" fmla="+- 0 2475 1785"/>
                                <a:gd name="T7" fmla="*/ 2475 h 697"/>
                                <a:gd name="T8" fmla="+- 0 550 20"/>
                                <a:gd name="T9" fmla="*/ T8 w 764"/>
                                <a:gd name="T10" fmla="+- 0 2455 1785"/>
                                <a:gd name="T11" fmla="*/ 2455 h 697"/>
                                <a:gd name="T12" fmla="+- 0 615 20"/>
                                <a:gd name="T13" fmla="*/ T12 w 764"/>
                                <a:gd name="T14" fmla="+- 0 2423 1785"/>
                                <a:gd name="T15" fmla="*/ 2423 h 697"/>
                                <a:gd name="T16" fmla="+- 0 671 20"/>
                                <a:gd name="T17" fmla="*/ T16 w 764"/>
                                <a:gd name="T18" fmla="+- 0 2380 1785"/>
                                <a:gd name="T19" fmla="*/ 2380 h 697"/>
                                <a:gd name="T20" fmla="+- 0 718 20"/>
                                <a:gd name="T21" fmla="*/ T20 w 764"/>
                                <a:gd name="T22" fmla="+- 0 2329 1785"/>
                                <a:gd name="T23" fmla="*/ 2329 h 697"/>
                                <a:gd name="T24" fmla="+- 0 753 20"/>
                                <a:gd name="T25" fmla="*/ T24 w 764"/>
                                <a:gd name="T26" fmla="+- 0 2270 1785"/>
                                <a:gd name="T27" fmla="*/ 2270 h 697"/>
                                <a:gd name="T28" fmla="+- 0 775 20"/>
                                <a:gd name="T29" fmla="*/ T28 w 764"/>
                                <a:gd name="T30" fmla="+- 0 2204 1785"/>
                                <a:gd name="T31" fmla="*/ 2204 h 697"/>
                                <a:gd name="T32" fmla="+- 0 783 20"/>
                                <a:gd name="T33" fmla="*/ T32 w 764"/>
                                <a:gd name="T34" fmla="+- 0 2134 1785"/>
                                <a:gd name="T35" fmla="*/ 2134 h 697"/>
                                <a:gd name="T36" fmla="+- 0 775 20"/>
                                <a:gd name="T37" fmla="*/ T36 w 764"/>
                                <a:gd name="T38" fmla="+- 0 2064 1785"/>
                                <a:gd name="T39" fmla="*/ 2064 h 697"/>
                                <a:gd name="T40" fmla="+- 0 753 20"/>
                                <a:gd name="T41" fmla="*/ T40 w 764"/>
                                <a:gd name="T42" fmla="+- 0 1998 1785"/>
                                <a:gd name="T43" fmla="*/ 1998 h 697"/>
                                <a:gd name="T44" fmla="+- 0 718 20"/>
                                <a:gd name="T45" fmla="*/ T44 w 764"/>
                                <a:gd name="T46" fmla="+- 0 1939 1785"/>
                                <a:gd name="T47" fmla="*/ 1939 h 697"/>
                                <a:gd name="T48" fmla="+- 0 671 20"/>
                                <a:gd name="T49" fmla="*/ T48 w 764"/>
                                <a:gd name="T50" fmla="+- 0 1888 1785"/>
                                <a:gd name="T51" fmla="*/ 1888 h 697"/>
                                <a:gd name="T52" fmla="+- 0 615 20"/>
                                <a:gd name="T53" fmla="*/ T52 w 764"/>
                                <a:gd name="T54" fmla="+- 0 1845 1785"/>
                                <a:gd name="T55" fmla="*/ 1845 h 697"/>
                                <a:gd name="T56" fmla="+- 0 550 20"/>
                                <a:gd name="T57" fmla="*/ T56 w 764"/>
                                <a:gd name="T58" fmla="+- 0 1813 1785"/>
                                <a:gd name="T59" fmla="*/ 1813 h 697"/>
                                <a:gd name="T60" fmla="+- 0 478 20"/>
                                <a:gd name="T61" fmla="*/ T60 w 764"/>
                                <a:gd name="T62" fmla="+- 0 1793 1785"/>
                                <a:gd name="T63" fmla="*/ 1793 h 697"/>
                                <a:gd name="T64" fmla="+- 0 402 20"/>
                                <a:gd name="T65" fmla="*/ T64 w 764"/>
                                <a:gd name="T66" fmla="+- 0 1785 1785"/>
                                <a:gd name="T67" fmla="*/ 1785 h 697"/>
                                <a:gd name="T68" fmla="+- 0 325 20"/>
                                <a:gd name="T69" fmla="*/ T68 w 764"/>
                                <a:gd name="T70" fmla="+- 0 1793 1785"/>
                                <a:gd name="T71" fmla="*/ 1793 h 697"/>
                                <a:gd name="T72" fmla="+- 0 253 20"/>
                                <a:gd name="T73" fmla="*/ T72 w 764"/>
                                <a:gd name="T74" fmla="+- 0 1813 1785"/>
                                <a:gd name="T75" fmla="*/ 1813 h 697"/>
                                <a:gd name="T76" fmla="+- 0 188 20"/>
                                <a:gd name="T77" fmla="*/ T76 w 764"/>
                                <a:gd name="T78" fmla="+- 0 1845 1785"/>
                                <a:gd name="T79" fmla="*/ 1845 h 697"/>
                                <a:gd name="T80" fmla="+- 0 132 20"/>
                                <a:gd name="T81" fmla="*/ T80 w 764"/>
                                <a:gd name="T82" fmla="+- 0 1888 1785"/>
                                <a:gd name="T83" fmla="*/ 1888 h 697"/>
                                <a:gd name="T84" fmla="+- 0 85 20"/>
                                <a:gd name="T85" fmla="*/ T84 w 764"/>
                                <a:gd name="T86" fmla="+- 0 1939 1785"/>
                                <a:gd name="T87" fmla="*/ 1939 h 697"/>
                                <a:gd name="T88" fmla="+- 0 50 20"/>
                                <a:gd name="T89" fmla="*/ T88 w 764"/>
                                <a:gd name="T90" fmla="+- 0 1998 1785"/>
                                <a:gd name="T91" fmla="*/ 1998 h 697"/>
                                <a:gd name="T92" fmla="+- 0 28 20"/>
                                <a:gd name="T93" fmla="*/ T92 w 764"/>
                                <a:gd name="T94" fmla="+- 0 2064 1785"/>
                                <a:gd name="T95" fmla="*/ 2064 h 697"/>
                                <a:gd name="T96" fmla="+- 0 20 20"/>
                                <a:gd name="T97" fmla="*/ T96 w 764"/>
                                <a:gd name="T98" fmla="+- 0 2134 1785"/>
                                <a:gd name="T99" fmla="*/ 2134 h 697"/>
                                <a:gd name="T100" fmla="+- 0 28 20"/>
                                <a:gd name="T101" fmla="*/ T100 w 764"/>
                                <a:gd name="T102" fmla="+- 0 2204 1785"/>
                                <a:gd name="T103" fmla="*/ 2204 h 697"/>
                                <a:gd name="T104" fmla="+- 0 50 20"/>
                                <a:gd name="T105" fmla="*/ T104 w 764"/>
                                <a:gd name="T106" fmla="+- 0 2270 1785"/>
                                <a:gd name="T107" fmla="*/ 2270 h 697"/>
                                <a:gd name="T108" fmla="+- 0 85 20"/>
                                <a:gd name="T109" fmla="*/ T108 w 764"/>
                                <a:gd name="T110" fmla="+- 0 2329 1785"/>
                                <a:gd name="T111" fmla="*/ 2329 h 697"/>
                                <a:gd name="T112" fmla="+- 0 132 20"/>
                                <a:gd name="T113" fmla="*/ T112 w 764"/>
                                <a:gd name="T114" fmla="+- 0 2380 1785"/>
                                <a:gd name="T115" fmla="*/ 2380 h 697"/>
                                <a:gd name="T116" fmla="+- 0 188 20"/>
                                <a:gd name="T117" fmla="*/ T116 w 764"/>
                                <a:gd name="T118" fmla="+- 0 2423 1785"/>
                                <a:gd name="T119" fmla="*/ 2423 h 697"/>
                                <a:gd name="T120" fmla="+- 0 253 20"/>
                                <a:gd name="T121" fmla="*/ T120 w 764"/>
                                <a:gd name="T122" fmla="+- 0 2455 1785"/>
                                <a:gd name="T123" fmla="*/ 2455 h 697"/>
                                <a:gd name="T124" fmla="+- 0 325 20"/>
                                <a:gd name="T125" fmla="*/ T124 w 764"/>
                                <a:gd name="T126" fmla="+- 0 2475 1785"/>
                                <a:gd name="T127" fmla="*/ 2475 h 697"/>
                                <a:gd name="T128" fmla="+- 0 402 20"/>
                                <a:gd name="T129" fmla="*/ T128 w 764"/>
                                <a:gd name="T130" fmla="+- 0 2483 1785"/>
                                <a:gd name="T131" fmla="*/ 2483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697">
                                  <a:moveTo>
                                    <a:pt x="382" y="698"/>
                                  </a:moveTo>
                                  <a:lnTo>
                                    <a:pt x="458" y="690"/>
                                  </a:lnTo>
                                  <a:lnTo>
                                    <a:pt x="530" y="670"/>
                                  </a:lnTo>
                                  <a:lnTo>
                                    <a:pt x="595" y="638"/>
                                  </a:lnTo>
                                  <a:lnTo>
                                    <a:pt x="651" y="595"/>
                                  </a:lnTo>
                                  <a:lnTo>
                                    <a:pt x="698" y="544"/>
                                  </a:lnTo>
                                  <a:lnTo>
                                    <a:pt x="733" y="485"/>
                                  </a:lnTo>
                                  <a:lnTo>
                                    <a:pt x="755" y="419"/>
                                  </a:lnTo>
                                  <a:lnTo>
                                    <a:pt x="763" y="349"/>
                                  </a:lnTo>
                                  <a:lnTo>
                                    <a:pt x="755" y="279"/>
                                  </a:lnTo>
                                  <a:lnTo>
                                    <a:pt x="733" y="213"/>
                                  </a:lnTo>
                                  <a:lnTo>
                                    <a:pt x="698" y="154"/>
                                  </a:lnTo>
                                  <a:lnTo>
                                    <a:pt x="651" y="103"/>
                                  </a:lnTo>
                                  <a:lnTo>
                                    <a:pt x="595" y="60"/>
                                  </a:lnTo>
                                  <a:lnTo>
                                    <a:pt x="530" y="28"/>
                                  </a:lnTo>
                                  <a:lnTo>
                                    <a:pt x="458" y="8"/>
                                  </a:lnTo>
                                  <a:lnTo>
                                    <a:pt x="382" y="0"/>
                                  </a:lnTo>
                                  <a:lnTo>
                                    <a:pt x="305" y="8"/>
                                  </a:lnTo>
                                  <a:lnTo>
                                    <a:pt x="233" y="28"/>
                                  </a:lnTo>
                                  <a:lnTo>
                                    <a:pt x="168" y="60"/>
                                  </a:lnTo>
                                  <a:lnTo>
                                    <a:pt x="112" y="103"/>
                                  </a:lnTo>
                                  <a:lnTo>
                                    <a:pt x="65" y="154"/>
                                  </a:lnTo>
                                  <a:lnTo>
                                    <a:pt x="30" y="213"/>
                                  </a:lnTo>
                                  <a:lnTo>
                                    <a:pt x="8" y="279"/>
                                  </a:lnTo>
                                  <a:lnTo>
                                    <a:pt x="0" y="349"/>
                                  </a:lnTo>
                                  <a:lnTo>
                                    <a:pt x="8" y="419"/>
                                  </a:lnTo>
                                  <a:lnTo>
                                    <a:pt x="30" y="485"/>
                                  </a:lnTo>
                                  <a:lnTo>
                                    <a:pt x="65" y="544"/>
                                  </a:lnTo>
                                  <a:lnTo>
                                    <a:pt x="112" y="595"/>
                                  </a:lnTo>
                                  <a:lnTo>
                                    <a:pt x="168" y="638"/>
                                  </a:lnTo>
                                  <a:lnTo>
                                    <a:pt x="233" y="670"/>
                                  </a:lnTo>
                                  <a:lnTo>
                                    <a:pt x="305" y="690"/>
                                  </a:lnTo>
                                  <a:lnTo>
                                    <a:pt x="382" y="69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C4F9FC" id="Group 49" o:spid="_x0000_s1026" style="width:222.2pt;height:250.25pt;mso-position-horizontal-relative:char;mso-position-vertical-relative:line" coordsize="4444,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">
                <v:shape id="Picture 25" o:spid="_x0000_s1027" type="#_x0000_t75" style="position:absolute;width:4444;height: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">
                  <v:imagedata r:id="rId34" o:title=""/>
                </v:shape>
                <v:group id="Group 26" o:spid="_x0000_s1028" style="position:absolute;left:20;top:1248;width:3993;height:641" coordorigin="20,1248" coordsize="399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7" o:spid="_x0000_s1029" style="position:absolute;left:20;top:1248;width:3993;height:641;visibility:visible;mso-wrap-style:square;v-text-anchor:top" coordsize="399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" path="m1996,640r122,l2237,638r118,-3l2470,631r113,-5l2693,620r107,-7l2903,605r101,-9l3100,587r93,-11l3282,565r85,-12l3447,540r76,-14l3594,512r65,-15l3720,482r104,-33l3905,414r55,-36l3992,320r-3,-20l3936,244r-68,-36l3775,174,3659,143r-65,-15l3523,114r-76,-14l3367,87,3282,75,3193,64,3100,53r-96,-9l2903,35,2800,27,2693,20,2583,14,2470,9,2355,5,2237,2,2118,,1996,,1875,,1755,2,1637,5,1522,9r-112,5l1300,20r-107,7l1089,35,989,44r-97,9l799,64,710,75,625,87r-80,13l469,114r-70,14l333,143r-60,15l168,191,88,226,32,262,,320r4,19l57,396r68,36l218,465r115,32l399,512r70,14l545,540r80,13l710,565r89,11l892,587r97,9l1089,605r104,8l1300,620r110,6l1522,631r115,4l1755,638r120,2l1996,640xe" filled="f" strokecolor="red" strokeweight="2pt">
                    <v:path arrowok="t" o:connecttype="custom" o:connectlocs="2118,1888;2355,1883;2583,1874;2800,1861;3004,1844;3193,1824;3367,1801;3523,1774;3659,1745;3824,1697;3960,1626;3989,1548;3868,1456;3659,1391;3523,1362;3367,1335;3193,1312;3004,1292;2800,1275;2583,1262;2355,1253;2118,1248;1875,1248;1637,1253;1410,1262;1193,1275;989,1292;799,1312;625,1335;469,1362;333,1391;168,1439;32,1510;4,1587;125,1680;333,1745;469,1774;625,1801;799,1824;989,1844;1193,1861;1410,1874;1637,1883;1875,1888" o:connectangles="0,0,0,0,0,0,0,0,0,0,0,0,0,0,0,0,0,0,0,0,0,0,0,0,0,0,0,0,0,0,0,0,0,0,0,0,0,0,0,0,0,0,0,0"/>
                  </v:shape>
                </v:group>
                <v:group id="Group 28" o:spid="_x0000_s1030" style="position:absolute;left:20;top:1785;width:764;height:697" coordorigin="20,1785" coordsize="76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9" o:spid="_x0000_s1031" style="position:absolute;left:20;top:1785;width:764;height:697;visibility:visible;mso-wrap-style:square;v-text-anchor:top" coordsize="76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" path="m382,698r76,-8l530,670r65,-32l651,595r47,-51l733,485r22,-66l763,349r-8,-70l733,213,698,154,651,103,595,60,530,28,458,8,382,,305,8,233,28,168,60r-56,43l65,154,30,213,8,279,,349r8,70l30,485r35,59l112,595r56,43l233,670r72,20l382,698xe" filled="f" strokecolor="red" strokeweight="2pt">
                    <v:path arrowok="t" o:connecttype="custom" o:connectlocs="382,2483;458,2475;530,2455;595,2423;651,2380;698,2329;733,2270;755,2204;763,2134;755,2064;733,1998;698,1939;651,1888;595,1845;530,1813;458,1793;382,1785;305,1793;233,1813;168,1845;112,1888;65,1939;30,1998;8,2064;0,2134;8,2204;30,2270;65,2329;112,2380;168,2423;233,2455;305,2475;382,2483" o:connectangles="0,0,0,0,0,0,0,0,0,0,0,0,0,0,0,0,0,0,0,0,0,0,0,0,0,0,0,0,0,0,0,0,0"/>
                  </v:shape>
                </v:group>
                <w10:anchorlock/>
              </v:group>
            </w:pict>
          </mc:Fallback>
        </mc:AlternateContent>
      </w:r>
    </w:p>
    <w:p w:rsidR="00B211EF" w:rsidRDefault="00B211EF" w:rsidP="00B211EF">
      <w:r>
        <w:t>A Suitability List has been created. A blue icon will indicate which applicants are ‘published’, i.e., able to be viewed by other agencies searching Suitability Lists.</w:t>
      </w:r>
    </w:p>
    <w:p w:rsidR="00546445" w:rsidRDefault="00546445" w:rsidP="00B211EF">
      <w:r>
        <w:rPr>
          <w:rFonts w:eastAsia="Arial" w:cs="Arial"/>
          <w:noProof/>
          <w:sz w:val="20"/>
          <w:lang w:val="en-AU" w:eastAsia="en-AU"/>
        </w:rPr>
        <mc:AlternateContent>
          <mc:Choice Requires="wpg">
            <w:drawing>
              <wp:inline distT="0" distB="0" distL="0" distR="0">
                <wp:extent cx="6264275" cy="1318015"/>
                <wp:effectExtent l="0" t="0" r="3175" b="1587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318015"/>
                          <a:chOff x="0" y="0"/>
                          <a:chExt cx="10152" cy="2136"/>
                        </a:xfrm>
                      </wpg:grpSpPr>
                      <pic:pic xmlns:pic="http://schemas.openxmlformats.org/drawingml/2006/picture">
                        <pic:nvPicPr>
                          <pic:cNvPr id="56"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52"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7" name="Group 32"/>
                        <wpg:cNvGrpSpPr>
                          <a:grpSpLocks/>
                        </wpg:cNvGrpSpPr>
                        <wpg:grpSpPr bwMode="auto">
                          <a:xfrm>
                            <a:off x="7213" y="567"/>
                            <a:ext cx="764" cy="1549"/>
                            <a:chOff x="7213" y="567"/>
                            <a:chExt cx="764" cy="1549"/>
                          </a:xfrm>
                        </wpg:grpSpPr>
                        <wps:wsp>
                          <wps:cNvPr id="58" name="Freeform 33"/>
                          <wps:cNvSpPr>
                            <a:spLocks/>
                          </wps:cNvSpPr>
                          <wps:spPr bwMode="auto">
                            <a:xfrm>
                              <a:off x="7213" y="567"/>
                              <a:ext cx="764" cy="1549"/>
                            </a:xfrm>
                            <a:custGeom>
                              <a:avLst/>
                              <a:gdLst>
                                <a:gd name="T0" fmla="+- 0 7594 7213"/>
                                <a:gd name="T1" fmla="*/ T0 w 764"/>
                                <a:gd name="T2" fmla="+- 0 2116 567"/>
                                <a:gd name="T3" fmla="*/ 2116 h 1549"/>
                                <a:gd name="T4" fmla="+- 0 7688 7213"/>
                                <a:gd name="T5" fmla="*/ T4 w 764"/>
                                <a:gd name="T6" fmla="+- 0 2092 567"/>
                                <a:gd name="T7" fmla="*/ 2092 h 1549"/>
                                <a:gd name="T8" fmla="+- 0 7773 7213"/>
                                <a:gd name="T9" fmla="*/ T8 w 764"/>
                                <a:gd name="T10" fmla="+- 0 2025 567"/>
                                <a:gd name="T11" fmla="*/ 2025 h 1549"/>
                                <a:gd name="T12" fmla="+- 0 7812 7213"/>
                                <a:gd name="T13" fmla="*/ T12 w 764"/>
                                <a:gd name="T14" fmla="+- 0 1977 567"/>
                                <a:gd name="T15" fmla="*/ 1977 h 1549"/>
                                <a:gd name="T16" fmla="+- 0 7848 7213"/>
                                <a:gd name="T17" fmla="*/ T16 w 764"/>
                                <a:gd name="T18" fmla="+- 0 1921 567"/>
                                <a:gd name="T19" fmla="*/ 1921 h 1549"/>
                                <a:gd name="T20" fmla="+- 0 7879 7213"/>
                                <a:gd name="T21" fmla="*/ T20 w 764"/>
                                <a:gd name="T22" fmla="+- 0 1856 567"/>
                                <a:gd name="T23" fmla="*/ 1856 h 1549"/>
                                <a:gd name="T24" fmla="+- 0 7907 7213"/>
                                <a:gd name="T25" fmla="*/ T24 w 764"/>
                                <a:gd name="T26" fmla="+- 0 1784 567"/>
                                <a:gd name="T27" fmla="*/ 1784 h 1549"/>
                                <a:gd name="T28" fmla="+- 0 7931 7213"/>
                                <a:gd name="T29" fmla="*/ T28 w 764"/>
                                <a:gd name="T30" fmla="+- 0 1706 567"/>
                                <a:gd name="T31" fmla="*/ 1706 h 1549"/>
                                <a:gd name="T32" fmla="+- 0 7950 7213"/>
                                <a:gd name="T33" fmla="*/ T32 w 764"/>
                                <a:gd name="T34" fmla="+- 0 1621 567"/>
                                <a:gd name="T35" fmla="*/ 1621 h 1549"/>
                                <a:gd name="T36" fmla="+- 0 7964 7213"/>
                                <a:gd name="T37" fmla="*/ T36 w 764"/>
                                <a:gd name="T38" fmla="+- 0 1532 567"/>
                                <a:gd name="T39" fmla="*/ 1532 h 1549"/>
                                <a:gd name="T40" fmla="+- 0 7973 7213"/>
                                <a:gd name="T41" fmla="*/ T40 w 764"/>
                                <a:gd name="T42" fmla="+- 0 1439 567"/>
                                <a:gd name="T43" fmla="*/ 1439 h 1549"/>
                                <a:gd name="T44" fmla="+- 0 7976 7213"/>
                                <a:gd name="T45" fmla="*/ T44 w 764"/>
                                <a:gd name="T46" fmla="+- 0 1342 567"/>
                                <a:gd name="T47" fmla="*/ 1342 h 1549"/>
                                <a:gd name="T48" fmla="+- 0 7973 7213"/>
                                <a:gd name="T49" fmla="*/ T48 w 764"/>
                                <a:gd name="T50" fmla="+- 0 1244 567"/>
                                <a:gd name="T51" fmla="*/ 1244 h 1549"/>
                                <a:gd name="T52" fmla="+- 0 7964 7213"/>
                                <a:gd name="T53" fmla="*/ T52 w 764"/>
                                <a:gd name="T54" fmla="+- 0 1151 567"/>
                                <a:gd name="T55" fmla="*/ 1151 h 1549"/>
                                <a:gd name="T56" fmla="+- 0 7950 7213"/>
                                <a:gd name="T57" fmla="*/ T56 w 764"/>
                                <a:gd name="T58" fmla="+- 0 1062 567"/>
                                <a:gd name="T59" fmla="*/ 1062 h 1549"/>
                                <a:gd name="T60" fmla="+- 0 7931 7213"/>
                                <a:gd name="T61" fmla="*/ T60 w 764"/>
                                <a:gd name="T62" fmla="+- 0 977 567"/>
                                <a:gd name="T63" fmla="*/ 977 h 1549"/>
                                <a:gd name="T64" fmla="+- 0 7907 7213"/>
                                <a:gd name="T65" fmla="*/ T64 w 764"/>
                                <a:gd name="T66" fmla="+- 0 899 567"/>
                                <a:gd name="T67" fmla="*/ 899 h 1549"/>
                                <a:gd name="T68" fmla="+- 0 7879 7213"/>
                                <a:gd name="T69" fmla="*/ T68 w 764"/>
                                <a:gd name="T70" fmla="+- 0 827 567"/>
                                <a:gd name="T71" fmla="*/ 827 h 1549"/>
                                <a:gd name="T72" fmla="+- 0 7848 7213"/>
                                <a:gd name="T73" fmla="*/ T72 w 764"/>
                                <a:gd name="T74" fmla="+- 0 763 567"/>
                                <a:gd name="T75" fmla="*/ 763 h 1549"/>
                                <a:gd name="T76" fmla="+- 0 7812 7213"/>
                                <a:gd name="T77" fmla="*/ T76 w 764"/>
                                <a:gd name="T78" fmla="+- 0 706 567"/>
                                <a:gd name="T79" fmla="*/ 706 h 1549"/>
                                <a:gd name="T80" fmla="+- 0 7773 7213"/>
                                <a:gd name="T81" fmla="*/ T80 w 764"/>
                                <a:gd name="T82" fmla="+- 0 658 567"/>
                                <a:gd name="T83" fmla="*/ 658 h 1549"/>
                                <a:gd name="T84" fmla="+- 0 7688 7213"/>
                                <a:gd name="T85" fmla="*/ T84 w 764"/>
                                <a:gd name="T86" fmla="+- 0 591 567"/>
                                <a:gd name="T87" fmla="*/ 591 h 1549"/>
                                <a:gd name="T88" fmla="+- 0 7594 7213"/>
                                <a:gd name="T89" fmla="*/ T88 w 764"/>
                                <a:gd name="T90" fmla="+- 0 567 567"/>
                                <a:gd name="T91" fmla="*/ 567 h 1549"/>
                                <a:gd name="T92" fmla="+- 0 7546 7213"/>
                                <a:gd name="T93" fmla="*/ T92 w 764"/>
                                <a:gd name="T94" fmla="+- 0 573 567"/>
                                <a:gd name="T95" fmla="*/ 573 h 1549"/>
                                <a:gd name="T96" fmla="+- 0 7456 7213"/>
                                <a:gd name="T97" fmla="*/ T96 w 764"/>
                                <a:gd name="T98" fmla="+- 0 619 567"/>
                                <a:gd name="T99" fmla="*/ 619 h 1549"/>
                                <a:gd name="T100" fmla="+- 0 7376 7213"/>
                                <a:gd name="T101" fmla="*/ T100 w 764"/>
                                <a:gd name="T102" fmla="+- 0 706 567"/>
                                <a:gd name="T103" fmla="*/ 706 h 1549"/>
                                <a:gd name="T104" fmla="+- 0 7341 7213"/>
                                <a:gd name="T105" fmla="*/ T104 w 764"/>
                                <a:gd name="T106" fmla="+- 0 763 567"/>
                                <a:gd name="T107" fmla="*/ 763 h 1549"/>
                                <a:gd name="T108" fmla="+- 0 7309 7213"/>
                                <a:gd name="T109" fmla="*/ T108 w 764"/>
                                <a:gd name="T110" fmla="+- 0 827 567"/>
                                <a:gd name="T111" fmla="*/ 827 h 1549"/>
                                <a:gd name="T112" fmla="+- 0 7281 7213"/>
                                <a:gd name="T113" fmla="*/ T112 w 764"/>
                                <a:gd name="T114" fmla="+- 0 899 567"/>
                                <a:gd name="T115" fmla="*/ 899 h 1549"/>
                                <a:gd name="T116" fmla="+- 0 7257 7213"/>
                                <a:gd name="T117" fmla="*/ T116 w 764"/>
                                <a:gd name="T118" fmla="+- 0 977 567"/>
                                <a:gd name="T119" fmla="*/ 977 h 1549"/>
                                <a:gd name="T120" fmla="+- 0 7238 7213"/>
                                <a:gd name="T121" fmla="*/ T120 w 764"/>
                                <a:gd name="T122" fmla="+- 0 1062 567"/>
                                <a:gd name="T123" fmla="*/ 1062 h 1549"/>
                                <a:gd name="T124" fmla="+- 0 7224 7213"/>
                                <a:gd name="T125" fmla="*/ T124 w 764"/>
                                <a:gd name="T126" fmla="+- 0 1151 567"/>
                                <a:gd name="T127" fmla="*/ 1151 h 1549"/>
                                <a:gd name="T128" fmla="+- 0 7216 7213"/>
                                <a:gd name="T129" fmla="*/ T128 w 764"/>
                                <a:gd name="T130" fmla="+- 0 1244 567"/>
                                <a:gd name="T131" fmla="*/ 1244 h 1549"/>
                                <a:gd name="T132" fmla="+- 0 7213 7213"/>
                                <a:gd name="T133" fmla="*/ T132 w 764"/>
                                <a:gd name="T134" fmla="+- 0 1342 567"/>
                                <a:gd name="T135" fmla="*/ 1342 h 1549"/>
                                <a:gd name="T136" fmla="+- 0 7216 7213"/>
                                <a:gd name="T137" fmla="*/ T136 w 764"/>
                                <a:gd name="T138" fmla="+- 0 1439 567"/>
                                <a:gd name="T139" fmla="*/ 1439 h 1549"/>
                                <a:gd name="T140" fmla="+- 0 7224 7213"/>
                                <a:gd name="T141" fmla="*/ T140 w 764"/>
                                <a:gd name="T142" fmla="+- 0 1532 567"/>
                                <a:gd name="T143" fmla="*/ 1532 h 1549"/>
                                <a:gd name="T144" fmla="+- 0 7238 7213"/>
                                <a:gd name="T145" fmla="*/ T144 w 764"/>
                                <a:gd name="T146" fmla="+- 0 1621 567"/>
                                <a:gd name="T147" fmla="*/ 1621 h 1549"/>
                                <a:gd name="T148" fmla="+- 0 7257 7213"/>
                                <a:gd name="T149" fmla="*/ T148 w 764"/>
                                <a:gd name="T150" fmla="+- 0 1706 567"/>
                                <a:gd name="T151" fmla="*/ 1706 h 1549"/>
                                <a:gd name="T152" fmla="+- 0 7281 7213"/>
                                <a:gd name="T153" fmla="*/ T152 w 764"/>
                                <a:gd name="T154" fmla="+- 0 1784 567"/>
                                <a:gd name="T155" fmla="*/ 1784 h 1549"/>
                                <a:gd name="T156" fmla="+- 0 7309 7213"/>
                                <a:gd name="T157" fmla="*/ T156 w 764"/>
                                <a:gd name="T158" fmla="+- 0 1856 567"/>
                                <a:gd name="T159" fmla="*/ 1856 h 1549"/>
                                <a:gd name="T160" fmla="+- 0 7341 7213"/>
                                <a:gd name="T161" fmla="*/ T160 w 764"/>
                                <a:gd name="T162" fmla="+- 0 1921 567"/>
                                <a:gd name="T163" fmla="*/ 1921 h 1549"/>
                                <a:gd name="T164" fmla="+- 0 7376 7213"/>
                                <a:gd name="T165" fmla="*/ T164 w 764"/>
                                <a:gd name="T166" fmla="+- 0 1977 567"/>
                                <a:gd name="T167" fmla="*/ 1977 h 1549"/>
                                <a:gd name="T168" fmla="+- 0 7415 7213"/>
                                <a:gd name="T169" fmla="*/ T168 w 764"/>
                                <a:gd name="T170" fmla="+- 0 2025 567"/>
                                <a:gd name="T171" fmla="*/ 2025 h 1549"/>
                                <a:gd name="T172" fmla="+- 0 7500 7213"/>
                                <a:gd name="T173" fmla="*/ T172 w 764"/>
                                <a:gd name="T174" fmla="+- 0 2092 567"/>
                                <a:gd name="T175" fmla="*/ 2092 h 1549"/>
                                <a:gd name="T176" fmla="+- 0 7594 7213"/>
                                <a:gd name="T177" fmla="*/ T176 w 764"/>
                                <a:gd name="T178" fmla="+- 0 2116 567"/>
                                <a:gd name="T179" fmla="*/ 2116 h 1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4" h="1549">
                                  <a:moveTo>
                                    <a:pt x="381" y="1549"/>
                                  </a:moveTo>
                                  <a:lnTo>
                                    <a:pt x="475" y="1525"/>
                                  </a:lnTo>
                                  <a:lnTo>
                                    <a:pt x="560" y="1458"/>
                                  </a:lnTo>
                                  <a:lnTo>
                                    <a:pt x="599" y="1410"/>
                                  </a:lnTo>
                                  <a:lnTo>
                                    <a:pt x="635" y="1354"/>
                                  </a:lnTo>
                                  <a:lnTo>
                                    <a:pt x="666" y="1289"/>
                                  </a:lnTo>
                                  <a:lnTo>
                                    <a:pt x="694" y="1217"/>
                                  </a:lnTo>
                                  <a:lnTo>
                                    <a:pt x="718" y="1139"/>
                                  </a:lnTo>
                                  <a:lnTo>
                                    <a:pt x="737" y="1054"/>
                                  </a:lnTo>
                                  <a:lnTo>
                                    <a:pt x="751" y="965"/>
                                  </a:lnTo>
                                  <a:lnTo>
                                    <a:pt x="760" y="872"/>
                                  </a:lnTo>
                                  <a:lnTo>
                                    <a:pt x="763" y="775"/>
                                  </a:lnTo>
                                  <a:lnTo>
                                    <a:pt x="760" y="677"/>
                                  </a:lnTo>
                                  <a:lnTo>
                                    <a:pt x="751" y="584"/>
                                  </a:lnTo>
                                  <a:lnTo>
                                    <a:pt x="737" y="495"/>
                                  </a:lnTo>
                                  <a:lnTo>
                                    <a:pt x="718" y="410"/>
                                  </a:lnTo>
                                  <a:lnTo>
                                    <a:pt x="694" y="332"/>
                                  </a:lnTo>
                                  <a:lnTo>
                                    <a:pt x="666" y="260"/>
                                  </a:lnTo>
                                  <a:lnTo>
                                    <a:pt x="635" y="196"/>
                                  </a:lnTo>
                                  <a:lnTo>
                                    <a:pt x="599" y="139"/>
                                  </a:lnTo>
                                  <a:lnTo>
                                    <a:pt x="560" y="91"/>
                                  </a:lnTo>
                                  <a:lnTo>
                                    <a:pt x="475" y="24"/>
                                  </a:lnTo>
                                  <a:lnTo>
                                    <a:pt x="381" y="0"/>
                                  </a:lnTo>
                                  <a:lnTo>
                                    <a:pt x="333" y="6"/>
                                  </a:lnTo>
                                  <a:lnTo>
                                    <a:pt x="243" y="52"/>
                                  </a:lnTo>
                                  <a:lnTo>
                                    <a:pt x="163" y="139"/>
                                  </a:lnTo>
                                  <a:lnTo>
                                    <a:pt x="128" y="196"/>
                                  </a:lnTo>
                                  <a:lnTo>
                                    <a:pt x="96" y="260"/>
                                  </a:lnTo>
                                  <a:lnTo>
                                    <a:pt x="68" y="332"/>
                                  </a:lnTo>
                                  <a:lnTo>
                                    <a:pt x="44" y="410"/>
                                  </a:lnTo>
                                  <a:lnTo>
                                    <a:pt x="25" y="495"/>
                                  </a:lnTo>
                                  <a:lnTo>
                                    <a:pt x="11" y="584"/>
                                  </a:lnTo>
                                  <a:lnTo>
                                    <a:pt x="3" y="677"/>
                                  </a:lnTo>
                                  <a:lnTo>
                                    <a:pt x="0" y="775"/>
                                  </a:lnTo>
                                  <a:lnTo>
                                    <a:pt x="3" y="872"/>
                                  </a:lnTo>
                                  <a:lnTo>
                                    <a:pt x="11" y="965"/>
                                  </a:lnTo>
                                  <a:lnTo>
                                    <a:pt x="25" y="1054"/>
                                  </a:lnTo>
                                  <a:lnTo>
                                    <a:pt x="44" y="1139"/>
                                  </a:lnTo>
                                  <a:lnTo>
                                    <a:pt x="68" y="1217"/>
                                  </a:lnTo>
                                  <a:lnTo>
                                    <a:pt x="96" y="1289"/>
                                  </a:lnTo>
                                  <a:lnTo>
                                    <a:pt x="128" y="1354"/>
                                  </a:lnTo>
                                  <a:lnTo>
                                    <a:pt x="163" y="1410"/>
                                  </a:lnTo>
                                  <a:lnTo>
                                    <a:pt x="202" y="1458"/>
                                  </a:lnTo>
                                  <a:lnTo>
                                    <a:pt x="287" y="1525"/>
                                  </a:lnTo>
                                  <a:lnTo>
                                    <a:pt x="381" y="154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6FDC22" id="Group 55" o:spid="_x0000_s1026" style="width:493.25pt;height:103.8pt;mso-position-horizontal-relative:char;mso-position-vertical-relative:line" coordsize="10152,2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">
                <v:shape id="Picture 31" o:spid="_x0000_s1027" type="#_x0000_t75" style="position:absolute;width:10152;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">
                  <v:imagedata r:id="rId36" o:title=""/>
                </v:shape>
                <v:group id="Group 32" o:spid="_x0000_s1028" style="position:absolute;left:7213;top:567;width:764;height:1549" coordorigin="7213,567" coordsize="764,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33" o:spid="_x0000_s1029" style="position:absolute;left:7213;top:567;width:764;height:1549;visibility:visible;mso-wrap-style:square;v-text-anchor:top" coordsize="764,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" path="m381,1549r94,-24l560,1458r39,-48l635,1354r31,-65l694,1217r24,-78l737,1054r14,-89l760,872r3,-97l760,677r-9,-93l737,495,718,410,694,332,666,260,635,196,599,139,560,91,475,24,381,,333,6,243,52r-80,87l128,196,96,260,68,332,44,410,25,495,11,584,3,677,,775r3,97l11,965r14,89l44,1139r24,78l96,1289r32,65l163,1410r39,48l287,1525r94,24xe" filled="f" strokecolor="red" strokeweight="2pt">
                    <v:path arrowok="t" o:connecttype="custom" o:connectlocs="381,2116;475,2092;560,2025;599,1977;635,1921;666,1856;694,1784;718,1706;737,1621;751,1532;760,1439;763,1342;760,1244;751,1151;737,1062;718,977;694,899;666,827;635,763;599,706;560,658;475,591;381,567;333,573;243,619;163,706;128,763;96,827;68,899;44,977;25,1062;11,1151;3,1244;0,1342;3,1439;11,1532;25,1621;44,1706;68,1784;96,1856;128,1921;163,1977;202,2025;287,2092;381,2116" o:connectangles="0,0,0,0,0,0,0,0,0,0,0,0,0,0,0,0,0,0,0,0,0,0,0,0,0,0,0,0,0,0,0,0,0,0,0,0,0,0,0,0,0,0,0,0,0"/>
                  </v:shape>
                </v:group>
                <w10:anchorlock/>
              </v:group>
            </w:pict>
          </mc:Fallback>
        </mc:AlternateContent>
      </w:r>
    </w:p>
    <w:p w:rsidR="00546445" w:rsidRDefault="00546445">
      <w:pPr>
        <w:spacing w:before="0" w:after="0" w:line="240" w:lineRule="auto"/>
      </w:pPr>
      <w:r>
        <w:br w:type="page"/>
      </w:r>
    </w:p>
    <w:p w:rsidR="00546445" w:rsidRDefault="00546445" w:rsidP="00546445">
      <w:r>
        <w:lastRenderedPageBreak/>
        <w:t>The recruitment process is now complete for the agency unless contacted by another agency that has viewed the Suitability List.</w:t>
      </w:r>
    </w:p>
    <w:p w:rsidR="00546445" w:rsidRDefault="00546445" w:rsidP="00546445">
      <w:r>
        <w:t>The Suitability List will display in RAMS via the Shared Opportunities page in the Vacancies section of RAMS for the period identified at the start of step A4. Once that period expires, the Suitability List will automatically remove itself from view.</w:t>
      </w:r>
    </w:p>
    <w:p w:rsidR="00546445" w:rsidRDefault="00546445" w:rsidP="00546445">
      <w:r>
        <w:rPr>
          <w:rFonts w:eastAsia="Arial" w:cs="Arial"/>
          <w:noProof/>
          <w:sz w:val="20"/>
          <w:lang w:val="en-AU" w:eastAsia="en-AU"/>
        </w:rPr>
        <mc:AlternateContent>
          <mc:Choice Requires="wpg">
            <w:drawing>
              <wp:inline distT="0" distB="0" distL="0" distR="0">
                <wp:extent cx="1576070" cy="3033395"/>
                <wp:effectExtent l="0" t="0" r="5080" b="508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3033395"/>
                          <a:chOff x="0" y="0"/>
                          <a:chExt cx="2482" cy="4777"/>
                        </a:xfrm>
                      </wpg:grpSpPr>
                      <pic:pic xmlns:pic="http://schemas.openxmlformats.org/drawingml/2006/picture">
                        <pic:nvPicPr>
                          <pic:cNvPr id="6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 y="9"/>
                            <a:ext cx="2465" cy="4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1" name="Group 36"/>
                        <wpg:cNvGrpSpPr>
                          <a:grpSpLocks/>
                        </wpg:cNvGrpSpPr>
                        <wpg:grpSpPr bwMode="auto">
                          <a:xfrm>
                            <a:off x="9" y="9"/>
                            <a:ext cx="2465" cy="4760"/>
                            <a:chOff x="9" y="9"/>
                            <a:chExt cx="2465" cy="4760"/>
                          </a:xfrm>
                        </wpg:grpSpPr>
                        <wps:wsp>
                          <wps:cNvPr id="62" name="Freeform 37"/>
                          <wps:cNvSpPr>
                            <a:spLocks/>
                          </wps:cNvSpPr>
                          <wps:spPr bwMode="auto">
                            <a:xfrm>
                              <a:off x="9" y="9"/>
                              <a:ext cx="2465" cy="4760"/>
                            </a:xfrm>
                            <a:custGeom>
                              <a:avLst/>
                              <a:gdLst>
                                <a:gd name="T0" fmla="+- 0 9 9"/>
                                <a:gd name="T1" fmla="*/ T0 w 2465"/>
                                <a:gd name="T2" fmla="+- 0 4768 9"/>
                                <a:gd name="T3" fmla="*/ 4768 h 4760"/>
                                <a:gd name="T4" fmla="+- 0 2474 9"/>
                                <a:gd name="T5" fmla="*/ T4 w 2465"/>
                                <a:gd name="T6" fmla="+- 0 4768 9"/>
                                <a:gd name="T7" fmla="*/ 4768 h 4760"/>
                                <a:gd name="T8" fmla="+- 0 2474 9"/>
                                <a:gd name="T9" fmla="*/ T8 w 2465"/>
                                <a:gd name="T10" fmla="+- 0 9 9"/>
                                <a:gd name="T11" fmla="*/ 9 h 4760"/>
                                <a:gd name="T12" fmla="+- 0 9 9"/>
                                <a:gd name="T13" fmla="*/ T12 w 2465"/>
                                <a:gd name="T14" fmla="+- 0 9 9"/>
                                <a:gd name="T15" fmla="*/ 9 h 4760"/>
                                <a:gd name="T16" fmla="+- 0 9 9"/>
                                <a:gd name="T17" fmla="*/ T16 w 2465"/>
                                <a:gd name="T18" fmla="+- 0 4768 9"/>
                                <a:gd name="T19" fmla="*/ 4768 h 4760"/>
                              </a:gdLst>
                              <a:ahLst/>
                              <a:cxnLst>
                                <a:cxn ang="0">
                                  <a:pos x="T1" y="T3"/>
                                </a:cxn>
                                <a:cxn ang="0">
                                  <a:pos x="T5" y="T7"/>
                                </a:cxn>
                                <a:cxn ang="0">
                                  <a:pos x="T9" y="T11"/>
                                </a:cxn>
                                <a:cxn ang="0">
                                  <a:pos x="T13" y="T15"/>
                                </a:cxn>
                                <a:cxn ang="0">
                                  <a:pos x="T17" y="T19"/>
                                </a:cxn>
                              </a:cxnLst>
                              <a:rect l="0" t="0" r="r" b="b"/>
                              <a:pathLst>
                                <a:path w="2465" h="4760">
                                  <a:moveTo>
                                    <a:pt x="0" y="4759"/>
                                  </a:moveTo>
                                  <a:lnTo>
                                    <a:pt x="2465" y="4759"/>
                                  </a:lnTo>
                                  <a:lnTo>
                                    <a:pt x="2465" y="0"/>
                                  </a:lnTo>
                                  <a:lnTo>
                                    <a:pt x="0" y="0"/>
                                  </a:lnTo>
                                  <a:lnTo>
                                    <a:pt x="0" y="475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E97810" id="Group 59" o:spid="_x0000_s1026" style="width:124.1pt;height:238.85pt;mso-position-horizontal-relative:char;mso-position-vertical-relative:line" coordsize="248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">
                <v:shape id="Picture 35" o:spid="_x0000_s1027" type="#_x0000_t75" style="position:absolute;left:9;top:9;width:2465;height: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">
                  <v:imagedata r:id="rId19" o:title=""/>
                </v:shape>
                <v:group id="Group 36" o:spid="_x0000_s1028" style="position:absolute;left:9;top:9;width:2465;height:4760" coordorigin="9,9" coordsize="246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7" o:spid="_x0000_s1029" style="position:absolute;left:9;top:9;width:2465;height:4760;visibility:visible;mso-wrap-style:square;v-text-anchor:top" coordsize="246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" path="m,4759r2465,l2465,,,,,4759xe" filled="f" strokecolor="#231f20" strokeweight=".85pt">
                    <v:path arrowok="t" o:connecttype="custom" o:connectlocs="0,4768;2465,4768;2465,9;0,9;0,4768" o:connectangles="0,0,0,0,0"/>
                  </v:shape>
                </v:group>
                <w10:anchorlock/>
              </v:group>
            </w:pict>
          </mc:Fallback>
        </mc:AlternateContent>
      </w:r>
      <w:r>
        <w:t xml:space="preserve"> </w:t>
      </w:r>
    </w:p>
    <w:p w:rsidR="00546445" w:rsidRDefault="00546445" w:rsidP="00546445">
      <w:r>
        <w:t xml:space="preserve">If you are contacted by another agency seeking </w:t>
      </w:r>
      <w:proofErr w:type="spellStart"/>
      <w:proofErr w:type="gramStart"/>
      <w:r>
        <w:t>a</w:t>
      </w:r>
      <w:proofErr w:type="spellEnd"/>
      <w:proofErr w:type="gramEnd"/>
      <w:r>
        <w:t xml:space="preserve"> applicant from the Suitability List, proceed to step A5.</w:t>
      </w:r>
    </w:p>
    <w:p w:rsidR="00546445" w:rsidRDefault="00546445" w:rsidP="00546445">
      <w:pPr>
        <w:pStyle w:val="Caption"/>
      </w:pPr>
      <w:r>
        <w:t>Note: The lead agency is able to withdraw applicants from being ‘published’ at any time.</w:t>
      </w:r>
    </w:p>
    <w:p w:rsidR="00546445" w:rsidRDefault="00546445" w:rsidP="00546445">
      <w:r>
        <w:t xml:space="preserve">This will not change the </w:t>
      </w:r>
      <w:proofErr w:type="gramStart"/>
      <w:r>
        <w:t>applicants</w:t>
      </w:r>
      <w:proofErr w:type="gramEnd"/>
      <w:r>
        <w:t xml:space="preserve"> application status of ‘Suitable’ or their sharing status of ‘Shared’, but will ensure that their details are not able to be viewed by other agencies via the Suitability List.</w:t>
      </w:r>
    </w:p>
    <w:p w:rsidR="00546445" w:rsidRDefault="00546445">
      <w:pPr>
        <w:spacing w:before="0" w:after="0" w:line="240" w:lineRule="auto"/>
      </w:pPr>
      <w:r>
        <w:br w:type="page"/>
      </w:r>
    </w:p>
    <w:p w:rsidR="00546445" w:rsidRDefault="00546445" w:rsidP="00546445">
      <w:r>
        <w:lastRenderedPageBreak/>
        <w:t xml:space="preserve">In the ‘Applications’ tab, select the tick box corresponding to the user to withdraw then click on </w:t>
      </w:r>
      <w:r w:rsidRPr="00546445">
        <w:rPr>
          <w:b/>
        </w:rPr>
        <w:t>Share</w:t>
      </w:r>
      <w:r>
        <w:t>. The blue icon will disappear from that applicant in the ‘Applications’ tab.</w:t>
      </w:r>
    </w:p>
    <w:p w:rsidR="00546445" w:rsidRDefault="00546445" w:rsidP="00546445">
      <w:r>
        <w:rPr>
          <w:rFonts w:eastAsia="Arial" w:cs="Arial"/>
          <w:noProof/>
          <w:sz w:val="20"/>
          <w:lang w:val="en-AU" w:eastAsia="en-AU"/>
        </w:rPr>
        <w:drawing>
          <wp:inline distT="0" distB="0" distL="0" distR="0" wp14:anchorId="7D51FC92" wp14:editId="4D535D5B">
            <wp:extent cx="6264275" cy="2256022"/>
            <wp:effectExtent l="0" t="0" r="3175" b="0"/>
            <wp:docPr id="6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5.png"/>
                    <pic:cNvPicPr/>
                  </pic:nvPicPr>
                  <pic:blipFill>
                    <a:blip r:embed="rId37" cstate="print"/>
                    <a:stretch>
                      <a:fillRect/>
                    </a:stretch>
                  </pic:blipFill>
                  <pic:spPr>
                    <a:xfrm>
                      <a:off x="0" y="0"/>
                      <a:ext cx="6264275" cy="2256022"/>
                    </a:xfrm>
                    <a:prstGeom prst="rect">
                      <a:avLst/>
                    </a:prstGeom>
                  </pic:spPr>
                </pic:pic>
              </a:graphicData>
            </a:graphic>
          </wp:inline>
        </w:drawing>
      </w:r>
    </w:p>
    <w:p w:rsidR="00546445" w:rsidRDefault="00546445" w:rsidP="00546445">
      <w:r>
        <w:t xml:space="preserve">Click on </w:t>
      </w:r>
      <w:r w:rsidRPr="00546445">
        <w:rPr>
          <w:b/>
        </w:rPr>
        <w:t>Withdraw</w:t>
      </w:r>
      <w:r>
        <w:t xml:space="preserve"> in the ‘Publish Potential Applicants’ section.</w:t>
      </w:r>
    </w:p>
    <w:p w:rsidR="00546445" w:rsidRDefault="00546445" w:rsidP="00546445">
      <w:r>
        <w:rPr>
          <w:rFonts w:eastAsia="Arial" w:cs="Arial"/>
          <w:noProof/>
          <w:sz w:val="20"/>
          <w:lang w:val="en-AU" w:eastAsia="en-AU"/>
        </w:rPr>
        <mc:AlternateContent>
          <mc:Choice Requires="wpg">
            <w:drawing>
              <wp:inline distT="0" distB="0" distL="0" distR="0">
                <wp:extent cx="2565400" cy="2908300"/>
                <wp:effectExtent l="0" t="0" r="0" b="190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2908300"/>
                          <a:chOff x="0" y="0"/>
                          <a:chExt cx="4040" cy="4580"/>
                        </a:xfrm>
                      </wpg:grpSpPr>
                      <pic:pic xmlns:pic="http://schemas.openxmlformats.org/drawingml/2006/picture">
                        <pic:nvPicPr>
                          <pic:cNvPr id="65"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0"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6" name="Group 40"/>
                        <wpg:cNvGrpSpPr>
                          <a:grpSpLocks/>
                        </wpg:cNvGrpSpPr>
                        <wpg:grpSpPr bwMode="auto">
                          <a:xfrm>
                            <a:off x="774" y="1828"/>
                            <a:ext cx="981" cy="442"/>
                            <a:chOff x="774" y="1828"/>
                            <a:chExt cx="981" cy="442"/>
                          </a:xfrm>
                        </wpg:grpSpPr>
                        <wps:wsp>
                          <wps:cNvPr id="67" name="Freeform 41"/>
                          <wps:cNvSpPr>
                            <a:spLocks/>
                          </wps:cNvSpPr>
                          <wps:spPr bwMode="auto">
                            <a:xfrm>
                              <a:off x="774" y="1828"/>
                              <a:ext cx="981" cy="442"/>
                            </a:xfrm>
                            <a:custGeom>
                              <a:avLst/>
                              <a:gdLst>
                                <a:gd name="T0" fmla="+- 0 1264 774"/>
                                <a:gd name="T1" fmla="*/ T0 w 981"/>
                                <a:gd name="T2" fmla="+- 0 2270 1828"/>
                                <a:gd name="T3" fmla="*/ 2270 h 442"/>
                                <a:gd name="T4" fmla="+- 0 1363 774"/>
                                <a:gd name="T5" fmla="*/ T4 w 981"/>
                                <a:gd name="T6" fmla="+- 0 2266 1828"/>
                                <a:gd name="T7" fmla="*/ 2266 h 442"/>
                                <a:gd name="T8" fmla="+- 0 1455 774"/>
                                <a:gd name="T9" fmla="*/ T8 w 981"/>
                                <a:gd name="T10" fmla="+- 0 2253 1828"/>
                                <a:gd name="T11" fmla="*/ 2253 h 442"/>
                                <a:gd name="T12" fmla="+- 0 1538 774"/>
                                <a:gd name="T13" fmla="*/ T12 w 981"/>
                                <a:gd name="T14" fmla="+- 0 2232 1828"/>
                                <a:gd name="T15" fmla="*/ 2232 h 442"/>
                                <a:gd name="T16" fmla="+- 0 1611 774"/>
                                <a:gd name="T17" fmla="*/ T16 w 981"/>
                                <a:gd name="T18" fmla="+- 0 2205 1828"/>
                                <a:gd name="T19" fmla="*/ 2205 h 442"/>
                                <a:gd name="T20" fmla="+- 0 1671 774"/>
                                <a:gd name="T21" fmla="*/ T20 w 981"/>
                                <a:gd name="T22" fmla="+- 0 2173 1828"/>
                                <a:gd name="T23" fmla="*/ 2173 h 442"/>
                                <a:gd name="T24" fmla="+- 0 1745 774"/>
                                <a:gd name="T25" fmla="*/ T24 w 981"/>
                                <a:gd name="T26" fmla="+- 0 2094 1828"/>
                                <a:gd name="T27" fmla="*/ 2094 h 442"/>
                                <a:gd name="T28" fmla="+- 0 1754 774"/>
                                <a:gd name="T29" fmla="*/ T28 w 981"/>
                                <a:gd name="T30" fmla="+- 0 2049 1828"/>
                                <a:gd name="T31" fmla="*/ 2049 h 442"/>
                                <a:gd name="T32" fmla="+- 0 1745 774"/>
                                <a:gd name="T33" fmla="*/ T32 w 981"/>
                                <a:gd name="T34" fmla="+- 0 2005 1828"/>
                                <a:gd name="T35" fmla="*/ 2005 h 442"/>
                                <a:gd name="T36" fmla="+- 0 1671 774"/>
                                <a:gd name="T37" fmla="*/ T36 w 981"/>
                                <a:gd name="T38" fmla="+- 0 1926 1828"/>
                                <a:gd name="T39" fmla="*/ 1926 h 442"/>
                                <a:gd name="T40" fmla="+- 0 1611 774"/>
                                <a:gd name="T41" fmla="*/ T40 w 981"/>
                                <a:gd name="T42" fmla="+- 0 1893 1828"/>
                                <a:gd name="T43" fmla="*/ 1893 h 442"/>
                                <a:gd name="T44" fmla="+- 0 1538 774"/>
                                <a:gd name="T45" fmla="*/ T44 w 981"/>
                                <a:gd name="T46" fmla="+- 0 1866 1828"/>
                                <a:gd name="T47" fmla="*/ 1866 h 442"/>
                                <a:gd name="T48" fmla="+- 0 1455 774"/>
                                <a:gd name="T49" fmla="*/ T48 w 981"/>
                                <a:gd name="T50" fmla="+- 0 1845 1828"/>
                                <a:gd name="T51" fmla="*/ 1845 h 442"/>
                                <a:gd name="T52" fmla="+- 0 1363 774"/>
                                <a:gd name="T53" fmla="*/ T52 w 981"/>
                                <a:gd name="T54" fmla="+- 0 1833 1828"/>
                                <a:gd name="T55" fmla="*/ 1833 h 442"/>
                                <a:gd name="T56" fmla="+- 0 1264 774"/>
                                <a:gd name="T57" fmla="*/ T56 w 981"/>
                                <a:gd name="T58" fmla="+- 0 1828 1828"/>
                                <a:gd name="T59" fmla="*/ 1828 h 442"/>
                                <a:gd name="T60" fmla="+- 0 1165 774"/>
                                <a:gd name="T61" fmla="*/ T60 w 981"/>
                                <a:gd name="T62" fmla="+- 0 1833 1828"/>
                                <a:gd name="T63" fmla="*/ 1833 h 442"/>
                                <a:gd name="T64" fmla="+- 0 1073 774"/>
                                <a:gd name="T65" fmla="*/ T64 w 981"/>
                                <a:gd name="T66" fmla="+- 0 1845 1828"/>
                                <a:gd name="T67" fmla="*/ 1845 h 442"/>
                                <a:gd name="T68" fmla="+- 0 990 774"/>
                                <a:gd name="T69" fmla="*/ T68 w 981"/>
                                <a:gd name="T70" fmla="+- 0 1866 1828"/>
                                <a:gd name="T71" fmla="*/ 1866 h 442"/>
                                <a:gd name="T72" fmla="+- 0 918 774"/>
                                <a:gd name="T73" fmla="*/ T72 w 981"/>
                                <a:gd name="T74" fmla="+- 0 1893 1828"/>
                                <a:gd name="T75" fmla="*/ 1893 h 442"/>
                                <a:gd name="T76" fmla="+- 0 858 774"/>
                                <a:gd name="T77" fmla="*/ T76 w 981"/>
                                <a:gd name="T78" fmla="+- 0 1926 1828"/>
                                <a:gd name="T79" fmla="*/ 1926 h 442"/>
                                <a:gd name="T80" fmla="+- 0 784 774"/>
                                <a:gd name="T81" fmla="*/ T80 w 981"/>
                                <a:gd name="T82" fmla="+- 0 2005 1828"/>
                                <a:gd name="T83" fmla="*/ 2005 h 442"/>
                                <a:gd name="T84" fmla="+- 0 774 774"/>
                                <a:gd name="T85" fmla="*/ T84 w 981"/>
                                <a:gd name="T86" fmla="+- 0 2049 1828"/>
                                <a:gd name="T87" fmla="*/ 2049 h 442"/>
                                <a:gd name="T88" fmla="+- 0 784 774"/>
                                <a:gd name="T89" fmla="*/ T88 w 981"/>
                                <a:gd name="T90" fmla="+- 0 2094 1828"/>
                                <a:gd name="T91" fmla="*/ 2094 h 442"/>
                                <a:gd name="T92" fmla="+- 0 858 774"/>
                                <a:gd name="T93" fmla="*/ T92 w 981"/>
                                <a:gd name="T94" fmla="+- 0 2173 1828"/>
                                <a:gd name="T95" fmla="*/ 2173 h 442"/>
                                <a:gd name="T96" fmla="+- 0 918 774"/>
                                <a:gd name="T97" fmla="*/ T96 w 981"/>
                                <a:gd name="T98" fmla="+- 0 2205 1828"/>
                                <a:gd name="T99" fmla="*/ 2205 h 442"/>
                                <a:gd name="T100" fmla="+- 0 990 774"/>
                                <a:gd name="T101" fmla="*/ T100 w 981"/>
                                <a:gd name="T102" fmla="+- 0 2232 1828"/>
                                <a:gd name="T103" fmla="*/ 2232 h 442"/>
                                <a:gd name="T104" fmla="+- 0 1073 774"/>
                                <a:gd name="T105" fmla="*/ T104 w 981"/>
                                <a:gd name="T106" fmla="+- 0 2253 1828"/>
                                <a:gd name="T107" fmla="*/ 2253 h 442"/>
                                <a:gd name="T108" fmla="+- 0 1165 774"/>
                                <a:gd name="T109" fmla="*/ T108 w 981"/>
                                <a:gd name="T110" fmla="+- 0 2266 1828"/>
                                <a:gd name="T111" fmla="*/ 2266 h 442"/>
                                <a:gd name="T112" fmla="+- 0 1264 774"/>
                                <a:gd name="T113" fmla="*/ T112 w 981"/>
                                <a:gd name="T114" fmla="+- 0 2270 1828"/>
                                <a:gd name="T115" fmla="*/ 2270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81" h="442">
                                  <a:moveTo>
                                    <a:pt x="490" y="442"/>
                                  </a:moveTo>
                                  <a:lnTo>
                                    <a:pt x="589" y="438"/>
                                  </a:lnTo>
                                  <a:lnTo>
                                    <a:pt x="681" y="425"/>
                                  </a:lnTo>
                                  <a:lnTo>
                                    <a:pt x="764" y="404"/>
                                  </a:lnTo>
                                  <a:lnTo>
                                    <a:pt x="837" y="377"/>
                                  </a:lnTo>
                                  <a:lnTo>
                                    <a:pt x="897" y="345"/>
                                  </a:lnTo>
                                  <a:lnTo>
                                    <a:pt x="971" y="266"/>
                                  </a:lnTo>
                                  <a:lnTo>
                                    <a:pt x="980" y="221"/>
                                  </a:lnTo>
                                  <a:lnTo>
                                    <a:pt x="971" y="177"/>
                                  </a:lnTo>
                                  <a:lnTo>
                                    <a:pt x="897" y="98"/>
                                  </a:lnTo>
                                  <a:lnTo>
                                    <a:pt x="837" y="65"/>
                                  </a:lnTo>
                                  <a:lnTo>
                                    <a:pt x="764" y="38"/>
                                  </a:lnTo>
                                  <a:lnTo>
                                    <a:pt x="681" y="17"/>
                                  </a:lnTo>
                                  <a:lnTo>
                                    <a:pt x="589" y="5"/>
                                  </a:lnTo>
                                  <a:lnTo>
                                    <a:pt x="490" y="0"/>
                                  </a:lnTo>
                                  <a:lnTo>
                                    <a:pt x="391" y="5"/>
                                  </a:lnTo>
                                  <a:lnTo>
                                    <a:pt x="299" y="17"/>
                                  </a:lnTo>
                                  <a:lnTo>
                                    <a:pt x="216" y="38"/>
                                  </a:lnTo>
                                  <a:lnTo>
                                    <a:pt x="144" y="65"/>
                                  </a:lnTo>
                                  <a:lnTo>
                                    <a:pt x="84" y="98"/>
                                  </a:lnTo>
                                  <a:lnTo>
                                    <a:pt x="10" y="177"/>
                                  </a:lnTo>
                                  <a:lnTo>
                                    <a:pt x="0" y="221"/>
                                  </a:lnTo>
                                  <a:lnTo>
                                    <a:pt x="10" y="266"/>
                                  </a:lnTo>
                                  <a:lnTo>
                                    <a:pt x="84" y="345"/>
                                  </a:lnTo>
                                  <a:lnTo>
                                    <a:pt x="144" y="377"/>
                                  </a:lnTo>
                                  <a:lnTo>
                                    <a:pt x="216" y="404"/>
                                  </a:lnTo>
                                  <a:lnTo>
                                    <a:pt x="299" y="425"/>
                                  </a:lnTo>
                                  <a:lnTo>
                                    <a:pt x="391" y="438"/>
                                  </a:lnTo>
                                  <a:lnTo>
                                    <a:pt x="490" y="44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E35440" id="Group 64" o:spid="_x0000_s1026" style="width:202pt;height:229pt;mso-position-horizontal-relative:char;mso-position-vertical-relative:line" coordsize="4040,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">
                <v:shape id="Picture 39" o:spid="_x0000_s1027" type="#_x0000_t75" style="position:absolute;width:4040;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">
                  <v:imagedata r:id="rId39" o:title=""/>
                </v:shape>
                <v:group id="Group 40" o:spid="_x0000_s1028" style="position:absolute;left:774;top:1828;width:981;height:442" coordorigin="774,1828" coordsize="98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1" o:spid="_x0000_s1029" style="position:absolute;left:774;top:1828;width:981;height:442;visibility:visible;mso-wrap-style:square;v-text-anchor:top" coordsize="98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" path="m490,442r99,-4l681,425r83,-21l837,377r60,-32l971,266r9,-45l971,177,897,98,837,65,764,38,681,17,589,5,490,,391,5,299,17,216,38,144,65,84,98,10,177,,221r10,45l84,345r60,32l216,404r83,21l391,438r99,4xe" filled="f" strokecolor="red" strokeweight="2pt">
                    <v:path arrowok="t" o:connecttype="custom" o:connectlocs="490,2270;589,2266;681,2253;764,2232;837,2205;897,2173;971,2094;980,2049;971,2005;897,1926;837,1893;764,1866;681,1845;589,1833;490,1828;391,1833;299,1845;216,1866;144,1893;84,1926;10,2005;0,2049;10,2094;84,2173;144,2205;216,2232;299,2253;391,2266;490,2270" o:connectangles="0,0,0,0,0,0,0,0,0,0,0,0,0,0,0,0,0,0,0,0,0,0,0,0,0,0,0,0,0"/>
                  </v:shape>
                </v:group>
                <w10:anchorlock/>
              </v:group>
            </w:pict>
          </mc:Fallback>
        </mc:AlternateContent>
      </w:r>
    </w:p>
    <w:p w:rsidR="00546445" w:rsidRDefault="00546445" w:rsidP="00546445">
      <w:r>
        <w:t>The blue icon is no longer displayed next to that applicant.</w:t>
      </w:r>
    </w:p>
    <w:p w:rsidR="00546445" w:rsidRDefault="00546445" w:rsidP="00546445">
      <w:r>
        <w:rPr>
          <w:rFonts w:eastAsia="Arial" w:cs="Arial"/>
          <w:noProof/>
          <w:sz w:val="20"/>
          <w:lang w:val="en-AU" w:eastAsia="en-AU"/>
        </w:rPr>
        <mc:AlternateContent>
          <mc:Choice Requires="wpg">
            <w:drawing>
              <wp:inline distT="0" distB="0" distL="0" distR="0">
                <wp:extent cx="6264275" cy="1720942"/>
                <wp:effectExtent l="0" t="0" r="3175"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720942"/>
                          <a:chOff x="0" y="0"/>
                          <a:chExt cx="10567" cy="2903"/>
                        </a:xfrm>
                      </wpg:grpSpPr>
                      <pic:pic xmlns:pic="http://schemas.openxmlformats.org/drawingml/2006/picture">
                        <pic:nvPicPr>
                          <pic:cNvPr id="69"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67" cy="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0" name="Group 44"/>
                        <wpg:cNvGrpSpPr>
                          <a:grpSpLocks/>
                        </wpg:cNvGrpSpPr>
                        <wpg:grpSpPr bwMode="auto">
                          <a:xfrm>
                            <a:off x="5508" y="2166"/>
                            <a:ext cx="771" cy="527"/>
                            <a:chOff x="5508" y="2166"/>
                            <a:chExt cx="771" cy="527"/>
                          </a:xfrm>
                        </wpg:grpSpPr>
                        <wps:wsp>
                          <wps:cNvPr id="71" name="Freeform 45"/>
                          <wps:cNvSpPr>
                            <a:spLocks/>
                          </wps:cNvSpPr>
                          <wps:spPr bwMode="auto">
                            <a:xfrm>
                              <a:off x="5508" y="2166"/>
                              <a:ext cx="771" cy="527"/>
                            </a:xfrm>
                            <a:custGeom>
                              <a:avLst/>
                              <a:gdLst>
                                <a:gd name="T0" fmla="+- 0 5893 5508"/>
                                <a:gd name="T1" fmla="*/ T0 w 771"/>
                                <a:gd name="T2" fmla="+- 0 2693 2166"/>
                                <a:gd name="T3" fmla="*/ 2693 h 527"/>
                                <a:gd name="T4" fmla="+- 0 5982 5508"/>
                                <a:gd name="T5" fmla="*/ T4 w 771"/>
                                <a:gd name="T6" fmla="+- 0 2686 2166"/>
                                <a:gd name="T7" fmla="*/ 2686 h 527"/>
                                <a:gd name="T8" fmla="+- 0 6063 5508"/>
                                <a:gd name="T9" fmla="*/ T8 w 771"/>
                                <a:gd name="T10" fmla="+- 0 2666 2166"/>
                                <a:gd name="T11" fmla="*/ 2666 h 527"/>
                                <a:gd name="T12" fmla="+- 0 6134 5508"/>
                                <a:gd name="T13" fmla="*/ T12 w 771"/>
                                <a:gd name="T14" fmla="+- 0 2635 2166"/>
                                <a:gd name="T15" fmla="*/ 2635 h 527"/>
                                <a:gd name="T16" fmla="+- 0 6194 5508"/>
                                <a:gd name="T17" fmla="*/ T16 w 771"/>
                                <a:gd name="T18" fmla="+- 0 2594 2166"/>
                                <a:gd name="T19" fmla="*/ 2594 h 527"/>
                                <a:gd name="T20" fmla="+- 0 6239 5508"/>
                                <a:gd name="T21" fmla="*/ T20 w 771"/>
                                <a:gd name="T22" fmla="+- 0 2545 2166"/>
                                <a:gd name="T23" fmla="*/ 2545 h 527"/>
                                <a:gd name="T24" fmla="+- 0 6268 5508"/>
                                <a:gd name="T25" fmla="*/ T24 w 771"/>
                                <a:gd name="T26" fmla="+- 0 2490 2166"/>
                                <a:gd name="T27" fmla="*/ 2490 h 527"/>
                                <a:gd name="T28" fmla="+- 0 6279 5508"/>
                                <a:gd name="T29" fmla="*/ T28 w 771"/>
                                <a:gd name="T30" fmla="+- 0 2429 2166"/>
                                <a:gd name="T31" fmla="*/ 2429 h 527"/>
                                <a:gd name="T32" fmla="+- 0 6268 5508"/>
                                <a:gd name="T33" fmla="*/ T32 w 771"/>
                                <a:gd name="T34" fmla="+- 0 2369 2166"/>
                                <a:gd name="T35" fmla="*/ 2369 h 527"/>
                                <a:gd name="T36" fmla="+- 0 6239 5508"/>
                                <a:gd name="T37" fmla="*/ T36 w 771"/>
                                <a:gd name="T38" fmla="+- 0 2313 2166"/>
                                <a:gd name="T39" fmla="*/ 2313 h 527"/>
                                <a:gd name="T40" fmla="+- 0 6194 5508"/>
                                <a:gd name="T41" fmla="*/ T40 w 771"/>
                                <a:gd name="T42" fmla="+- 0 2264 2166"/>
                                <a:gd name="T43" fmla="*/ 2264 h 527"/>
                                <a:gd name="T44" fmla="+- 0 6134 5508"/>
                                <a:gd name="T45" fmla="*/ T44 w 771"/>
                                <a:gd name="T46" fmla="+- 0 2224 2166"/>
                                <a:gd name="T47" fmla="*/ 2224 h 527"/>
                                <a:gd name="T48" fmla="+- 0 6063 5508"/>
                                <a:gd name="T49" fmla="*/ T48 w 771"/>
                                <a:gd name="T50" fmla="+- 0 2192 2166"/>
                                <a:gd name="T51" fmla="*/ 2192 h 527"/>
                                <a:gd name="T52" fmla="+- 0 5982 5508"/>
                                <a:gd name="T53" fmla="*/ T52 w 771"/>
                                <a:gd name="T54" fmla="+- 0 2173 2166"/>
                                <a:gd name="T55" fmla="*/ 2173 h 527"/>
                                <a:gd name="T56" fmla="+- 0 5893 5508"/>
                                <a:gd name="T57" fmla="*/ T56 w 771"/>
                                <a:gd name="T58" fmla="+- 0 2166 2166"/>
                                <a:gd name="T59" fmla="*/ 2166 h 527"/>
                                <a:gd name="T60" fmla="+- 0 5805 5508"/>
                                <a:gd name="T61" fmla="*/ T60 w 771"/>
                                <a:gd name="T62" fmla="+- 0 2173 2166"/>
                                <a:gd name="T63" fmla="*/ 2173 h 527"/>
                                <a:gd name="T64" fmla="+- 0 5724 5508"/>
                                <a:gd name="T65" fmla="*/ T64 w 771"/>
                                <a:gd name="T66" fmla="+- 0 2192 2166"/>
                                <a:gd name="T67" fmla="*/ 2192 h 527"/>
                                <a:gd name="T68" fmla="+- 0 5652 5508"/>
                                <a:gd name="T69" fmla="*/ T68 w 771"/>
                                <a:gd name="T70" fmla="+- 0 2224 2166"/>
                                <a:gd name="T71" fmla="*/ 2224 h 527"/>
                                <a:gd name="T72" fmla="+- 0 5593 5508"/>
                                <a:gd name="T73" fmla="*/ T72 w 771"/>
                                <a:gd name="T74" fmla="+- 0 2264 2166"/>
                                <a:gd name="T75" fmla="*/ 2264 h 527"/>
                                <a:gd name="T76" fmla="+- 0 5547 5508"/>
                                <a:gd name="T77" fmla="*/ T76 w 771"/>
                                <a:gd name="T78" fmla="+- 0 2313 2166"/>
                                <a:gd name="T79" fmla="*/ 2313 h 527"/>
                                <a:gd name="T80" fmla="+- 0 5518 5508"/>
                                <a:gd name="T81" fmla="*/ T80 w 771"/>
                                <a:gd name="T82" fmla="+- 0 2369 2166"/>
                                <a:gd name="T83" fmla="*/ 2369 h 527"/>
                                <a:gd name="T84" fmla="+- 0 5508 5508"/>
                                <a:gd name="T85" fmla="*/ T84 w 771"/>
                                <a:gd name="T86" fmla="+- 0 2429 2166"/>
                                <a:gd name="T87" fmla="*/ 2429 h 527"/>
                                <a:gd name="T88" fmla="+- 0 5518 5508"/>
                                <a:gd name="T89" fmla="*/ T88 w 771"/>
                                <a:gd name="T90" fmla="+- 0 2490 2166"/>
                                <a:gd name="T91" fmla="*/ 2490 h 527"/>
                                <a:gd name="T92" fmla="+- 0 5547 5508"/>
                                <a:gd name="T93" fmla="*/ T92 w 771"/>
                                <a:gd name="T94" fmla="+- 0 2545 2166"/>
                                <a:gd name="T95" fmla="*/ 2545 h 527"/>
                                <a:gd name="T96" fmla="+- 0 5593 5508"/>
                                <a:gd name="T97" fmla="*/ T96 w 771"/>
                                <a:gd name="T98" fmla="+- 0 2594 2166"/>
                                <a:gd name="T99" fmla="*/ 2594 h 527"/>
                                <a:gd name="T100" fmla="+- 0 5652 5508"/>
                                <a:gd name="T101" fmla="*/ T100 w 771"/>
                                <a:gd name="T102" fmla="+- 0 2635 2166"/>
                                <a:gd name="T103" fmla="*/ 2635 h 527"/>
                                <a:gd name="T104" fmla="+- 0 5724 5508"/>
                                <a:gd name="T105" fmla="*/ T104 w 771"/>
                                <a:gd name="T106" fmla="+- 0 2666 2166"/>
                                <a:gd name="T107" fmla="*/ 2666 h 527"/>
                                <a:gd name="T108" fmla="+- 0 5805 5508"/>
                                <a:gd name="T109" fmla="*/ T108 w 771"/>
                                <a:gd name="T110" fmla="+- 0 2686 2166"/>
                                <a:gd name="T111" fmla="*/ 2686 h 527"/>
                                <a:gd name="T112" fmla="+- 0 5893 5508"/>
                                <a:gd name="T113" fmla="*/ T112 w 771"/>
                                <a:gd name="T114" fmla="+- 0 2693 2166"/>
                                <a:gd name="T115" fmla="*/ 2693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71" h="527">
                                  <a:moveTo>
                                    <a:pt x="385" y="527"/>
                                  </a:moveTo>
                                  <a:lnTo>
                                    <a:pt x="474" y="520"/>
                                  </a:lnTo>
                                  <a:lnTo>
                                    <a:pt x="555" y="500"/>
                                  </a:lnTo>
                                  <a:lnTo>
                                    <a:pt x="626" y="469"/>
                                  </a:lnTo>
                                  <a:lnTo>
                                    <a:pt x="686" y="428"/>
                                  </a:lnTo>
                                  <a:lnTo>
                                    <a:pt x="731" y="379"/>
                                  </a:lnTo>
                                  <a:lnTo>
                                    <a:pt x="760" y="324"/>
                                  </a:lnTo>
                                  <a:lnTo>
                                    <a:pt x="771" y="263"/>
                                  </a:lnTo>
                                  <a:lnTo>
                                    <a:pt x="760" y="203"/>
                                  </a:lnTo>
                                  <a:lnTo>
                                    <a:pt x="731" y="147"/>
                                  </a:lnTo>
                                  <a:lnTo>
                                    <a:pt x="686" y="98"/>
                                  </a:lnTo>
                                  <a:lnTo>
                                    <a:pt x="626" y="58"/>
                                  </a:lnTo>
                                  <a:lnTo>
                                    <a:pt x="555" y="26"/>
                                  </a:lnTo>
                                  <a:lnTo>
                                    <a:pt x="474" y="7"/>
                                  </a:lnTo>
                                  <a:lnTo>
                                    <a:pt x="385" y="0"/>
                                  </a:lnTo>
                                  <a:lnTo>
                                    <a:pt x="297" y="7"/>
                                  </a:lnTo>
                                  <a:lnTo>
                                    <a:pt x="216" y="26"/>
                                  </a:lnTo>
                                  <a:lnTo>
                                    <a:pt x="144" y="58"/>
                                  </a:lnTo>
                                  <a:lnTo>
                                    <a:pt x="85" y="98"/>
                                  </a:lnTo>
                                  <a:lnTo>
                                    <a:pt x="39" y="147"/>
                                  </a:lnTo>
                                  <a:lnTo>
                                    <a:pt x="10" y="203"/>
                                  </a:lnTo>
                                  <a:lnTo>
                                    <a:pt x="0" y="263"/>
                                  </a:lnTo>
                                  <a:lnTo>
                                    <a:pt x="10" y="324"/>
                                  </a:lnTo>
                                  <a:lnTo>
                                    <a:pt x="39" y="379"/>
                                  </a:lnTo>
                                  <a:lnTo>
                                    <a:pt x="85" y="428"/>
                                  </a:lnTo>
                                  <a:lnTo>
                                    <a:pt x="144" y="469"/>
                                  </a:lnTo>
                                  <a:lnTo>
                                    <a:pt x="216" y="500"/>
                                  </a:lnTo>
                                  <a:lnTo>
                                    <a:pt x="297" y="520"/>
                                  </a:lnTo>
                                  <a:lnTo>
                                    <a:pt x="385" y="52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D78CE5" id="Group 68" o:spid="_x0000_s1026" style="width:493.25pt;height:135.5pt;mso-position-horizontal-relative:char;mso-position-vertical-relative:line" coordsize="10567,2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">
                <v:shape id="Picture 43" o:spid="_x0000_s1027" type="#_x0000_t75" style="position:absolute;width:10567;height: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">
                  <v:imagedata r:id="rId41" o:title=""/>
                </v:shape>
                <v:group id="Group 44" o:spid="_x0000_s1028" style="position:absolute;left:5508;top:2166;width:771;height:527" coordorigin="5508,2166" coordsize="77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5" o:spid="_x0000_s1029" style="position:absolute;left:5508;top:2166;width:771;height:527;visibility:visible;mso-wrap-style:square;v-text-anchor:top" coordsize="77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" path="m385,527r89,-7l555,500r71,-31l686,428r45,-49l760,324r11,-61l760,203,731,147,686,98,626,58,555,26,474,7,385,,297,7,216,26,144,58,85,98,39,147,10,203,,263r10,61l39,379r46,49l144,469r72,31l297,520r88,7xe" filled="f" strokecolor="red" strokeweight="2pt">
                    <v:path arrowok="t" o:connecttype="custom" o:connectlocs="385,2693;474,2686;555,2666;626,2635;686,2594;731,2545;760,2490;771,2429;760,2369;731,2313;686,2264;626,2224;555,2192;474,2173;385,2166;297,2173;216,2192;144,2224;85,2264;39,2313;10,2369;0,2429;10,2490;39,2545;85,2594;144,2635;216,2666;297,2686;385,2693" o:connectangles="0,0,0,0,0,0,0,0,0,0,0,0,0,0,0,0,0,0,0,0,0,0,0,0,0,0,0,0,0"/>
                  </v:shape>
                </v:group>
                <w10:anchorlock/>
              </v:group>
            </w:pict>
          </mc:Fallback>
        </mc:AlternateContent>
      </w:r>
    </w:p>
    <w:p w:rsidR="00546445" w:rsidRDefault="00546445">
      <w:pPr>
        <w:spacing w:before="0" w:after="0" w:line="240" w:lineRule="auto"/>
      </w:pPr>
      <w:r>
        <w:br w:type="page"/>
      </w:r>
    </w:p>
    <w:p w:rsidR="00546445" w:rsidRDefault="00546445" w:rsidP="00546445">
      <w:pPr>
        <w:pStyle w:val="Heading1"/>
      </w:pPr>
      <w:r>
        <w:lastRenderedPageBreak/>
        <w:t>Step A5</w:t>
      </w:r>
    </w:p>
    <w:p w:rsidR="00546445" w:rsidRDefault="00546445" w:rsidP="00546445">
      <w:r>
        <w:t>In the event that the agency is contacted by another agency, discuss and decide if the Suitability List contains relevant applicants for their needs.</w:t>
      </w:r>
    </w:p>
    <w:p w:rsidR="00546445" w:rsidRDefault="00546445" w:rsidP="00546445">
      <w:r>
        <w:t>In RAMS, open the relevant vacancy and go to the ‘Applications’ tab.</w:t>
      </w:r>
    </w:p>
    <w:p w:rsidR="00546445" w:rsidRDefault="00546445" w:rsidP="00546445">
      <w:pPr>
        <w:pStyle w:val="BulletList"/>
      </w:pPr>
      <w:r>
        <w:t>Select suitable applicants via the tick box.</w:t>
      </w:r>
    </w:p>
    <w:p w:rsidR="00546445" w:rsidRDefault="00546445" w:rsidP="00546445">
      <w:pPr>
        <w:pStyle w:val="BulletList"/>
      </w:pPr>
      <w:r>
        <w:t xml:space="preserve">Click on the </w:t>
      </w:r>
      <w:r w:rsidRPr="00546445">
        <w:rPr>
          <w:b/>
        </w:rPr>
        <w:t xml:space="preserve">Share </w:t>
      </w:r>
      <w:r>
        <w:t>button. A new page will appear.</w:t>
      </w:r>
    </w:p>
    <w:p w:rsidR="00546445" w:rsidRDefault="00546445" w:rsidP="00546445">
      <w:pPr>
        <w:pStyle w:val="BulletList"/>
      </w:pPr>
      <w:r>
        <w:rPr>
          <w:rFonts w:eastAsia="Arial"/>
          <w:noProof/>
          <w:sz w:val="20"/>
          <w:szCs w:val="20"/>
        </w:rPr>
        <w:drawing>
          <wp:inline distT="0" distB="0" distL="0" distR="0" wp14:anchorId="3AB6EC2F" wp14:editId="168F9753">
            <wp:extent cx="6264275" cy="2257121"/>
            <wp:effectExtent l="0" t="0" r="3175" b="0"/>
            <wp:docPr id="1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8.png"/>
                    <pic:cNvPicPr/>
                  </pic:nvPicPr>
                  <pic:blipFill>
                    <a:blip r:embed="rId42" cstate="print"/>
                    <a:stretch>
                      <a:fillRect/>
                    </a:stretch>
                  </pic:blipFill>
                  <pic:spPr>
                    <a:xfrm>
                      <a:off x="0" y="0"/>
                      <a:ext cx="6264275" cy="2257121"/>
                    </a:xfrm>
                    <a:prstGeom prst="rect">
                      <a:avLst/>
                    </a:prstGeom>
                  </pic:spPr>
                </pic:pic>
              </a:graphicData>
            </a:graphic>
          </wp:inline>
        </w:drawing>
      </w:r>
    </w:p>
    <w:p w:rsidR="00546445" w:rsidRDefault="00546445" w:rsidP="00546445">
      <w:r>
        <w:t>In the ‘Grant Share to Users’ section, search for the RAMS user from the querying agency.</w:t>
      </w:r>
    </w:p>
    <w:p w:rsidR="00546445" w:rsidRDefault="00546445" w:rsidP="00546445">
      <w:pPr>
        <w:pStyle w:val="BulletList"/>
      </w:pPr>
      <w:r>
        <w:t xml:space="preserve">Enter their name details and click on </w:t>
      </w:r>
      <w:r w:rsidRPr="00546445">
        <w:rPr>
          <w:b/>
        </w:rPr>
        <w:t>Search</w:t>
      </w:r>
      <w:r>
        <w:t>.</w:t>
      </w:r>
    </w:p>
    <w:p w:rsidR="00546445" w:rsidRDefault="00546445" w:rsidP="00546445">
      <w:pPr>
        <w:pStyle w:val="BulletList"/>
      </w:pPr>
      <w:r>
        <w:t xml:space="preserve">Select the correct user and click on </w:t>
      </w:r>
      <w:r w:rsidRPr="00546445">
        <w:rPr>
          <w:b/>
        </w:rPr>
        <w:t>Confirm</w:t>
      </w:r>
      <w:r>
        <w:t>.</w:t>
      </w:r>
    </w:p>
    <w:p w:rsidR="00546445" w:rsidRDefault="00546445" w:rsidP="00546445">
      <w:pPr>
        <w:pStyle w:val="BulletList"/>
      </w:pPr>
      <w:r>
        <w:t xml:space="preserve">A pop-up box appears confirming what action has occurred. Click </w:t>
      </w:r>
      <w:r w:rsidRPr="00546445">
        <w:rPr>
          <w:b/>
        </w:rPr>
        <w:t>OK</w:t>
      </w:r>
      <w:r>
        <w:t>.</w:t>
      </w:r>
    </w:p>
    <w:p w:rsidR="00546445" w:rsidRDefault="00546445" w:rsidP="00546445">
      <w:r>
        <w:rPr>
          <w:rFonts w:eastAsia="Arial" w:cs="Arial"/>
          <w:noProof/>
          <w:sz w:val="20"/>
          <w:lang w:val="en-AU" w:eastAsia="en-AU"/>
        </w:rPr>
        <w:drawing>
          <wp:inline distT="0" distB="0" distL="0" distR="0" wp14:anchorId="6F681637" wp14:editId="07292482">
            <wp:extent cx="6264275" cy="2715028"/>
            <wp:effectExtent l="0" t="0" r="3175" b="9525"/>
            <wp:docPr id="1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9.png"/>
                    <pic:cNvPicPr/>
                  </pic:nvPicPr>
                  <pic:blipFill>
                    <a:blip r:embed="rId43" cstate="print"/>
                    <a:stretch>
                      <a:fillRect/>
                    </a:stretch>
                  </pic:blipFill>
                  <pic:spPr>
                    <a:xfrm>
                      <a:off x="0" y="0"/>
                      <a:ext cx="6264275" cy="2715028"/>
                    </a:xfrm>
                    <a:prstGeom prst="rect">
                      <a:avLst/>
                    </a:prstGeom>
                  </pic:spPr>
                </pic:pic>
              </a:graphicData>
            </a:graphic>
          </wp:inline>
        </w:drawing>
      </w:r>
    </w:p>
    <w:p w:rsidR="00546445" w:rsidRDefault="00546445" w:rsidP="00546445"/>
    <w:p w:rsidR="00546445" w:rsidRDefault="00546445" w:rsidP="00546445">
      <w:r>
        <w:t xml:space="preserve"> </w:t>
      </w:r>
    </w:p>
    <w:p w:rsidR="00546445" w:rsidRDefault="00546445" w:rsidP="00546445"/>
    <w:p w:rsidR="00546445" w:rsidRDefault="00546445" w:rsidP="00546445"/>
    <w:p w:rsidR="00546445" w:rsidRDefault="00546445" w:rsidP="00546445">
      <w:r>
        <w:lastRenderedPageBreak/>
        <w:t xml:space="preserve">A ‘+’ icon is now displayed next to the blue icon, indicating that the applicant is shared with another agency. Applicants can be shared with many agencies at once. To withdraw the shared status from an applicant, repeat the steps above from the start of Step A5, and select </w:t>
      </w:r>
      <w:r w:rsidRPr="00546445">
        <w:rPr>
          <w:b/>
        </w:rPr>
        <w:t>Withdraw</w:t>
      </w:r>
      <w:r>
        <w:t>.</w:t>
      </w:r>
    </w:p>
    <w:p w:rsidR="00546445" w:rsidRDefault="00546445" w:rsidP="00546445">
      <w:r>
        <w:rPr>
          <w:rFonts w:eastAsia="Arial" w:cs="Arial"/>
          <w:noProof/>
          <w:sz w:val="20"/>
          <w:lang w:val="en-AU" w:eastAsia="en-AU"/>
        </w:rPr>
        <w:drawing>
          <wp:inline distT="0" distB="0" distL="0" distR="0" wp14:anchorId="611E6B8C" wp14:editId="6710CEBF">
            <wp:extent cx="6264275" cy="2190096"/>
            <wp:effectExtent l="0" t="0" r="3175" b="1270"/>
            <wp:docPr id="1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0.png"/>
                    <pic:cNvPicPr/>
                  </pic:nvPicPr>
                  <pic:blipFill>
                    <a:blip r:embed="rId44" cstate="print"/>
                    <a:stretch>
                      <a:fillRect/>
                    </a:stretch>
                  </pic:blipFill>
                  <pic:spPr>
                    <a:xfrm>
                      <a:off x="0" y="0"/>
                      <a:ext cx="6264275" cy="2190096"/>
                    </a:xfrm>
                    <a:prstGeom prst="rect">
                      <a:avLst/>
                    </a:prstGeom>
                  </pic:spPr>
                </pic:pic>
              </a:graphicData>
            </a:graphic>
          </wp:inline>
        </w:drawing>
      </w:r>
    </w:p>
    <w:p w:rsidR="00546445" w:rsidRDefault="00546445" w:rsidP="00546445">
      <w:r>
        <w:t>There are no further actions to take for the initiating agency. Further explanation of how an agency can view existing Suitability Lists can be found in Section B.</w:t>
      </w:r>
    </w:p>
    <w:p w:rsidR="00546445" w:rsidRDefault="00546445" w:rsidP="00546445">
      <w:pPr>
        <w:pStyle w:val="Caption"/>
      </w:pPr>
      <w:r>
        <w:t>Note: Step A5 may be repeated by the lead agency as other agencies can view the Suitability List until the expiry date of the Suitability List is reached.</w:t>
      </w:r>
    </w:p>
    <w:p w:rsidR="00546445" w:rsidRDefault="00546445">
      <w:pPr>
        <w:spacing w:before="0" w:after="0" w:line="240" w:lineRule="auto"/>
      </w:pPr>
      <w:r>
        <w:br w:type="page"/>
      </w:r>
    </w:p>
    <w:p w:rsidR="00546445" w:rsidRDefault="00546445" w:rsidP="00546445">
      <w:pPr>
        <w:pStyle w:val="Mainheading1"/>
      </w:pPr>
      <w:bookmarkStart w:id="5" w:name="_Toc37151060"/>
      <w:r>
        <w:lastRenderedPageBreak/>
        <w:t>B: Using a Suitability List to seek applicants</w:t>
      </w:r>
      <w:bookmarkEnd w:id="5"/>
    </w:p>
    <w:p w:rsidR="00546445" w:rsidRDefault="00546445" w:rsidP="00546445">
      <w:pPr>
        <w:pStyle w:val="Caption"/>
      </w:pPr>
      <w:r>
        <w:t>Note: Before an agency begins this process, the agency must have a cleared vacancy in RAMS. This will enable shared applicants to be ‘nominated’ to that vacancy.</w:t>
      </w:r>
    </w:p>
    <w:p w:rsidR="00546445" w:rsidRDefault="00546445" w:rsidP="00546445">
      <w:pPr>
        <w:pStyle w:val="Heading1"/>
      </w:pPr>
      <w:r>
        <w:t>Step B1</w:t>
      </w:r>
    </w:p>
    <w:p w:rsidR="00546445" w:rsidRDefault="00546445" w:rsidP="00546445">
      <w:r>
        <w:t xml:space="preserve">Login to RAMS as normal and on the main menu page select </w:t>
      </w:r>
      <w:r w:rsidRPr="00546445">
        <w:rPr>
          <w:b/>
        </w:rPr>
        <w:t>Shared Opportunities</w:t>
      </w:r>
      <w:r>
        <w:t>.</w:t>
      </w:r>
    </w:p>
    <w:p w:rsidR="00546445" w:rsidRDefault="00546445" w:rsidP="00546445">
      <w:r>
        <w:rPr>
          <w:rFonts w:eastAsia="Arial" w:cs="Arial"/>
          <w:noProof/>
          <w:sz w:val="20"/>
          <w:lang w:val="en-AU" w:eastAsia="en-AU"/>
        </w:rPr>
        <mc:AlternateContent>
          <mc:Choice Requires="wpg">
            <w:drawing>
              <wp:inline distT="0" distB="0" distL="0" distR="0">
                <wp:extent cx="1576070" cy="3033395"/>
                <wp:effectExtent l="19050" t="3810" r="14605" b="127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3033395"/>
                          <a:chOff x="0" y="0"/>
                          <a:chExt cx="2482" cy="4777"/>
                        </a:xfrm>
                      </wpg:grpSpPr>
                      <pic:pic xmlns:pic="http://schemas.openxmlformats.org/drawingml/2006/picture">
                        <pic:nvPicPr>
                          <pic:cNvPr id="73"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 y="9"/>
                            <a:ext cx="2465" cy="4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4" name="Group 48"/>
                        <wpg:cNvGrpSpPr>
                          <a:grpSpLocks/>
                        </wpg:cNvGrpSpPr>
                        <wpg:grpSpPr bwMode="auto">
                          <a:xfrm>
                            <a:off x="9" y="9"/>
                            <a:ext cx="2465" cy="4760"/>
                            <a:chOff x="9" y="9"/>
                            <a:chExt cx="2465" cy="4760"/>
                          </a:xfrm>
                        </wpg:grpSpPr>
                        <wps:wsp>
                          <wps:cNvPr id="75" name="Freeform 49"/>
                          <wps:cNvSpPr>
                            <a:spLocks/>
                          </wps:cNvSpPr>
                          <wps:spPr bwMode="auto">
                            <a:xfrm>
                              <a:off x="9" y="9"/>
                              <a:ext cx="2465" cy="4760"/>
                            </a:xfrm>
                            <a:custGeom>
                              <a:avLst/>
                              <a:gdLst>
                                <a:gd name="T0" fmla="+- 0 9 9"/>
                                <a:gd name="T1" fmla="*/ T0 w 2465"/>
                                <a:gd name="T2" fmla="+- 0 4768 9"/>
                                <a:gd name="T3" fmla="*/ 4768 h 4760"/>
                                <a:gd name="T4" fmla="+- 0 2474 9"/>
                                <a:gd name="T5" fmla="*/ T4 w 2465"/>
                                <a:gd name="T6" fmla="+- 0 4768 9"/>
                                <a:gd name="T7" fmla="*/ 4768 h 4760"/>
                                <a:gd name="T8" fmla="+- 0 2474 9"/>
                                <a:gd name="T9" fmla="*/ T8 w 2465"/>
                                <a:gd name="T10" fmla="+- 0 9 9"/>
                                <a:gd name="T11" fmla="*/ 9 h 4760"/>
                                <a:gd name="T12" fmla="+- 0 9 9"/>
                                <a:gd name="T13" fmla="*/ T12 w 2465"/>
                                <a:gd name="T14" fmla="+- 0 9 9"/>
                                <a:gd name="T15" fmla="*/ 9 h 4760"/>
                                <a:gd name="T16" fmla="+- 0 9 9"/>
                                <a:gd name="T17" fmla="*/ T16 w 2465"/>
                                <a:gd name="T18" fmla="+- 0 4768 9"/>
                                <a:gd name="T19" fmla="*/ 4768 h 4760"/>
                              </a:gdLst>
                              <a:ahLst/>
                              <a:cxnLst>
                                <a:cxn ang="0">
                                  <a:pos x="T1" y="T3"/>
                                </a:cxn>
                                <a:cxn ang="0">
                                  <a:pos x="T5" y="T7"/>
                                </a:cxn>
                                <a:cxn ang="0">
                                  <a:pos x="T9" y="T11"/>
                                </a:cxn>
                                <a:cxn ang="0">
                                  <a:pos x="T13" y="T15"/>
                                </a:cxn>
                                <a:cxn ang="0">
                                  <a:pos x="T17" y="T19"/>
                                </a:cxn>
                              </a:cxnLst>
                              <a:rect l="0" t="0" r="r" b="b"/>
                              <a:pathLst>
                                <a:path w="2465" h="4760">
                                  <a:moveTo>
                                    <a:pt x="0" y="4759"/>
                                  </a:moveTo>
                                  <a:lnTo>
                                    <a:pt x="2465" y="4759"/>
                                  </a:lnTo>
                                  <a:lnTo>
                                    <a:pt x="2465" y="0"/>
                                  </a:lnTo>
                                  <a:lnTo>
                                    <a:pt x="0" y="0"/>
                                  </a:lnTo>
                                  <a:lnTo>
                                    <a:pt x="0" y="475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50"/>
                        <wpg:cNvGrpSpPr>
                          <a:grpSpLocks/>
                        </wpg:cNvGrpSpPr>
                        <wpg:grpSpPr bwMode="auto">
                          <a:xfrm>
                            <a:off x="20" y="2231"/>
                            <a:ext cx="2442" cy="598"/>
                            <a:chOff x="20" y="2231"/>
                            <a:chExt cx="2442" cy="598"/>
                          </a:xfrm>
                        </wpg:grpSpPr>
                        <wps:wsp>
                          <wps:cNvPr id="77" name="Freeform 51"/>
                          <wps:cNvSpPr>
                            <a:spLocks/>
                          </wps:cNvSpPr>
                          <wps:spPr bwMode="auto">
                            <a:xfrm>
                              <a:off x="20" y="2231"/>
                              <a:ext cx="2442" cy="598"/>
                            </a:xfrm>
                            <a:custGeom>
                              <a:avLst/>
                              <a:gdLst>
                                <a:gd name="T0" fmla="+- 0 1241 20"/>
                                <a:gd name="T1" fmla="*/ T0 w 2442"/>
                                <a:gd name="T2" fmla="+- 0 2828 2231"/>
                                <a:gd name="T3" fmla="*/ 2828 h 598"/>
                                <a:gd name="T4" fmla="+- 0 1352 20"/>
                                <a:gd name="T5" fmla="*/ T4 w 2442"/>
                                <a:gd name="T6" fmla="+- 0 2827 2231"/>
                                <a:gd name="T7" fmla="*/ 2827 h 598"/>
                                <a:gd name="T8" fmla="+- 0 1460 20"/>
                                <a:gd name="T9" fmla="*/ T8 w 2442"/>
                                <a:gd name="T10" fmla="+- 0 2824 2231"/>
                                <a:gd name="T11" fmla="*/ 2824 h 598"/>
                                <a:gd name="T12" fmla="+- 0 1566 20"/>
                                <a:gd name="T13" fmla="*/ T12 w 2442"/>
                                <a:gd name="T14" fmla="+- 0 2818 2231"/>
                                <a:gd name="T15" fmla="*/ 2818 h 598"/>
                                <a:gd name="T16" fmla="+- 0 1667 20"/>
                                <a:gd name="T17" fmla="*/ T16 w 2442"/>
                                <a:gd name="T18" fmla="+- 0 2810 2231"/>
                                <a:gd name="T19" fmla="*/ 2810 h 598"/>
                                <a:gd name="T20" fmla="+- 0 1764 20"/>
                                <a:gd name="T21" fmla="*/ T20 w 2442"/>
                                <a:gd name="T22" fmla="+- 0 2800 2231"/>
                                <a:gd name="T23" fmla="*/ 2800 h 598"/>
                                <a:gd name="T24" fmla="+- 0 1857 20"/>
                                <a:gd name="T25" fmla="*/ T24 w 2442"/>
                                <a:gd name="T26" fmla="+- 0 2788 2231"/>
                                <a:gd name="T27" fmla="*/ 2788 h 598"/>
                                <a:gd name="T28" fmla="+- 0 1945 20"/>
                                <a:gd name="T29" fmla="*/ T28 w 2442"/>
                                <a:gd name="T30" fmla="+- 0 2774 2231"/>
                                <a:gd name="T31" fmla="*/ 2774 h 598"/>
                                <a:gd name="T32" fmla="+- 0 2028 20"/>
                                <a:gd name="T33" fmla="*/ T32 w 2442"/>
                                <a:gd name="T34" fmla="+- 0 2758 2231"/>
                                <a:gd name="T35" fmla="*/ 2758 h 598"/>
                                <a:gd name="T36" fmla="+- 0 2104 20"/>
                                <a:gd name="T37" fmla="*/ T36 w 2442"/>
                                <a:gd name="T38" fmla="+- 0 2741 2231"/>
                                <a:gd name="T39" fmla="*/ 2741 h 598"/>
                                <a:gd name="T40" fmla="+- 0 2175 20"/>
                                <a:gd name="T41" fmla="*/ T40 w 2442"/>
                                <a:gd name="T42" fmla="+- 0 2722 2231"/>
                                <a:gd name="T43" fmla="*/ 2722 h 598"/>
                                <a:gd name="T44" fmla="+- 0 2239 20"/>
                                <a:gd name="T45" fmla="*/ T44 w 2442"/>
                                <a:gd name="T46" fmla="+- 0 2702 2231"/>
                                <a:gd name="T47" fmla="*/ 2702 h 598"/>
                                <a:gd name="T48" fmla="+- 0 2295 20"/>
                                <a:gd name="T49" fmla="*/ T48 w 2442"/>
                                <a:gd name="T50" fmla="+- 0 2680 2231"/>
                                <a:gd name="T51" fmla="*/ 2680 h 598"/>
                                <a:gd name="T52" fmla="+- 0 2386 20"/>
                                <a:gd name="T53" fmla="*/ T52 w 2442"/>
                                <a:gd name="T54" fmla="+- 0 2634 2231"/>
                                <a:gd name="T55" fmla="*/ 2634 h 598"/>
                                <a:gd name="T56" fmla="+- 0 2442 20"/>
                                <a:gd name="T57" fmla="*/ T56 w 2442"/>
                                <a:gd name="T58" fmla="+- 0 2583 2231"/>
                                <a:gd name="T59" fmla="*/ 2583 h 598"/>
                                <a:gd name="T60" fmla="+- 0 2462 20"/>
                                <a:gd name="T61" fmla="*/ T60 w 2442"/>
                                <a:gd name="T62" fmla="+- 0 2530 2231"/>
                                <a:gd name="T63" fmla="*/ 2530 h 598"/>
                                <a:gd name="T64" fmla="+- 0 2457 20"/>
                                <a:gd name="T65" fmla="*/ T64 w 2442"/>
                                <a:gd name="T66" fmla="+- 0 2503 2231"/>
                                <a:gd name="T67" fmla="*/ 2503 h 598"/>
                                <a:gd name="T68" fmla="+- 0 2418 20"/>
                                <a:gd name="T69" fmla="*/ T68 w 2442"/>
                                <a:gd name="T70" fmla="+- 0 2450 2231"/>
                                <a:gd name="T71" fmla="*/ 2450 h 598"/>
                                <a:gd name="T72" fmla="+- 0 2344 20"/>
                                <a:gd name="T73" fmla="*/ T72 w 2442"/>
                                <a:gd name="T74" fmla="+- 0 2402 2231"/>
                                <a:gd name="T75" fmla="*/ 2402 h 598"/>
                                <a:gd name="T76" fmla="+- 0 2239 20"/>
                                <a:gd name="T77" fmla="*/ T76 w 2442"/>
                                <a:gd name="T78" fmla="+- 0 2357 2231"/>
                                <a:gd name="T79" fmla="*/ 2357 h 598"/>
                                <a:gd name="T80" fmla="+- 0 2175 20"/>
                                <a:gd name="T81" fmla="*/ T80 w 2442"/>
                                <a:gd name="T82" fmla="+- 0 2337 2231"/>
                                <a:gd name="T83" fmla="*/ 2337 h 598"/>
                                <a:gd name="T84" fmla="+- 0 2104 20"/>
                                <a:gd name="T85" fmla="*/ T84 w 2442"/>
                                <a:gd name="T86" fmla="+- 0 2319 2231"/>
                                <a:gd name="T87" fmla="*/ 2319 h 598"/>
                                <a:gd name="T88" fmla="+- 0 2028 20"/>
                                <a:gd name="T89" fmla="*/ T88 w 2442"/>
                                <a:gd name="T90" fmla="+- 0 2301 2231"/>
                                <a:gd name="T91" fmla="*/ 2301 h 598"/>
                                <a:gd name="T92" fmla="+- 0 1945 20"/>
                                <a:gd name="T93" fmla="*/ T92 w 2442"/>
                                <a:gd name="T94" fmla="+- 0 2286 2231"/>
                                <a:gd name="T95" fmla="*/ 2286 h 598"/>
                                <a:gd name="T96" fmla="+- 0 1857 20"/>
                                <a:gd name="T97" fmla="*/ T96 w 2442"/>
                                <a:gd name="T98" fmla="+- 0 2272 2231"/>
                                <a:gd name="T99" fmla="*/ 2272 h 598"/>
                                <a:gd name="T100" fmla="+- 0 1764 20"/>
                                <a:gd name="T101" fmla="*/ T100 w 2442"/>
                                <a:gd name="T102" fmla="+- 0 2260 2231"/>
                                <a:gd name="T103" fmla="*/ 2260 h 598"/>
                                <a:gd name="T104" fmla="+- 0 1667 20"/>
                                <a:gd name="T105" fmla="*/ T104 w 2442"/>
                                <a:gd name="T106" fmla="+- 0 2250 2231"/>
                                <a:gd name="T107" fmla="*/ 2250 h 598"/>
                                <a:gd name="T108" fmla="+- 0 1566 20"/>
                                <a:gd name="T109" fmla="*/ T108 w 2442"/>
                                <a:gd name="T110" fmla="+- 0 2242 2231"/>
                                <a:gd name="T111" fmla="*/ 2242 h 598"/>
                                <a:gd name="T112" fmla="+- 0 1460 20"/>
                                <a:gd name="T113" fmla="*/ T112 w 2442"/>
                                <a:gd name="T114" fmla="+- 0 2236 2231"/>
                                <a:gd name="T115" fmla="*/ 2236 h 598"/>
                                <a:gd name="T116" fmla="+- 0 1352 20"/>
                                <a:gd name="T117" fmla="*/ T116 w 2442"/>
                                <a:gd name="T118" fmla="+- 0 2232 2231"/>
                                <a:gd name="T119" fmla="*/ 2232 h 598"/>
                                <a:gd name="T120" fmla="+- 0 1241 20"/>
                                <a:gd name="T121" fmla="*/ T120 w 2442"/>
                                <a:gd name="T122" fmla="+- 0 2231 2231"/>
                                <a:gd name="T123" fmla="*/ 2231 h 598"/>
                                <a:gd name="T124" fmla="+- 0 1130 20"/>
                                <a:gd name="T125" fmla="*/ T124 w 2442"/>
                                <a:gd name="T126" fmla="+- 0 2232 2231"/>
                                <a:gd name="T127" fmla="*/ 2232 h 598"/>
                                <a:gd name="T128" fmla="+- 0 1022 20"/>
                                <a:gd name="T129" fmla="*/ T128 w 2442"/>
                                <a:gd name="T130" fmla="+- 0 2236 2231"/>
                                <a:gd name="T131" fmla="*/ 2236 h 598"/>
                                <a:gd name="T132" fmla="+- 0 916 20"/>
                                <a:gd name="T133" fmla="*/ T132 w 2442"/>
                                <a:gd name="T134" fmla="+- 0 2242 2231"/>
                                <a:gd name="T135" fmla="*/ 2242 h 598"/>
                                <a:gd name="T136" fmla="+- 0 815 20"/>
                                <a:gd name="T137" fmla="*/ T136 w 2442"/>
                                <a:gd name="T138" fmla="+- 0 2250 2231"/>
                                <a:gd name="T139" fmla="*/ 2250 h 598"/>
                                <a:gd name="T140" fmla="+- 0 718 20"/>
                                <a:gd name="T141" fmla="*/ T140 w 2442"/>
                                <a:gd name="T142" fmla="+- 0 2260 2231"/>
                                <a:gd name="T143" fmla="*/ 2260 h 598"/>
                                <a:gd name="T144" fmla="+- 0 625 20"/>
                                <a:gd name="T145" fmla="*/ T144 w 2442"/>
                                <a:gd name="T146" fmla="+- 0 2272 2231"/>
                                <a:gd name="T147" fmla="*/ 2272 h 598"/>
                                <a:gd name="T148" fmla="+- 0 537 20"/>
                                <a:gd name="T149" fmla="*/ T148 w 2442"/>
                                <a:gd name="T150" fmla="+- 0 2286 2231"/>
                                <a:gd name="T151" fmla="*/ 2286 h 598"/>
                                <a:gd name="T152" fmla="+- 0 454 20"/>
                                <a:gd name="T153" fmla="*/ T152 w 2442"/>
                                <a:gd name="T154" fmla="+- 0 2301 2231"/>
                                <a:gd name="T155" fmla="*/ 2301 h 598"/>
                                <a:gd name="T156" fmla="+- 0 378 20"/>
                                <a:gd name="T157" fmla="*/ T156 w 2442"/>
                                <a:gd name="T158" fmla="+- 0 2319 2231"/>
                                <a:gd name="T159" fmla="*/ 2319 h 598"/>
                                <a:gd name="T160" fmla="+- 0 307 20"/>
                                <a:gd name="T161" fmla="*/ T160 w 2442"/>
                                <a:gd name="T162" fmla="+- 0 2337 2231"/>
                                <a:gd name="T163" fmla="*/ 2337 h 598"/>
                                <a:gd name="T164" fmla="+- 0 243 20"/>
                                <a:gd name="T165" fmla="*/ T164 w 2442"/>
                                <a:gd name="T166" fmla="+- 0 2357 2231"/>
                                <a:gd name="T167" fmla="*/ 2357 h 598"/>
                                <a:gd name="T168" fmla="+- 0 187 20"/>
                                <a:gd name="T169" fmla="*/ T168 w 2442"/>
                                <a:gd name="T170" fmla="+- 0 2379 2231"/>
                                <a:gd name="T171" fmla="*/ 2379 h 598"/>
                                <a:gd name="T172" fmla="+- 0 96 20"/>
                                <a:gd name="T173" fmla="*/ T172 w 2442"/>
                                <a:gd name="T174" fmla="+- 0 2425 2231"/>
                                <a:gd name="T175" fmla="*/ 2425 h 598"/>
                                <a:gd name="T176" fmla="+- 0 40 20"/>
                                <a:gd name="T177" fmla="*/ T176 w 2442"/>
                                <a:gd name="T178" fmla="+- 0 2476 2231"/>
                                <a:gd name="T179" fmla="*/ 2476 h 598"/>
                                <a:gd name="T180" fmla="+- 0 20 20"/>
                                <a:gd name="T181" fmla="*/ T180 w 2442"/>
                                <a:gd name="T182" fmla="+- 0 2530 2231"/>
                                <a:gd name="T183" fmla="*/ 2530 h 598"/>
                                <a:gd name="T184" fmla="+- 0 25 20"/>
                                <a:gd name="T185" fmla="*/ T184 w 2442"/>
                                <a:gd name="T186" fmla="+- 0 2557 2231"/>
                                <a:gd name="T187" fmla="*/ 2557 h 598"/>
                                <a:gd name="T188" fmla="+- 0 64 20"/>
                                <a:gd name="T189" fmla="*/ T188 w 2442"/>
                                <a:gd name="T190" fmla="+- 0 2609 2231"/>
                                <a:gd name="T191" fmla="*/ 2609 h 598"/>
                                <a:gd name="T192" fmla="+- 0 138 20"/>
                                <a:gd name="T193" fmla="*/ T192 w 2442"/>
                                <a:gd name="T194" fmla="+- 0 2658 2231"/>
                                <a:gd name="T195" fmla="*/ 2658 h 598"/>
                                <a:gd name="T196" fmla="+- 0 243 20"/>
                                <a:gd name="T197" fmla="*/ T196 w 2442"/>
                                <a:gd name="T198" fmla="+- 0 2702 2231"/>
                                <a:gd name="T199" fmla="*/ 2702 h 598"/>
                                <a:gd name="T200" fmla="+- 0 307 20"/>
                                <a:gd name="T201" fmla="*/ T200 w 2442"/>
                                <a:gd name="T202" fmla="+- 0 2722 2231"/>
                                <a:gd name="T203" fmla="*/ 2722 h 598"/>
                                <a:gd name="T204" fmla="+- 0 378 20"/>
                                <a:gd name="T205" fmla="*/ T204 w 2442"/>
                                <a:gd name="T206" fmla="+- 0 2741 2231"/>
                                <a:gd name="T207" fmla="*/ 2741 h 598"/>
                                <a:gd name="T208" fmla="+- 0 454 20"/>
                                <a:gd name="T209" fmla="*/ T208 w 2442"/>
                                <a:gd name="T210" fmla="+- 0 2758 2231"/>
                                <a:gd name="T211" fmla="*/ 2758 h 598"/>
                                <a:gd name="T212" fmla="+- 0 537 20"/>
                                <a:gd name="T213" fmla="*/ T212 w 2442"/>
                                <a:gd name="T214" fmla="+- 0 2774 2231"/>
                                <a:gd name="T215" fmla="*/ 2774 h 598"/>
                                <a:gd name="T216" fmla="+- 0 625 20"/>
                                <a:gd name="T217" fmla="*/ T216 w 2442"/>
                                <a:gd name="T218" fmla="+- 0 2788 2231"/>
                                <a:gd name="T219" fmla="*/ 2788 h 598"/>
                                <a:gd name="T220" fmla="+- 0 718 20"/>
                                <a:gd name="T221" fmla="*/ T220 w 2442"/>
                                <a:gd name="T222" fmla="+- 0 2800 2231"/>
                                <a:gd name="T223" fmla="*/ 2800 h 598"/>
                                <a:gd name="T224" fmla="+- 0 815 20"/>
                                <a:gd name="T225" fmla="*/ T224 w 2442"/>
                                <a:gd name="T226" fmla="+- 0 2810 2231"/>
                                <a:gd name="T227" fmla="*/ 2810 h 598"/>
                                <a:gd name="T228" fmla="+- 0 916 20"/>
                                <a:gd name="T229" fmla="*/ T228 w 2442"/>
                                <a:gd name="T230" fmla="+- 0 2818 2231"/>
                                <a:gd name="T231" fmla="*/ 2818 h 598"/>
                                <a:gd name="T232" fmla="+- 0 1022 20"/>
                                <a:gd name="T233" fmla="*/ T232 w 2442"/>
                                <a:gd name="T234" fmla="+- 0 2824 2231"/>
                                <a:gd name="T235" fmla="*/ 2824 h 598"/>
                                <a:gd name="T236" fmla="+- 0 1130 20"/>
                                <a:gd name="T237" fmla="*/ T236 w 2442"/>
                                <a:gd name="T238" fmla="+- 0 2827 2231"/>
                                <a:gd name="T239" fmla="*/ 2827 h 598"/>
                                <a:gd name="T240" fmla="+- 0 1241 20"/>
                                <a:gd name="T241" fmla="*/ T240 w 2442"/>
                                <a:gd name="T242" fmla="+- 0 2828 2231"/>
                                <a:gd name="T243" fmla="*/ 2828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42" h="598">
                                  <a:moveTo>
                                    <a:pt x="1221" y="597"/>
                                  </a:moveTo>
                                  <a:lnTo>
                                    <a:pt x="1332" y="596"/>
                                  </a:lnTo>
                                  <a:lnTo>
                                    <a:pt x="1440" y="593"/>
                                  </a:lnTo>
                                  <a:lnTo>
                                    <a:pt x="1546" y="587"/>
                                  </a:lnTo>
                                  <a:lnTo>
                                    <a:pt x="1647" y="579"/>
                                  </a:lnTo>
                                  <a:lnTo>
                                    <a:pt x="1744" y="569"/>
                                  </a:lnTo>
                                  <a:lnTo>
                                    <a:pt x="1837" y="557"/>
                                  </a:lnTo>
                                  <a:lnTo>
                                    <a:pt x="1925" y="543"/>
                                  </a:lnTo>
                                  <a:lnTo>
                                    <a:pt x="2008" y="527"/>
                                  </a:lnTo>
                                  <a:lnTo>
                                    <a:pt x="2084" y="510"/>
                                  </a:lnTo>
                                  <a:lnTo>
                                    <a:pt x="2155" y="491"/>
                                  </a:lnTo>
                                  <a:lnTo>
                                    <a:pt x="2219" y="471"/>
                                  </a:lnTo>
                                  <a:lnTo>
                                    <a:pt x="2275" y="449"/>
                                  </a:lnTo>
                                  <a:lnTo>
                                    <a:pt x="2366" y="403"/>
                                  </a:lnTo>
                                  <a:lnTo>
                                    <a:pt x="2422" y="352"/>
                                  </a:lnTo>
                                  <a:lnTo>
                                    <a:pt x="2442" y="299"/>
                                  </a:lnTo>
                                  <a:lnTo>
                                    <a:pt x="2437" y="272"/>
                                  </a:lnTo>
                                  <a:lnTo>
                                    <a:pt x="2398" y="219"/>
                                  </a:lnTo>
                                  <a:lnTo>
                                    <a:pt x="2324" y="171"/>
                                  </a:lnTo>
                                  <a:lnTo>
                                    <a:pt x="2219" y="126"/>
                                  </a:lnTo>
                                  <a:lnTo>
                                    <a:pt x="2155" y="106"/>
                                  </a:lnTo>
                                  <a:lnTo>
                                    <a:pt x="2084" y="88"/>
                                  </a:lnTo>
                                  <a:lnTo>
                                    <a:pt x="2008" y="70"/>
                                  </a:lnTo>
                                  <a:lnTo>
                                    <a:pt x="1925" y="55"/>
                                  </a:lnTo>
                                  <a:lnTo>
                                    <a:pt x="1837" y="41"/>
                                  </a:lnTo>
                                  <a:lnTo>
                                    <a:pt x="1744" y="29"/>
                                  </a:lnTo>
                                  <a:lnTo>
                                    <a:pt x="1647" y="19"/>
                                  </a:lnTo>
                                  <a:lnTo>
                                    <a:pt x="1546" y="11"/>
                                  </a:lnTo>
                                  <a:lnTo>
                                    <a:pt x="1440" y="5"/>
                                  </a:lnTo>
                                  <a:lnTo>
                                    <a:pt x="1332" y="1"/>
                                  </a:lnTo>
                                  <a:lnTo>
                                    <a:pt x="1221" y="0"/>
                                  </a:lnTo>
                                  <a:lnTo>
                                    <a:pt x="1110" y="1"/>
                                  </a:lnTo>
                                  <a:lnTo>
                                    <a:pt x="1002" y="5"/>
                                  </a:lnTo>
                                  <a:lnTo>
                                    <a:pt x="896" y="11"/>
                                  </a:lnTo>
                                  <a:lnTo>
                                    <a:pt x="795" y="19"/>
                                  </a:lnTo>
                                  <a:lnTo>
                                    <a:pt x="698" y="29"/>
                                  </a:lnTo>
                                  <a:lnTo>
                                    <a:pt x="605" y="41"/>
                                  </a:lnTo>
                                  <a:lnTo>
                                    <a:pt x="517" y="55"/>
                                  </a:lnTo>
                                  <a:lnTo>
                                    <a:pt x="434" y="70"/>
                                  </a:lnTo>
                                  <a:lnTo>
                                    <a:pt x="358" y="88"/>
                                  </a:lnTo>
                                  <a:lnTo>
                                    <a:pt x="287" y="106"/>
                                  </a:lnTo>
                                  <a:lnTo>
                                    <a:pt x="223" y="126"/>
                                  </a:lnTo>
                                  <a:lnTo>
                                    <a:pt x="167" y="148"/>
                                  </a:lnTo>
                                  <a:lnTo>
                                    <a:pt x="76" y="194"/>
                                  </a:lnTo>
                                  <a:lnTo>
                                    <a:pt x="20" y="245"/>
                                  </a:lnTo>
                                  <a:lnTo>
                                    <a:pt x="0" y="299"/>
                                  </a:lnTo>
                                  <a:lnTo>
                                    <a:pt x="5" y="326"/>
                                  </a:lnTo>
                                  <a:lnTo>
                                    <a:pt x="44" y="378"/>
                                  </a:lnTo>
                                  <a:lnTo>
                                    <a:pt x="118" y="427"/>
                                  </a:lnTo>
                                  <a:lnTo>
                                    <a:pt x="223" y="471"/>
                                  </a:lnTo>
                                  <a:lnTo>
                                    <a:pt x="287" y="491"/>
                                  </a:lnTo>
                                  <a:lnTo>
                                    <a:pt x="358" y="510"/>
                                  </a:lnTo>
                                  <a:lnTo>
                                    <a:pt x="434" y="527"/>
                                  </a:lnTo>
                                  <a:lnTo>
                                    <a:pt x="517" y="543"/>
                                  </a:lnTo>
                                  <a:lnTo>
                                    <a:pt x="605" y="557"/>
                                  </a:lnTo>
                                  <a:lnTo>
                                    <a:pt x="698" y="569"/>
                                  </a:lnTo>
                                  <a:lnTo>
                                    <a:pt x="795" y="579"/>
                                  </a:lnTo>
                                  <a:lnTo>
                                    <a:pt x="896" y="587"/>
                                  </a:lnTo>
                                  <a:lnTo>
                                    <a:pt x="1002" y="593"/>
                                  </a:lnTo>
                                  <a:lnTo>
                                    <a:pt x="1110" y="596"/>
                                  </a:lnTo>
                                  <a:lnTo>
                                    <a:pt x="1221" y="59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27A8BC" id="Group 72" o:spid="_x0000_s1026" style="width:124.1pt;height:238.85pt;mso-position-horizontal-relative:char;mso-position-vertical-relative:line" coordsize="248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">
                <v:shape id="Picture 47" o:spid="_x0000_s1027" type="#_x0000_t75" style="position:absolute;left:9;top:9;width:2465;height: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">
                  <v:imagedata r:id="rId19" o:title=""/>
                </v:shape>
                <v:group id="Group 48" o:spid="_x0000_s1028" style="position:absolute;left:9;top:9;width:2465;height:4760" coordorigin="9,9" coordsize="246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9" o:spid="_x0000_s1029" style="position:absolute;left:9;top:9;width:2465;height:4760;visibility:visible;mso-wrap-style:square;v-text-anchor:top" coordsize="246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" path="m,4759r2465,l2465,,,,,4759xe" filled="f" strokecolor="#231f20" strokeweight=".85pt">
                    <v:path arrowok="t" o:connecttype="custom" o:connectlocs="0,4768;2465,4768;2465,9;0,9;0,4768" o:connectangles="0,0,0,0,0"/>
                  </v:shape>
                </v:group>
                <v:group id="Group 50" o:spid="_x0000_s1030" style="position:absolute;left:20;top:2231;width:2442;height:598" coordorigin="20,2231" coordsize="244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1" o:spid="_x0000_s1031" style="position:absolute;left:20;top:2231;width:2442;height:598;visibility:visible;mso-wrap-style:square;v-text-anchor:top" coordsize="244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" path="m1221,597r111,-1l1440,593r106,-6l1647,579r97,-10l1837,557r88,-14l2008,527r76,-17l2155,491r64,-20l2275,449r91,-46l2422,352r20,-53l2437,272r-39,-53l2324,171,2219,126r-64,-20l2084,88,2008,70,1925,55,1837,41,1744,29,1647,19,1546,11,1440,5,1332,1,1221,,1110,1,1002,5,896,11,795,19,698,29,605,41,517,55,434,70,358,88r-71,18l223,126r-56,22l76,194,20,245,,299r5,27l44,378r74,49l223,471r64,20l358,510r76,17l517,543r88,14l698,569r97,10l896,587r106,6l1110,596r111,1xe" filled="f" strokecolor="red" strokeweight="2pt">
                    <v:path arrowok="t" o:connecttype="custom" o:connectlocs="1221,2828;1332,2827;1440,2824;1546,2818;1647,2810;1744,2800;1837,2788;1925,2774;2008,2758;2084,2741;2155,2722;2219,2702;2275,2680;2366,2634;2422,2583;2442,2530;2437,2503;2398,2450;2324,2402;2219,2357;2155,2337;2084,2319;2008,2301;1925,2286;1837,2272;1744,2260;1647,2250;1546,2242;1440,2236;1332,2232;1221,2231;1110,2232;1002,2236;896,2242;795,2250;698,2260;605,2272;517,2286;434,2301;358,2319;287,2337;223,2357;167,2379;76,2425;20,2476;0,2530;5,2557;44,2609;118,2658;223,2702;287,2722;358,2741;434,2758;517,2774;605,2788;698,2800;795,2810;896,2818;1002,2824;1110,2827;1221,2828" o:connectangles="0,0,0,0,0,0,0,0,0,0,0,0,0,0,0,0,0,0,0,0,0,0,0,0,0,0,0,0,0,0,0,0,0,0,0,0,0,0,0,0,0,0,0,0,0,0,0,0,0,0,0,0,0,0,0,0,0,0,0,0,0"/>
                  </v:shape>
                </v:group>
                <w10:anchorlock/>
              </v:group>
            </w:pict>
          </mc:Fallback>
        </mc:AlternateContent>
      </w:r>
    </w:p>
    <w:p w:rsidR="00546445" w:rsidRDefault="00546445" w:rsidP="00546445">
      <w:r>
        <w:t xml:space="preserve">A new page will appear, allowing agencies to perform a search of all Suitability Lists that have identical or similar job requirements to the agencies cleared vacancy. Enter the relevant search parameters and click </w:t>
      </w:r>
      <w:r w:rsidRPr="00546445">
        <w:rPr>
          <w:b/>
        </w:rPr>
        <w:t>Search</w:t>
      </w:r>
      <w:r>
        <w:t>.</w:t>
      </w:r>
    </w:p>
    <w:p w:rsidR="00546445" w:rsidRDefault="00546445" w:rsidP="00546445">
      <w:r>
        <w:rPr>
          <w:rFonts w:eastAsia="Arial" w:cs="Arial"/>
          <w:noProof/>
          <w:sz w:val="20"/>
          <w:lang w:val="en-AU" w:eastAsia="en-AU"/>
        </w:rPr>
        <mc:AlternateContent>
          <mc:Choice Requires="wpg">
            <w:drawing>
              <wp:inline distT="0" distB="0" distL="0" distR="0">
                <wp:extent cx="6264275" cy="2613070"/>
                <wp:effectExtent l="0" t="0" r="3175"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613070"/>
                          <a:chOff x="0" y="0"/>
                          <a:chExt cx="10421" cy="4347"/>
                        </a:xfrm>
                      </wpg:grpSpPr>
                      <pic:pic xmlns:pic="http://schemas.openxmlformats.org/drawingml/2006/picture">
                        <pic:nvPicPr>
                          <pic:cNvPr id="79"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21" cy="4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0" name="Group 54"/>
                        <wpg:cNvGrpSpPr>
                          <a:grpSpLocks/>
                        </wpg:cNvGrpSpPr>
                        <wpg:grpSpPr bwMode="auto">
                          <a:xfrm>
                            <a:off x="20" y="3863"/>
                            <a:ext cx="714" cy="442"/>
                            <a:chOff x="20" y="3863"/>
                            <a:chExt cx="714" cy="442"/>
                          </a:xfrm>
                        </wpg:grpSpPr>
                        <wps:wsp>
                          <wps:cNvPr id="81" name="Freeform 55"/>
                          <wps:cNvSpPr>
                            <a:spLocks/>
                          </wps:cNvSpPr>
                          <wps:spPr bwMode="auto">
                            <a:xfrm>
                              <a:off x="20" y="3863"/>
                              <a:ext cx="714" cy="442"/>
                            </a:xfrm>
                            <a:custGeom>
                              <a:avLst/>
                              <a:gdLst>
                                <a:gd name="T0" fmla="+- 0 377 20"/>
                                <a:gd name="T1" fmla="*/ T0 w 714"/>
                                <a:gd name="T2" fmla="+- 0 4305 3863"/>
                                <a:gd name="T3" fmla="*/ 4305 h 442"/>
                                <a:gd name="T4" fmla="+- 0 472 20"/>
                                <a:gd name="T5" fmla="*/ T4 w 714"/>
                                <a:gd name="T6" fmla="+- 0 4297 3863"/>
                                <a:gd name="T7" fmla="*/ 4297 h 442"/>
                                <a:gd name="T8" fmla="+- 0 557 20"/>
                                <a:gd name="T9" fmla="*/ T8 w 714"/>
                                <a:gd name="T10" fmla="+- 0 4274 3863"/>
                                <a:gd name="T11" fmla="*/ 4274 h 442"/>
                                <a:gd name="T12" fmla="+- 0 629 20"/>
                                <a:gd name="T13" fmla="*/ T12 w 714"/>
                                <a:gd name="T14" fmla="+- 0 4240 3863"/>
                                <a:gd name="T15" fmla="*/ 4240 h 442"/>
                                <a:gd name="T16" fmla="+- 0 685 20"/>
                                <a:gd name="T17" fmla="*/ T16 w 714"/>
                                <a:gd name="T18" fmla="+- 0 4195 3863"/>
                                <a:gd name="T19" fmla="*/ 4195 h 442"/>
                                <a:gd name="T20" fmla="+- 0 721 20"/>
                                <a:gd name="T21" fmla="*/ T20 w 714"/>
                                <a:gd name="T22" fmla="+- 0 4142 3863"/>
                                <a:gd name="T23" fmla="*/ 4142 h 442"/>
                                <a:gd name="T24" fmla="+- 0 734 20"/>
                                <a:gd name="T25" fmla="*/ T24 w 714"/>
                                <a:gd name="T26" fmla="+- 0 4084 3863"/>
                                <a:gd name="T27" fmla="*/ 4084 h 442"/>
                                <a:gd name="T28" fmla="+- 0 721 20"/>
                                <a:gd name="T29" fmla="*/ T28 w 714"/>
                                <a:gd name="T30" fmla="+- 0 4025 3863"/>
                                <a:gd name="T31" fmla="*/ 4025 h 442"/>
                                <a:gd name="T32" fmla="+- 0 685 20"/>
                                <a:gd name="T33" fmla="*/ T32 w 714"/>
                                <a:gd name="T34" fmla="+- 0 3972 3863"/>
                                <a:gd name="T35" fmla="*/ 3972 h 442"/>
                                <a:gd name="T36" fmla="+- 0 629 20"/>
                                <a:gd name="T37" fmla="*/ T36 w 714"/>
                                <a:gd name="T38" fmla="+- 0 3927 3863"/>
                                <a:gd name="T39" fmla="*/ 3927 h 442"/>
                                <a:gd name="T40" fmla="+- 0 557 20"/>
                                <a:gd name="T41" fmla="*/ T40 w 714"/>
                                <a:gd name="T42" fmla="+- 0 3893 3863"/>
                                <a:gd name="T43" fmla="*/ 3893 h 442"/>
                                <a:gd name="T44" fmla="+- 0 472 20"/>
                                <a:gd name="T45" fmla="*/ T44 w 714"/>
                                <a:gd name="T46" fmla="+- 0 3871 3863"/>
                                <a:gd name="T47" fmla="*/ 3871 h 442"/>
                                <a:gd name="T48" fmla="+- 0 377 20"/>
                                <a:gd name="T49" fmla="*/ T48 w 714"/>
                                <a:gd name="T50" fmla="+- 0 3863 3863"/>
                                <a:gd name="T51" fmla="*/ 3863 h 442"/>
                                <a:gd name="T52" fmla="+- 0 282 20"/>
                                <a:gd name="T53" fmla="*/ T52 w 714"/>
                                <a:gd name="T54" fmla="+- 0 3871 3863"/>
                                <a:gd name="T55" fmla="*/ 3871 h 442"/>
                                <a:gd name="T56" fmla="+- 0 197 20"/>
                                <a:gd name="T57" fmla="*/ T56 w 714"/>
                                <a:gd name="T58" fmla="+- 0 3893 3863"/>
                                <a:gd name="T59" fmla="*/ 3893 h 442"/>
                                <a:gd name="T60" fmla="+- 0 125 20"/>
                                <a:gd name="T61" fmla="*/ T60 w 714"/>
                                <a:gd name="T62" fmla="+- 0 3927 3863"/>
                                <a:gd name="T63" fmla="*/ 3927 h 442"/>
                                <a:gd name="T64" fmla="+- 0 69 20"/>
                                <a:gd name="T65" fmla="*/ T64 w 714"/>
                                <a:gd name="T66" fmla="+- 0 3972 3863"/>
                                <a:gd name="T67" fmla="*/ 3972 h 442"/>
                                <a:gd name="T68" fmla="+- 0 33 20"/>
                                <a:gd name="T69" fmla="*/ T68 w 714"/>
                                <a:gd name="T70" fmla="+- 0 4025 3863"/>
                                <a:gd name="T71" fmla="*/ 4025 h 442"/>
                                <a:gd name="T72" fmla="+- 0 20 20"/>
                                <a:gd name="T73" fmla="*/ T72 w 714"/>
                                <a:gd name="T74" fmla="+- 0 4084 3863"/>
                                <a:gd name="T75" fmla="*/ 4084 h 442"/>
                                <a:gd name="T76" fmla="+- 0 33 20"/>
                                <a:gd name="T77" fmla="*/ T76 w 714"/>
                                <a:gd name="T78" fmla="+- 0 4142 3863"/>
                                <a:gd name="T79" fmla="*/ 4142 h 442"/>
                                <a:gd name="T80" fmla="+- 0 69 20"/>
                                <a:gd name="T81" fmla="*/ T80 w 714"/>
                                <a:gd name="T82" fmla="+- 0 4195 3863"/>
                                <a:gd name="T83" fmla="*/ 4195 h 442"/>
                                <a:gd name="T84" fmla="+- 0 125 20"/>
                                <a:gd name="T85" fmla="*/ T84 w 714"/>
                                <a:gd name="T86" fmla="+- 0 4240 3863"/>
                                <a:gd name="T87" fmla="*/ 4240 h 442"/>
                                <a:gd name="T88" fmla="+- 0 197 20"/>
                                <a:gd name="T89" fmla="*/ T88 w 714"/>
                                <a:gd name="T90" fmla="+- 0 4274 3863"/>
                                <a:gd name="T91" fmla="*/ 4274 h 442"/>
                                <a:gd name="T92" fmla="+- 0 282 20"/>
                                <a:gd name="T93" fmla="*/ T92 w 714"/>
                                <a:gd name="T94" fmla="+- 0 4297 3863"/>
                                <a:gd name="T95" fmla="*/ 4297 h 442"/>
                                <a:gd name="T96" fmla="+- 0 377 20"/>
                                <a:gd name="T97" fmla="*/ T96 w 714"/>
                                <a:gd name="T98" fmla="+- 0 4305 3863"/>
                                <a:gd name="T99" fmla="*/ 430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4" h="442">
                                  <a:moveTo>
                                    <a:pt x="357" y="442"/>
                                  </a:moveTo>
                                  <a:lnTo>
                                    <a:pt x="452" y="434"/>
                                  </a:lnTo>
                                  <a:lnTo>
                                    <a:pt x="537" y="411"/>
                                  </a:lnTo>
                                  <a:lnTo>
                                    <a:pt x="609" y="377"/>
                                  </a:lnTo>
                                  <a:lnTo>
                                    <a:pt x="665" y="332"/>
                                  </a:lnTo>
                                  <a:lnTo>
                                    <a:pt x="701" y="279"/>
                                  </a:lnTo>
                                  <a:lnTo>
                                    <a:pt x="714" y="221"/>
                                  </a:lnTo>
                                  <a:lnTo>
                                    <a:pt x="701" y="162"/>
                                  </a:lnTo>
                                  <a:lnTo>
                                    <a:pt x="665" y="109"/>
                                  </a:lnTo>
                                  <a:lnTo>
                                    <a:pt x="609" y="64"/>
                                  </a:lnTo>
                                  <a:lnTo>
                                    <a:pt x="537" y="30"/>
                                  </a:lnTo>
                                  <a:lnTo>
                                    <a:pt x="452" y="8"/>
                                  </a:lnTo>
                                  <a:lnTo>
                                    <a:pt x="357" y="0"/>
                                  </a:lnTo>
                                  <a:lnTo>
                                    <a:pt x="262" y="8"/>
                                  </a:lnTo>
                                  <a:lnTo>
                                    <a:pt x="177" y="30"/>
                                  </a:lnTo>
                                  <a:lnTo>
                                    <a:pt x="105" y="64"/>
                                  </a:lnTo>
                                  <a:lnTo>
                                    <a:pt x="49" y="109"/>
                                  </a:lnTo>
                                  <a:lnTo>
                                    <a:pt x="13" y="162"/>
                                  </a:lnTo>
                                  <a:lnTo>
                                    <a:pt x="0" y="221"/>
                                  </a:lnTo>
                                  <a:lnTo>
                                    <a:pt x="13" y="279"/>
                                  </a:lnTo>
                                  <a:lnTo>
                                    <a:pt x="49" y="332"/>
                                  </a:lnTo>
                                  <a:lnTo>
                                    <a:pt x="105" y="377"/>
                                  </a:lnTo>
                                  <a:lnTo>
                                    <a:pt x="177" y="411"/>
                                  </a:lnTo>
                                  <a:lnTo>
                                    <a:pt x="262" y="434"/>
                                  </a:lnTo>
                                  <a:lnTo>
                                    <a:pt x="357" y="44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B24DBC" id="Group 78" o:spid="_x0000_s1026" style="width:493.25pt;height:205.75pt;mso-position-horizontal-relative:char;mso-position-vertical-relative:line" coordsize="10421,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">
                <v:shape id="Picture 53" o:spid="_x0000_s1027" type="#_x0000_t75" style="position:absolute;width:10421;height:4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">
                  <v:imagedata r:id="rId46" o:title=""/>
                </v:shape>
                <v:group id="Group 54" o:spid="_x0000_s1028" style="position:absolute;left:20;top:3863;width:714;height:442" coordorigin="20,3863" coordsize="7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55" o:spid="_x0000_s1029" style="position:absolute;left:20;top:3863;width:714;height:442;visibility:visible;mso-wrap-style:square;v-text-anchor:top" coordsize="7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" path="m357,442r95,-8l537,411r72,-34l665,332r36,-53l714,221,701,162,665,109,609,64,537,30,452,8,357,,262,8,177,30,105,64,49,109,13,162,,221r13,58l49,332r56,45l177,411r85,23l357,442xe" filled="f" strokecolor="red" strokeweight="2pt">
                    <v:path arrowok="t" o:connecttype="custom" o:connectlocs="357,4305;452,4297;537,4274;609,4240;665,4195;701,4142;714,4084;701,4025;665,3972;609,3927;537,3893;452,3871;357,3863;262,3871;177,3893;105,3927;49,3972;13,4025;0,4084;13,4142;49,4195;105,4240;177,4274;262,4297;357,4305" o:connectangles="0,0,0,0,0,0,0,0,0,0,0,0,0,0,0,0,0,0,0,0,0,0,0,0,0"/>
                  </v:shape>
                </v:group>
                <w10:anchorlock/>
              </v:group>
            </w:pict>
          </mc:Fallback>
        </mc:AlternateContent>
      </w:r>
    </w:p>
    <w:p w:rsidR="00546445" w:rsidRDefault="00546445">
      <w:pPr>
        <w:spacing w:before="0" w:after="0" w:line="240" w:lineRule="auto"/>
      </w:pPr>
      <w:r>
        <w:br w:type="page"/>
      </w:r>
    </w:p>
    <w:p w:rsidR="00546445" w:rsidRDefault="00546445" w:rsidP="00546445">
      <w:pPr>
        <w:pStyle w:val="Heading1"/>
      </w:pPr>
      <w:r>
        <w:lastRenderedPageBreak/>
        <w:t>Step B2</w:t>
      </w:r>
    </w:p>
    <w:p w:rsidR="00546445" w:rsidRDefault="00546445" w:rsidP="00546445">
      <w:r>
        <w:t>A list of relevant Suitability Lists will be generated. The following information is provided:</w:t>
      </w:r>
    </w:p>
    <w:p w:rsidR="00546445" w:rsidRDefault="00546445" w:rsidP="00546445">
      <w:pPr>
        <w:pStyle w:val="BulletList"/>
      </w:pPr>
      <w:r>
        <w:t>Date the Suitability List created</w:t>
      </w:r>
    </w:p>
    <w:p w:rsidR="00546445" w:rsidRDefault="00546445" w:rsidP="00546445">
      <w:pPr>
        <w:pStyle w:val="BulletList"/>
      </w:pPr>
      <w:r>
        <w:t>Agency that created and has control of the Suitability List</w:t>
      </w:r>
    </w:p>
    <w:p w:rsidR="00546445" w:rsidRDefault="00546445" w:rsidP="00546445">
      <w:pPr>
        <w:pStyle w:val="BulletList"/>
      </w:pPr>
      <w:r>
        <w:t>Job title</w:t>
      </w:r>
    </w:p>
    <w:p w:rsidR="00546445" w:rsidRDefault="00546445" w:rsidP="00546445">
      <w:pPr>
        <w:pStyle w:val="BulletList"/>
      </w:pPr>
      <w:r>
        <w:t>Position number</w:t>
      </w:r>
    </w:p>
    <w:p w:rsidR="00546445" w:rsidRDefault="00546445" w:rsidP="00546445">
      <w:pPr>
        <w:pStyle w:val="BulletList"/>
      </w:pPr>
      <w:r>
        <w:t>Classification</w:t>
      </w:r>
    </w:p>
    <w:p w:rsidR="00546445" w:rsidRDefault="00546445" w:rsidP="00546445">
      <w:pPr>
        <w:pStyle w:val="BulletList"/>
      </w:pPr>
      <w:r>
        <w:t>The number of ‘Potential’ suitable applicants that are available, and the number of ‘Actual’ suitable applicants that have been assigned to the agency.</w:t>
      </w:r>
    </w:p>
    <w:p w:rsidR="00546445" w:rsidRDefault="00546445" w:rsidP="00546445">
      <w:r>
        <w:t>Potential:</w:t>
      </w:r>
    </w:p>
    <w:p w:rsidR="00546445" w:rsidRDefault="00546445" w:rsidP="00546445">
      <w:pPr>
        <w:pStyle w:val="BulletList"/>
      </w:pPr>
      <w:r>
        <w:t>This is the number of suitable applicants that the initiating agency has shared and published for other agencies to view.</w:t>
      </w:r>
    </w:p>
    <w:p w:rsidR="00546445" w:rsidRDefault="00546445" w:rsidP="00546445">
      <w:r>
        <w:t>Actual:</w:t>
      </w:r>
    </w:p>
    <w:p w:rsidR="00546445" w:rsidRDefault="00546445" w:rsidP="00546445">
      <w:pPr>
        <w:pStyle w:val="BulletList"/>
      </w:pPr>
      <w:r>
        <w:t>This is the number of applicants that have been shared by the lead agency to the querying agency representative. If this is the first time an agency has viewed a Suitability List or no contact has been made to the initiating agency, then there will be no number in the ‘Actual’ column.</w:t>
      </w:r>
    </w:p>
    <w:p w:rsidR="00546445" w:rsidRDefault="00546445" w:rsidP="00546445">
      <w:r>
        <w:t xml:space="preserve">More information about each Suitability List is available by selecting the </w:t>
      </w:r>
      <w:r w:rsidRPr="00546445">
        <w:rPr>
          <w:b/>
        </w:rPr>
        <w:t>Job Title</w:t>
      </w:r>
      <w:r>
        <w:t>. This will allow you to see the original vacancy advertisement.</w:t>
      </w:r>
    </w:p>
    <w:p w:rsidR="00546445" w:rsidRDefault="00546445" w:rsidP="00546445">
      <w:r>
        <w:rPr>
          <w:rFonts w:eastAsia="Arial" w:cs="Arial"/>
          <w:noProof/>
          <w:sz w:val="20"/>
          <w:lang w:val="en-AU" w:eastAsia="en-AU"/>
        </w:rPr>
        <mc:AlternateContent>
          <mc:Choice Requires="wpg">
            <w:drawing>
              <wp:inline distT="0" distB="0" distL="0" distR="0">
                <wp:extent cx="6264275" cy="1220718"/>
                <wp:effectExtent l="0" t="0" r="3175"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20718"/>
                          <a:chOff x="0" y="0"/>
                          <a:chExt cx="10448" cy="2036"/>
                        </a:xfrm>
                      </wpg:grpSpPr>
                      <pic:pic xmlns:pic="http://schemas.openxmlformats.org/drawingml/2006/picture">
                        <pic:nvPicPr>
                          <pic:cNvPr id="91"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48"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2" name="Group 66"/>
                        <wpg:cNvGrpSpPr>
                          <a:grpSpLocks/>
                        </wpg:cNvGrpSpPr>
                        <wpg:grpSpPr bwMode="auto">
                          <a:xfrm>
                            <a:off x="3212" y="1402"/>
                            <a:ext cx="2410" cy="357"/>
                            <a:chOff x="3212" y="1402"/>
                            <a:chExt cx="2410" cy="357"/>
                          </a:xfrm>
                        </wpg:grpSpPr>
                        <wps:wsp>
                          <wps:cNvPr id="93" name="Freeform 67"/>
                          <wps:cNvSpPr>
                            <a:spLocks/>
                          </wps:cNvSpPr>
                          <wps:spPr bwMode="auto">
                            <a:xfrm>
                              <a:off x="3212" y="1402"/>
                              <a:ext cx="2410" cy="357"/>
                            </a:xfrm>
                            <a:custGeom>
                              <a:avLst/>
                              <a:gdLst>
                                <a:gd name="T0" fmla="+- 0 4417 3212"/>
                                <a:gd name="T1" fmla="*/ T0 w 2410"/>
                                <a:gd name="T2" fmla="+- 0 1759 1402"/>
                                <a:gd name="T3" fmla="*/ 1759 h 357"/>
                                <a:gd name="T4" fmla="+- 0 4540 3212"/>
                                <a:gd name="T5" fmla="*/ T4 w 2410"/>
                                <a:gd name="T6" fmla="+- 0 1758 1402"/>
                                <a:gd name="T7" fmla="*/ 1758 h 357"/>
                                <a:gd name="T8" fmla="+- 0 4659 3212"/>
                                <a:gd name="T9" fmla="*/ T8 w 2410"/>
                                <a:gd name="T10" fmla="+- 0 1755 1402"/>
                                <a:gd name="T11" fmla="*/ 1755 h 357"/>
                                <a:gd name="T12" fmla="+- 0 4775 3212"/>
                                <a:gd name="T13" fmla="*/ T12 w 2410"/>
                                <a:gd name="T14" fmla="+- 0 1751 1402"/>
                                <a:gd name="T15" fmla="*/ 1751 h 357"/>
                                <a:gd name="T16" fmla="+- 0 4886 3212"/>
                                <a:gd name="T17" fmla="*/ T16 w 2410"/>
                                <a:gd name="T18" fmla="+- 0 1745 1402"/>
                                <a:gd name="T19" fmla="*/ 1745 h 357"/>
                                <a:gd name="T20" fmla="+- 0 4991 3212"/>
                                <a:gd name="T21" fmla="*/ T20 w 2410"/>
                                <a:gd name="T22" fmla="+- 0 1737 1402"/>
                                <a:gd name="T23" fmla="*/ 1737 h 357"/>
                                <a:gd name="T24" fmla="+- 0 5090 3212"/>
                                <a:gd name="T25" fmla="*/ T24 w 2410"/>
                                <a:gd name="T26" fmla="+- 0 1729 1402"/>
                                <a:gd name="T27" fmla="*/ 1729 h 357"/>
                                <a:gd name="T28" fmla="+- 0 5183 3212"/>
                                <a:gd name="T29" fmla="*/ T28 w 2410"/>
                                <a:gd name="T30" fmla="+- 0 1718 1402"/>
                                <a:gd name="T31" fmla="*/ 1718 h 357"/>
                                <a:gd name="T32" fmla="+- 0 5269 3212"/>
                                <a:gd name="T33" fmla="*/ T32 w 2410"/>
                                <a:gd name="T34" fmla="+- 0 1707 1402"/>
                                <a:gd name="T35" fmla="*/ 1707 h 357"/>
                                <a:gd name="T36" fmla="+- 0 5346 3212"/>
                                <a:gd name="T37" fmla="*/ T36 w 2410"/>
                                <a:gd name="T38" fmla="+- 0 1694 1402"/>
                                <a:gd name="T39" fmla="*/ 1694 h 357"/>
                                <a:gd name="T40" fmla="+- 0 5416 3212"/>
                                <a:gd name="T41" fmla="*/ T40 w 2410"/>
                                <a:gd name="T42" fmla="+- 0 1680 1402"/>
                                <a:gd name="T43" fmla="*/ 1680 h 357"/>
                                <a:gd name="T44" fmla="+- 0 5476 3212"/>
                                <a:gd name="T45" fmla="*/ T44 w 2410"/>
                                <a:gd name="T46" fmla="+- 0 1666 1402"/>
                                <a:gd name="T47" fmla="*/ 1666 h 357"/>
                                <a:gd name="T48" fmla="+- 0 5567 3212"/>
                                <a:gd name="T49" fmla="*/ T48 w 2410"/>
                                <a:gd name="T50" fmla="+- 0 1634 1402"/>
                                <a:gd name="T51" fmla="*/ 1634 h 357"/>
                                <a:gd name="T52" fmla="+- 0 5621 3212"/>
                                <a:gd name="T53" fmla="*/ T52 w 2410"/>
                                <a:gd name="T54" fmla="+- 0 1581 1402"/>
                                <a:gd name="T55" fmla="*/ 1581 h 357"/>
                                <a:gd name="T56" fmla="+- 0 5615 3212"/>
                                <a:gd name="T57" fmla="*/ T56 w 2410"/>
                                <a:gd name="T58" fmla="+- 0 1562 1402"/>
                                <a:gd name="T59" fmla="*/ 1562 h 357"/>
                                <a:gd name="T60" fmla="+- 0 5527 3212"/>
                                <a:gd name="T61" fmla="*/ T60 w 2410"/>
                                <a:gd name="T62" fmla="+- 0 1511 1402"/>
                                <a:gd name="T63" fmla="*/ 1511 h 357"/>
                                <a:gd name="T64" fmla="+- 0 5416 3212"/>
                                <a:gd name="T65" fmla="*/ T64 w 2410"/>
                                <a:gd name="T66" fmla="+- 0 1481 1402"/>
                                <a:gd name="T67" fmla="*/ 1481 h 357"/>
                                <a:gd name="T68" fmla="+- 0 5346 3212"/>
                                <a:gd name="T69" fmla="*/ T68 w 2410"/>
                                <a:gd name="T70" fmla="+- 0 1467 1402"/>
                                <a:gd name="T71" fmla="*/ 1467 h 357"/>
                                <a:gd name="T72" fmla="+- 0 5269 3212"/>
                                <a:gd name="T73" fmla="*/ T72 w 2410"/>
                                <a:gd name="T74" fmla="+- 0 1454 1402"/>
                                <a:gd name="T75" fmla="*/ 1454 h 357"/>
                                <a:gd name="T76" fmla="+- 0 5183 3212"/>
                                <a:gd name="T77" fmla="*/ T76 w 2410"/>
                                <a:gd name="T78" fmla="+- 0 1443 1402"/>
                                <a:gd name="T79" fmla="*/ 1443 h 357"/>
                                <a:gd name="T80" fmla="+- 0 5090 3212"/>
                                <a:gd name="T81" fmla="*/ T80 w 2410"/>
                                <a:gd name="T82" fmla="+- 0 1433 1402"/>
                                <a:gd name="T83" fmla="*/ 1433 h 357"/>
                                <a:gd name="T84" fmla="+- 0 4991 3212"/>
                                <a:gd name="T85" fmla="*/ T84 w 2410"/>
                                <a:gd name="T86" fmla="+- 0 1424 1402"/>
                                <a:gd name="T87" fmla="*/ 1424 h 357"/>
                                <a:gd name="T88" fmla="+- 0 4886 3212"/>
                                <a:gd name="T89" fmla="*/ T88 w 2410"/>
                                <a:gd name="T90" fmla="+- 0 1416 1402"/>
                                <a:gd name="T91" fmla="*/ 1416 h 357"/>
                                <a:gd name="T92" fmla="+- 0 4775 3212"/>
                                <a:gd name="T93" fmla="*/ T92 w 2410"/>
                                <a:gd name="T94" fmla="+- 0 1410 1402"/>
                                <a:gd name="T95" fmla="*/ 1410 h 357"/>
                                <a:gd name="T96" fmla="+- 0 4659 3212"/>
                                <a:gd name="T97" fmla="*/ T96 w 2410"/>
                                <a:gd name="T98" fmla="+- 0 1406 1402"/>
                                <a:gd name="T99" fmla="*/ 1406 h 357"/>
                                <a:gd name="T100" fmla="+- 0 4540 3212"/>
                                <a:gd name="T101" fmla="*/ T100 w 2410"/>
                                <a:gd name="T102" fmla="+- 0 1403 1402"/>
                                <a:gd name="T103" fmla="*/ 1403 h 357"/>
                                <a:gd name="T104" fmla="+- 0 4417 3212"/>
                                <a:gd name="T105" fmla="*/ T104 w 2410"/>
                                <a:gd name="T106" fmla="+- 0 1402 1402"/>
                                <a:gd name="T107" fmla="*/ 1402 h 357"/>
                                <a:gd name="T108" fmla="+- 0 4293 3212"/>
                                <a:gd name="T109" fmla="*/ T108 w 2410"/>
                                <a:gd name="T110" fmla="+- 0 1403 1402"/>
                                <a:gd name="T111" fmla="*/ 1403 h 357"/>
                                <a:gd name="T112" fmla="+- 0 4174 3212"/>
                                <a:gd name="T113" fmla="*/ T112 w 2410"/>
                                <a:gd name="T114" fmla="+- 0 1406 1402"/>
                                <a:gd name="T115" fmla="*/ 1406 h 357"/>
                                <a:gd name="T116" fmla="+- 0 4058 3212"/>
                                <a:gd name="T117" fmla="*/ T116 w 2410"/>
                                <a:gd name="T118" fmla="+- 0 1410 1402"/>
                                <a:gd name="T119" fmla="*/ 1410 h 357"/>
                                <a:gd name="T120" fmla="+- 0 3948 3212"/>
                                <a:gd name="T121" fmla="*/ T120 w 2410"/>
                                <a:gd name="T122" fmla="+- 0 1416 1402"/>
                                <a:gd name="T123" fmla="*/ 1416 h 357"/>
                                <a:gd name="T124" fmla="+- 0 3842 3212"/>
                                <a:gd name="T125" fmla="*/ T124 w 2410"/>
                                <a:gd name="T126" fmla="+- 0 1424 1402"/>
                                <a:gd name="T127" fmla="*/ 1424 h 357"/>
                                <a:gd name="T128" fmla="+- 0 3743 3212"/>
                                <a:gd name="T129" fmla="*/ T128 w 2410"/>
                                <a:gd name="T130" fmla="+- 0 1433 1402"/>
                                <a:gd name="T131" fmla="*/ 1433 h 357"/>
                                <a:gd name="T132" fmla="+- 0 3650 3212"/>
                                <a:gd name="T133" fmla="*/ T132 w 2410"/>
                                <a:gd name="T134" fmla="+- 0 1443 1402"/>
                                <a:gd name="T135" fmla="*/ 1443 h 357"/>
                                <a:gd name="T136" fmla="+- 0 3565 3212"/>
                                <a:gd name="T137" fmla="*/ T136 w 2410"/>
                                <a:gd name="T138" fmla="+- 0 1454 1402"/>
                                <a:gd name="T139" fmla="*/ 1454 h 357"/>
                                <a:gd name="T140" fmla="+- 0 3487 3212"/>
                                <a:gd name="T141" fmla="*/ T140 w 2410"/>
                                <a:gd name="T142" fmla="+- 0 1467 1402"/>
                                <a:gd name="T143" fmla="*/ 1467 h 357"/>
                                <a:gd name="T144" fmla="+- 0 3418 3212"/>
                                <a:gd name="T145" fmla="*/ T144 w 2410"/>
                                <a:gd name="T146" fmla="+- 0 1481 1402"/>
                                <a:gd name="T147" fmla="*/ 1481 h 357"/>
                                <a:gd name="T148" fmla="+- 0 3357 3212"/>
                                <a:gd name="T149" fmla="*/ T148 w 2410"/>
                                <a:gd name="T150" fmla="+- 0 1496 1402"/>
                                <a:gd name="T151" fmla="*/ 1496 h 357"/>
                                <a:gd name="T152" fmla="+- 0 3266 3212"/>
                                <a:gd name="T153" fmla="*/ T152 w 2410"/>
                                <a:gd name="T154" fmla="+- 0 1528 1402"/>
                                <a:gd name="T155" fmla="*/ 1528 h 357"/>
                                <a:gd name="T156" fmla="+- 0 3212 3212"/>
                                <a:gd name="T157" fmla="*/ T156 w 2410"/>
                                <a:gd name="T158" fmla="+- 0 1581 1402"/>
                                <a:gd name="T159" fmla="*/ 1581 h 357"/>
                                <a:gd name="T160" fmla="+- 0 3218 3212"/>
                                <a:gd name="T161" fmla="*/ T160 w 2410"/>
                                <a:gd name="T162" fmla="+- 0 1599 1402"/>
                                <a:gd name="T163" fmla="*/ 1599 h 357"/>
                                <a:gd name="T164" fmla="+- 0 3306 3212"/>
                                <a:gd name="T165" fmla="*/ T164 w 2410"/>
                                <a:gd name="T166" fmla="+- 0 1650 1402"/>
                                <a:gd name="T167" fmla="*/ 1650 h 357"/>
                                <a:gd name="T168" fmla="+- 0 3418 3212"/>
                                <a:gd name="T169" fmla="*/ T168 w 2410"/>
                                <a:gd name="T170" fmla="+- 0 1680 1402"/>
                                <a:gd name="T171" fmla="*/ 1680 h 357"/>
                                <a:gd name="T172" fmla="+- 0 3487 3212"/>
                                <a:gd name="T173" fmla="*/ T172 w 2410"/>
                                <a:gd name="T174" fmla="+- 0 1694 1402"/>
                                <a:gd name="T175" fmla="*/ 1694 h 357"/>
                                <a:gd name="T176" fmla="+- 0 3565 3212"/>
                                <a:gd name="T177" fmla="*/ T176 w 2410"/>
                                <a:gd name="T178" fmla="+- 0 1707 1402"/>
                                <a:gd name="T179" fmla="*/ 1707 h 357"/>
                                <a:gd name="T180" fmla="+- 0 3650 3212"/>
                                <a:gd name="T181" fmla="*/ T180 w 2410"/>
                                <a:gd name="T182" fmla="+- 0 1718 1402"/>
                                <a:gd name="T183" fmla="*/ 1718 h 357"/>
                                <a:gd name="T184" fmla="+- 0 3743 3212"/>
                                <a:gd name="T185" fmla="*/ T184 w 2410"/>
                                <a:gd name="T186" fmla="+- 0 1729 1402"/>
                                <a:gd name="T187" fmla="*/ 1729 h 357"/>
                                <a:gd name="T188" fmla="+- 0 3842 3212"/>
                                <a:gd name="T189" fmla="*/ T188 w 2410"/>
                                <a:gd name="T190" fmla="+- 0 1737 1402"/>
                                <a:gd name="T191" fmla="*/ 1737 h 357"/>
                                <a:gd name="T192" fmla="+- 0 3948 3212"/>
                                <a:gd name="T193" fmla="*/ T192 w 2410"/>
                                <a:gd name="T194" fmla="+- 0 1745 1402"/>
                                <a:gd name="T195" fmla="*/ 1745 h 357"/>
                                <a:gd name="T196" fmla="+- 0 4058 3212"/>
                                <a:gd name="T197" fmla="*/ T196 w 2410"/>
                                <a:gd name="T198" fmla="+- 0 1751 1402"/>
                                <a:gd name="T199" fmla="*/ 1751 h 357"/>
                                <a:gd name="T200" fmla="+- 0 4174 3212"/>
                                <a:gd name="T201" fmla="*/ T200 w 2410"/>
                                <a:gd name="T202" fmla="+- 0 1755 1402"/>
                                <a:gd name="T203" fmla="*/ 1755 h 357"/>
                                <a:gd name="T204" fmla="+- 0 4293 3212"/>
                                <a:gd name="T205" fmla="*/ T204 w 2410"/>
                                <a:gd name="T206" fmla="+- 0 1758 1402"/>
                                <a:gd name="T207" fmla="*/ 1758 h 357"/>
                                <a:gd name="T208" fmla="+- 0 4417 3212"/>
                                <a:gd name="T209" fmla="*/ T208 w 2410"/>
                                <a:gd name="T210" fmla="+- 0 1759 1402"/>
                                <a:gd name="T211" fmla="*/ 1759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10" h="357">
                                  <a:moveTo>
                                    <a:pt x="1205" y="357"/>
                                  </a:moveTo>
                                  <a:lnTo>
                                    <a:pt x="1328" y="356"/>
                                  </a:lnTo>
                                  <a:lnTo>
                                    <a:pt x="1447" y="353"/>
                                  </a:lnTo>
                                  <a:lnTo>
                                    <a:pt x="1563" y="349"/>
                                  </a:lnTo>
                                  <a:lnTo>
                                    <a:pt x="1674" y="343"/>
                                  </a:lnTo>
                                  <a:lnTo>
                                    <a:pt x="1779" y="335"/>
                                  </a:lnTo>
                                  <a:lnTo>
                                    <a:pt x="1878" y="327"/>
                                  </a:lnTo>
                                  <a:lnTo>
                                    <a:pt x="1971" y="316"/>
                                  </a:lnTo>
                                  <a:lnTo>
                                    <a:pt x="2057" y="305"/>
                                  </a:lnTo>
                                  <a:lnTo>
                                    <a:pt x="2134" y="292"/>
                                  </a:lnTo>
                                  <a:lnTo>
                                    <a:pt x="2204" y="278"/>
                                  </a:lnTo>
                                  <a:lnTo>
                                    <a:pt x="2264" y="264"/>
                                  </a:lnTo>
                                  <a:lnTo>
                                    <a:pt x="2355" y="232"/>
                                  </a:lnTo>
                                  <a:lnTo>
                                    <a:pt x="2409" y="179"/>
                                  </a:lnTo>
                                  <a:lnTo>
                                    <a:pt x="2403" y="160"/>
                                  </a:lnTo>
                                  <a:lnTo>
                                    <a:pt x="2315" y="109"/>
                                  </a:lnTo>
                                  <a:lnTo>
                                    <a:pt x="2204" y="79"/>
                                  </a:lnTo>
                                  <a:lnTo>
                                    <a:pt x="2134" y="65"/>
                                  </a:lnTo>
                                  <a:lnTo>
                                    <a:pt x="2057" y="52"/>
                                  </a:lnTo>
                                  <a:lnTo>
                                    <a:pt x="1971" y="41"/>
                                  </a:lnTo>
                                  <a:lnTo>
                                    <a:pt x="1878" y="31"/>
                                  </a:lnTo>
                                  <a:lnTo>
                                    <a:pt x="1779" y="22"/>
                                  </a:lnTo>
                                  <a:lnTo>
                                    <a:pt x="1674" y="14"/>
                                  </a:lnTo>
                                  <a:lnTo>
                                    <a:pt x="1563" y="8"/>
                                  </a:lnTo>
                                  <a:lnTo>
                                    <a:pt x="1447" y="4"/>
                                  </a:lnTo>
                                  <a:lnTo>
                                    <a:pt x="1328" y="1"/>
                                  </a:lnTo>
                                  <a:lnTo>
                                    <a:pt x="1205" y="0"/>
                                  </a:lnTo>
                                  <a:lnTo>
                                    <a:pt x="1081" y="1"/>
                                  </a:lnTo>
                                  <a:lnTo>
                                    <a:pt x="962" y="4"/>
                                  </a:lnTo>
                                  <a:lnTo>
                                    <a:pt x="846" y="8"/>
                                  </a:lnTo>
                                  <a:lnTo>
                                    <a:pt x="736" y="14"/>
                                  </a:lnTo>
                                  <a:lnTo>
                                    <a:pt x="630" y="22"/>
                                  </a:lnTo>
                                  <a:lnTo>
                                    <a:pt x="531" y="31"/>
                                  </a:lnTo>
                                  <a:lnTo>
                                    <a:pt x="438" y="41"/>
                                  </a:lnTo>
                                  <a:lnTo>
                                    <a:pt x="353" y="52"/>
                                  </a:lnTo>
                                  <a:lnTo>
                                    <a:pt x="275" y="65"/>
                                  </a:lnTo>
                                  <a:lnTo>
                                    <a:pt x="206" y="79"/>
                                  </a:lnTo>
                                  <a:lnTo>
                                    <a:pt x="145" y="94"/>
                                  </a:lnTo>
                                  <a:lnTo>
                                    <a:pt x="54" y="126"/>
                                  </a:lnTo>
                                  <a:lnTo>
                                    <a:pt x="0" y="179"/>
                                  </a:lnTo>
                                  <a:lnTo>
                                    <a:pt x="6" y="197"/>
                                  </a:lnTo>
                                  <a:lnTo>
                                    <a:pt x="94" y="248"/>
                                  </a:lnTo>
                                  <a:lnTo>
                                    <a:pt x="206" y="278"/>
                                  </a:lnTo>
                                  <a:lnTo>
                                    <a:pt x="275" y="292"/>
                                  </a:lnTo>
                                  <a:lnTo>
                                    <a:pt x="353" y="305"/>
                                  </a:lnTo>
                                  <a:lnTo>
                                    <a:pt x="438" y="316"/>
                                  </a:lnTo>
                                  <a:lnTo>
                                    <a:pt x="531" y="327"/>
                                  </a:lnTo>
                                  <a:lnTo>
                                    <a:pt x="630" y="335"/>
                                  </a:lnTo>
                                  <a:lnTo>
                                    <a:pt x="736" y="343"/>
                                  </a:lnTo>
                                  <a:lnTo>
                                    <a:pt x="846" y="349"/>
                                  </a:lnTo>
                                  <a:lnTo>
                                    <a:pt x="962" y="353"/>
                                  </a:lnTo>
                                  <a:lnTo>
                                    <a:pt x="1081" y="356"/>
                                  </a:lnTo>
                                  <a:lnTo>
                                    <a:pt x="1205" y="35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AA9E5D" id="Group 90" o:spid="_x0000_s1026" style="width:493.25pt;height:96.1pt;mso-position-horizontal-relative:char;mso-position-vertical-relative:line" coordsize="10448,2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">
                <v:shape id="Picture 65" o:spid="_x0000_s1027" type="#_x0000_t75" style="position:absolute;width:10448;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">
                  <v:imagedata r:id="rId48" o:title=""/>
                </v:shape>
                <v:group id="Group 66" o:spid="_x0000_s1028" style="position:absolute;left:3212;top:1402;width:2410;height:357" coordorigin="3212,1402" coordsize="241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67" o:spid="_x0000_s1029" style="position:absolute;left:3212;top:1402;width:2410;height:357;visibility:visible;mso-wrap-style:square;v-text-anchor:top" coordsize="241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" path="m1205,357r123,-1l1447,353r116,-4l1674,343r105,-8l1878,327r93,-11l2057,305r77,-13l2204,278r60,-14l2355,232r54,-53l2403,160r-88,-51l2204,79,2134,65,2057,52,1971,41,1878,31r-99,-9l1674,14,1563,8,1447,4,1328,1,1205,,1081,1,962,4,846,8,736,14,630,22r-99,9l438,41,353,52,275,65,206,79,145,94,54,126,,179r6,18l94,248r112,30l275,292r78,13l438,316r93,11l630,335r106,8l846,349r116,4l1081,356r124,1xe" filled="f" strokecolor="red" strokeweight="2pt">
                    <v:path arrowok="t" o:connecttype="custom" o:connectlocs="1205,1759;1328,1758;1447,1755;1563,1751;1674,1745;1779,1737;1878,1729;1971,1718;2057,1707;2134,1694;2204,1680;2264,1666;2355,1634;2409,1581;2403,1562;2315,1511;2204,1481;2134,1467;2057,1454;1971,1443;1878,1433;1779,1424;1674,1416;1563,1410;1447,1406;1328,1403;1205,1402;1081,1403;962,1406;846,1410;736,1416;630,1424;531,1433;438,1443;353,1454;275,1467;206,1481;145,1496;54,1528;0,1581;6,1599;94,1650;206,1680;275,1694;353,1707;438,1718;531,1729;630,1737;736,1745;846,1751;962,1755;1081,1758;1205,1759" o:connectangles="0,0,0,0,0,0,0,0,0,0,0,0,0,0,0,0,0,0,0,0,0,0,0,0,0,0,0,0,0,0,0,0,0,0,0,0,0,0,0,0,0,0,0,0,0,0,0,0,0,0,0,0,0"/>
                  </v:shape>
                </v:group>
                <w10:anchorlock/>
              </v:group>
            </w:pict>
          </mc:Fallback>
        </mc:AlternateContent>
      </w:r>
    </w:p>
    <w:p w:rsidR="00546445" w:rsidRDefault="00546445">
      <w:pPr>
        <w:spacing w:before="0" w:after="0" w:line="240" w:lineRule="auto"/>
      </w:pPr>
      <w:r>
        <w:br w:type="page"/>
      </w:r>
    </w:p>
    <w:p w:rsidR="00546445" w:rsidRDefault="00546445" w:rsidP="00546445">
      <w:pPr>
        <w:pStyle w:val="Heading1"/>
      </w:pPr>
      <w:r>
        <w:lastRenderedPageBreak/>
        <w:t>Step B2 continued</w:t>
      </w:r>
    </w:p>
    <w:p w:rsidR="00546445" w:rsidRDefault="00546445" w:rsidP="00546445">
      <w:r>
        <w:t>If the agency finds a Suitability List that meets its requirements, click on the Job Title. In addition</w:t>
      </w:r>
    </w:p>
    <w:p w:rsidR="00546445" w:rsidRDefault="00546445" w:rsidP="00546445">
      <w:r>
        <w:t>to the vacancy advert, the agency will find the following contact information:</w:t>
      </w:r>
    </w:p>
    <w:p w:rsidR="00546445" w:rsidRDefault="00546445" w:rsidP="00546445">
      <w:pPr>
        <w:pStyle w:val="BulletList"/>
      </w:pPr>
      <w:r>
        <w:t>Vacancy ID</w:t>
      </w:r>
    </w:p>
    <w:p w:rsidR="00546445" w:rsidRDefault="00546445" w:rsidP="00546445">
      <w:pPr>
        <w:pStyle w:val="BulletList"/>
      </w:pPr>
      <w:r>
        <w:t>Vacancy owner name</w:t>
      </w:r>
    </w:p>
    <w:p w:rsidR="00546445" w:rsidRDefault="00546445" w:rsidP="00546445">
      <w:pPr>
        <w:pStyle w:val="BulletList"/>
      </w:pPr>
      <w:r>
        <w:t>Email and phone details for the vacancy owner.</w:t>
      </w:r>
    </w:p>
    <w:p w:rsidR="00546445" w:rsidRDefault="00546445" w:rsidP="00546445">
      <w:r>
        <w:rPr>
          <w:rFonts w:eastAsia="Arial" w:cs="Arial"/>
          <w:noProof/>
          <w:sz w:val="20"/>
          <w:lang w:val="en-AU" w:eastAsia="en-AU"/>
        </w:rPr>
        <mc:AlternateContent>
          <mc:Choice Requires="wpg">
            <w:drawing>
              <wp:inline distT="0" distB="0" distL="0" distR="0">
                <wp:extent cx="5238750" cy="5686425"/>
                <wp:effectExtent l="19050" t="22225" r="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5686425"/>
                          <a:chOff x="0" y="0"/>
                          <a:chExt cx="8250" cy="8955"/>
                        </a:xfrm>
                      </wpg:grpSpPr>
                      <pic:pic xmlns:pic="http://schemas.openxmlformats.org/drawingml/2006/picture">
                        <pic:nvPicPr>
                          <pic:cNvPr id="95"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50" cy="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6" name="Group 70"/>
                        <wpg:cNvGrpSpPr>
                          <a:grpSpLocks/>
                        </wpg:cNvGrpSpPr>
                        <wpg:grpSpPr bwMode="auto">
                          <a:xfrm>
                            <a:off x="20" y="20"/>
                            <a:ext cx="4173" cy="5091"/>
                            <a:chOff x="20" y="20"/>
                            <a:chExt cx="4173" cy="5091"/>
                          </a:xfrm>
                        </wpg:grpSpPr>
                        <wps:wsp>
                          <wps:cNvPr id="97" name="Freeform 71"/>
                          <wps:cNvSpPr>
                            <a:spLocks/>
                          </wps:cNvSpPr>
                          <wps:spPr bwMode="auto">
                            <a:xfrm>
                              <a:off x="20" y="20"/>
                              <a:ext cx="4173" cy="5091"/>
                            </a:xfrm>
                            <a:custGeom>
                              <a:avLst/>
                              <a:gdLst>
                                <a:gd name="T0" fmla="+- 0 2311 20"/>
                                <a:gd name="T1" fmla="*/ T0 w 4173"/>
                                <a:gd name="T2" fmla="+- 0 5099 20"/>
                                <a:gd name="T3" fmla="*/ 5099 h 5091"/>
                                <a:gd name="T4" fmla="+- 0 2575 20"/>
                                <a:gd name="T5" fmla="*/ T4 w 4173"/>
                                <a:gd name="T6" fmla="+- 0 5046 20"/>
                                <a:gd name="T7" fmla="*/ 5046 h 5091"/>
                                <a:gd name="T8" fmla="+- 0 2827 20"/>
                                <a:gd name="T9" fmla="*/ T8 w 4173"/>
                                <a:gd name="T10" fmla="+- 0 4955 20"/>
                                <a:gd name="T11" fmla="*/ 4955 h 5091"/>
                                <a:gd name="T12" fmla="+- 0 3065 20"/>
                                <a:gd name="T13" fmla="*/ T12 w 4173"/>
                                <a:gd name="T14" fmla="+- 0 4827 20"/>
                                <a:gd name="T15" fmla="*/ 4827 h 5091"/>
                                <a:gd name="T16" fmla="+- 0 3286 20"/>
                                <a:gd name="T17" fmla="*/ T16 w 4173"/>
                                <a:gd name="T18" fmla="+- 0 4665 20"/>
                                <a:gd name="T19" fmla="*/ 4665 h 5091"/>
                                <a:gd name="T20" fmla="+- 0 3488 20"/>
                                <a:gd name="T21" fmla="*/ T20 w 4173"/>
                                <a:gd name="T22" fmla="+- 0 4472 20"/>
                                <a:gd name="T23" fmla="*/ 4472 h 5091"/>
                                <a:gd name="T24" fmla="+- 0 3669 20"/>
                                <a:gd name="T25" fmla="*/ T24 w 4173"/>
                                <a:gd name="T26" fmla="+- 0 4251 20"/>
                                <a:gd name="T27" fmla="*/ 4251 h 5091"/>
                                <a:gd name="T28" fmla="+- 0 3827 20"/>
                                <a:gd name="T29" fmla="*/ T28 w 4173"/>
                                <a:gd name="T30" fmla="+- 0 4005 20"/>
                                <a:gd name="T31" fmla="*/ 4005 h 5091"/>
                                <a:gd name="T32" fmla="+- 0 3959 20"/>
                                <a:gd name="T33" fmla="*/ T32 w 4173"/>
                                <a:gd name="T34" fmla="+- 0 3735 20"/>
                                <a:gd name="T35" fmla="*/ 3735 h 5091"/>
                                <a:gd name="T36" fmla="+- 0 4064 20"/>
                                <a:gd name="T37" fmla="*/ T36 w 4173"/>
                                <a:gd name="T38" fmla="+- 0 3445 20"/>
                                <a:gd name="T39" fmla="*/ 3445 h 5091"/>
                                <a:gd name="T40" fmla="+- 0 4139 20"/>
                                <a:gd name="T41" fmla="*/ T40 w 4173"/>
                                <a:gd name="T42" fmla="+- 0 3138 20"/>
                                <a:gd name="T43" fmla="*/ 3138 h 5091"/>
                                <a:gd name="T44" fmla="+- 0 4182 20"/>
                                <a:gd name="T45" fmla="*/ T44 w 4173"/>
                                <a:gd name="T46" fmla="+- 0 2815 20"/>
                                <a:gd name="T47" fmla="*/ 2815 h 5091"/>
                                <a:gd name="T48" fmla="+- 0 4191 20"/>
                                <a:gd name="T49" fmla="*/ T48 w 4173"/>
                                <a:gd name="T50" fmla="+- 0 2481 20"/>
                                <a:gd name="T51" fmla="*/ 2481 h 5091"/>
                                <a:gd name="T52" fmla="+- 0 4165 20"/>
                                <a:gd name="T53" fmla="*/ T52 w 4173"/>
                                <a:gd name="T54" fmla="+- 0 2152 20"/>
                                <a:gd name="T55" fmla="*/ 2152 h 5091"/>
                                <a:gd name="T56" fmla="+- 0 4106 20"/>
                                <a:gd name="T57" fmla="*/ T56 w 4173"/>
                                <a:gd name="T58" fmla="+- 0 1837 20"/>
                                <a:gd name="T59" fmla="*/ 1837 h 5091"/>
                                <a:gd name="T60" fmla="+- 0 4015 20"/>
                                <a:gd name="T61" fmla="*/ T60 w 4173"/>
                                <a:gd name="T62" fmla="+- 0 1538 20"/>
                                <a:gd name="T63" fmla="*/ 1538 h 5091"/>
                                <a:gd name="T64" fmla="+- 0 3897 20"/>
                                <a:gd name="T65" fmla="*/ T64 w 4173"/>
                                <a:gd name="T66" fmla="+- 0 1258 20"/>
                                <a:gd name="T67" fmla="*/ 1258 h 5091"/>
                                <a:gd name="T68" fmla="+- 0 3751 20"/>
                                <a:gd name="T69" fmla="*/ T68 w 4173"/>
                                <a:gd name="T70" fmla="+- 0 1000 20"/>
                                <a:gd name="T71" fmla="*/ 1000 h 5091"/>
                                <a:gd name="T72" fmla="+- 0 3581 20"/>
                                <a:gd name="T73" fmla="*/ T72 w 4173"/>
                                <a:gd name="T74" fmla="+- 0 766 20"/>
                                <a:gd name="T75" fmla="*/ 766 h 5091"/>
                                <a:gd name="T76" fmla="+- 0 3389 20"/>
                                <a:gd name="T77" fmla="*/ T76 w 4173"/>
                                <a:gd name="T78" fmla="+- 0 558 20"/>
                                <a:gd name="T79" fmla="*/ 558 h 5091"/>
                                <a:gd name="T80" fmla="+- 0 3178 20"/>
                                <a:gd name="T81" fmla="*/ T80 w 4173"/>
                                <a:gd name="T82" fmla="+- 0 381 20"/>
                                <a:gd name="T83" fmla="*/ 381 h 5091"/>
                                <a:gd name="T84" fmla="+- 0 2948 20"/>
                                <a:gd name="T85" fmla="*/ T84 w 4173"/>
                                <a:gd name="T86" fmla="+- 0 236 20"/>
                                <a:gd name="T87" fmla="*/ 236 h 5091"/>
                                <a:gd name="T88" fmla="+- 0 2703 20"/>
                                <a:gd name="T89" fmla="*/ T88 w 4173"/>
                                <a:gd name="T90" fmla="+- 0 126 20"/>
                                <a:gd name="T91" fmla="*/ 126 h 5091"/>
                                <a:gd name="T92" fmla="+- 0 2445 20"/>
                                <a:gd name="T93" fmla="*/ T92 w 4173"/>
                                <a:gd name="T94" fmla="+- 0 53 20"/>
                                <a:gd name="T95" fmla="*/ 53 h 5091"/>
                                <a:gd name="T96" fmla="+- 0 2175 20"/>
                                <a:gd name="T97" fmla="*/ T96 w 4173"/>
                                <a:gd name="T98" fmla="+- 0 21 20"/>
                                <a:gd name="T99" fmla="*/ 21 h 5091"/>
                                <a:gd name="T100" fmla="+- 0 1901 20"/>
                                <a:gd name="T101" fmla="*/ T100 w 4173"/>
                                <a:gd name="T102" fmla="+- 0 32 20"/>
                                <a:gd name="T103" fmla="*/ 32 h 5091"/>
                                <a:gd name="T104" fmla="+- 0 1637 20"/>
                                <a:gd name="T105" fmla="*/ T104 w 4173"/>
                                <a:gd name="T106" fmla="+- 0 85 20"/>
                                <a:gd name="T107" fmla="*/ 85 h 5091"/>
                                <a:gd name="T108" fmla="+- 0 1385 20"/>
                                <a:gd name="T109" fmla="*/ T108 w 4173"/>
                                <a:gd name="T110" fmla="+- 0 176 20"/>
                                <a:gd name="T111" fmla="*/ 176 h 5091"/>
                                <a:gd name="T112" fmla="+- 0 1147 20"/>
                                <a:gd name="T113" fmla="*/ T112 w 4173"/>
                                <a:gd name="T114" fmla="+- 0 304 20"/>
                                <a:gd name="T115" fmla="*/ 304 h 5091"/>
                                <a:gd name="T116" fmla="+- 0 926 20"/>
                                <a:gd name="T117" fmla="*/ T116 w 4173"/>
                                <a:gd name="T118" fmla="+- 0 466 20"/>
                                <a:gd name="T119" fmla="*/ 466 h 5091"/>
                                <a:gd name="T120" fmla="+- 0 724 20"/>
                                <a:gd name="T121" fmla="*/ T120 w 4173"/>
                                <a:gd name="T122" fmla="+- 0 658 20"/>
                                <a:gd name="T123" fmla="*/ 658 h 5091"/>
                                <a:gd name="T124" fmla="+- 0 543 20"/>
                                <a:gd name="T125" fmla="*/ T124 w 4173"/>
                                <a:gd name="T126" fmla="+- 0 879 20"/>
                                <a:gd name="T127" fmla="*/ 879 h 5091"/>
                                <a:gd name="T128" fmla="+- 0 385 20"/>
                                <a:gd name="T129" fmla="*/ T128 w 4173"/>
                                <a:gd name="T130" fmla="+- 0 1126 20"/>
                                <a:gd name="T131" fmla="*/ 1126 h 5091"/>
                                <a:gd name="T132" fmla="+- 0 253 20"/>
                                <a:gd name="T133" fmla="*/ T132 w 4173"/>
                                <a:gd name="T134" fmla="+- 0 1396 20"/>
                                <a:gd name="T135" fmla="*/ 1396 h 5091"/>
                                <a:gd name="T136" fmla="+- 0 148 20"/>
                                <a:gd name="T137" fmla="*/ T136 w 4173"/>
                                <a:gd name="T138" fmla="+- 0 1686 20"/>
                                <a:gd name="T139" fmla="*/ 1686 h 5091"/>
                                <a:gd name="T140" fmla="+- 0 73 20"/>
                                <a:gd name="T141" fmla="*/ T140 w 4173"/>
                                <a:gd name="T142" fmla="+- 0 1993 20"/>
                                <a:gd name="T143" fmla="*/ 1993 h 5091"/>
                                <a:gd name="T144" fmla="+- 0 30 20"/>
                                <a:gd name="T145" fmla="*/ T144 w 4173"/>
                                <a:gd name="T146" fmla="+- 0 2315 20"/>
                                <a:gd name="T147" fmla="*/ 2315 h 5091"/>
                                <a:gd name="T148" fmla="+- 0 21 20"/>
                                <a:gd name="T149" fmla="*/ T148 w 4173"/>
                                <a:gd name="T150" fmla="+- 0 2649 20"/>
                                <a:gd name="T151" fmla="*/ 2649 h 5091"/>
                                <a:gd name="T152" fmla="+- 0 47 20"/>
                                <a:gd name="T153" fmla="*/ T152 w 4173"/>
                                <a:gd name="T154" fmla="+- 0 2978 20"/>
                                <a:gd name="T155" fmla="*/ 2978 h 5091"/>
                                <a:gd name="T156" fmla="+- 0 107 20"/>
                                <a:gd name="T157" fmla="*/ T156 w 4173"/>
                                <a:gd name="T158" fmla="+- 0 3294 20"/>
                                <a:gd name="T159" fmla="*/ 3294 h 5091"/>
                                <a:gd name="T160" fmla="+- 0 197 20"/>
                                <a:gd name="T161" fmla="*/ T160 w 4173"/>
                                <a:gd name="T162" fmla="+- 0 3593 20"/>
                                <a:gd name="T163" fmla="*/ 3593 h 5091"/>
                                <a:gd name="T164" fmla="+- 0 316 20"/>
                                <a:gd name="T165" fmla="*/ T164 w 4173"/>
                                <a:gd name="T166" fmla="+- 0 3873 20"/>
                                <a:gd name="T167" fmla="*/ 3873 h 5091"/>
                                <a:gd name="T168" fmla="+- 0 461 20"/>
                                <a:gd name="T169" fmla="*/ T168 w 4173"/>
                                <a:gd name="T170" fmla="+- 0 4131 20"/>
                                <a:gd name="T171" fmla="*/ 4131 h 5091"/>
                                <a:gd name="T172" fmla="+- 0 631 20"/>
                                <a:gd name="T173" fmla="*/ T172 w 4173"/>
                                <a:gd name="T174" fmla="+- 0 4365 20"/>
                                <a:gd name="T175" fmla="*/ 4365 h 5091"/>
                                <a:gd name="T176" fmla="+- 0 823 20"/>
                                <a:gd name="T177" fmla="*/ T176 w 4173"/>
                                <a:gd name="T178" fmla="+- 0 4572 20"/>
                                <a:gd name="T179" fmla="*/ 4572 h 5091"/>
                                <a:gd name="T180" fmla="+- 0 1035 20"/>
                                <a:gd name="T181" fmla="*/ T180 w 4173"/>
                                <a:gd name="T182" fmla="+- 0 4750 20"/>
                                <a:gd name="T183" fmla="*/ 4750 h 5091"/>
                                <a:gd name="T184" fmla="+- 0 1264 20"/>
                                <a:gd name="T185" fmla="*/ T184 w 4173"/>
                                <a:gd name="T186" fmla="+- 0 4895 20"/>
                                <a:gd name="T187" fmla="*/ 4895 h 5091"/>
                                <a:gd name="T188" fmla="+- 0 1509 20"/>
                                <a:gd name="T189" fmla="*/ T188 w 4173"/>
                                <a:gd name="T190" fmla="+- 0 5005 20"/>
                                <a:gd name="T191" fmla="*/ 5005 h 5091"/>
                                <a:gd name="T192" fmla="+- 0 1768 20"/>
                                <a:gd name="T193" fmla="*/ T192 w 4173"/>
                                <a:gd name="T194" fmla="+- 0 5077 20"/>
                                <a:gd name="T195" fmla="*/ 5077 h 5091"/>
                                <a:gd name="T196" fmla="+- 0 2037 20"/>
                                <a:gd name="T197" fmla="*/ T196 w 4173"/>
                                <a:gd name="T198" fmla="+- 0 5109 20"/>
                                <a:gd name="T199" fmla="*/ 5109 h 5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173" h="5091">
                                  <a:moveTo>
                                    <a:pt x="2086" y="5091"/>
                                  </a:moveTo>
                                  <a:lnTo>
                                    <a:pt x="2155" y="5089"/>
                                  </a:lnTo>
                                  <a:lnTo>
                                    <a:pt x="2223" y="5085"/>
                                  </a:lnTo>
                                  <a:lnTo>
                                    <a:pt x="2291" y="5079"/>
                                  </a:lnTo>
                                  <a:lnTo>
                                    <a:pt x="2358" y="5069"/>
                                  </a:lnTo>
                                  <a:lnTo>
                                    <a:pt x="2425" y="5057"/>
                                  </a:lnTo>
                                  <a:lnTo>
                                    <a:pt x="2490" y="5043"/>
                                  </a:lnTo>
                                  <a:lnTo>
                                    <a:pt x="2555" y="5026"/>
                                  </a:lnTo>
                                  <a:lnTo>
                                    <a:pt x="2619" y="5007"/>
                                  </a:lnTo>
                                  <a:lnTo>
                                    <a:pt x="2683" y="4985"/>
                                  </a:lnTo>
                                  <a:lnTo>
                                    <a:pt x="2746" y="4961"/>
                                  </a:lnTo>
                                  <a:lnTo>
                                    <a:pt x="2807" y="4935"/>
                                  </a:lnTo>
                                  <a:lnTo>
                                    <a:pt x="2868" y="4906"/>
                                  </a:lnTo>
                                  <a:lnTo>
                                    <a:pt x="2928" y="4875"/>
                                  </a:lnTo>
                                  <a:lnTo>
                                    <a:pt x="2987" y="4842"/>
                                  </a:lnTo>
                                  <a:lnTo>
                                    <a:pt x="3045" y="4807"/>
                                  </a:lnTo>
                                  <a:lnTo>
                                    <a:pt x="3102" y="4769"/>
                                  </a:lnTo>
                                  <a:lnTo>
                                    <a:pt x="3158" y="4730"/>
                                  </a:lnTo>
                                  <a:lnTo>
                                    <a:pt x="3212" y="4688"/>
                                  </a:lnTo>
                                  <a:lnTo>
                                    <a:pt x="3266" y="4645"/>
                                  </a:lnTo>
                                  <a:lnTo>
                                    <a:pt x="3318" y="4600"/>
                                  </a:lnTo>
                                  <a:lnTo>
                                    <a:pt x="3369" y="4552"/>
                                  </a:lnTo>
                                  <a:lnTo>
                                    <a:pt x="3419" y="4503"/>
                                  </a:lnTo>
                                  <a:lnTo>
                                    <a:pt x="3468" y="4452"/>
                                  </a:lnTo>
                                  <a:lnTo>
                                    <a:pt x="3515" y="4400"/>
                                  </a:lnTo>
                                  <a:lnTo>
                                    <a:pt x="3561" y="4345"/>
                                  </a:lnTo>
                                  <a:lnTo>
                                    <a:pt x="3606" y="4289"/>
                                  </a:lnTo>
                                  <a:lnTo>
                                    <a:pt x="3649" y="4231"/>
                                  </a:lnTo>
                                  <a:lnTo>
                                    <a:pt x="3691" y="4172"/>
                                  </a:lnTo>
                                  <a:lnTo>
                                    <a:pt x="3731" y="4111"/>
                                  </a:lnTo>
                                  <a:lnTo>
                                    <a:pt x="3770" y="4049"/>
                                  </a:lnTo>
                                  <a:lnTo>
                                    <a:pt x="3807" y="3985"/>
                                  </a:lnTo>
                                  <a:lnTo>
                                    <a:pt x="3843" y="3919"/>
                                  </a:lnTo>
                                  <a:lnTo>
                                    <a:pt x="3877" y="3853"/>
                                  </a:lnTo>
                                  <a:lnTo>
                                    <a:pt x="3909" y="3785"/>
                                  </a:lnTo>
                                  <a:lnTo>
                                    <a:pt x="3939" y="3715"/>
                                  </a:lnTo>
                                  <a:lnTo>
                                    <a:pt x="3968" y="3644"/>
                                  </a:lnTo>
                                  <a:lnTo>
                                    <a:pt x="3995" y="3573"/>
                                  </a:lnTo>
                                  <a:lnTo>
                                    <a:pt x="4021" y="3499"/>
                                  </a:lnTo>
                                  <a:lnTo>
                                    <a:pt x="4044" y="3425"/>
                                  </a:lnTo>
                                  <a:lnTo>
                                    <a:pt x="4066" y="3350"/>
                                  </a:lnTo>
                                  <a:lnTo>
                                    <a:pt x="4086" y="3274"/>
                                  </a:lnTo>
                                  <a:lnTo>
                                    <a:pt x="4103" y="3196"/>
                                  </a:lnTo>
                                  <a:lnTo>
                                    <a:pt x="4119" y="3118"/>
                                  </a:lnTo>
                                  <a:lnTo>
                                    <a:pt x="4133" y="3038"/>
                                  </a:lnTo>
                                  <a:lnTo>
                                    <a:pt x="4145" y="2958"/>
                                  </a:lnTo>
                                  <a:lnTo>
                                    <a:pt x="4155" y="2877"/>
                                  </a:lnTo>
                                  <a:lnTo>
                                    <a:pt x="4162" y="2795"/>
                                  </a:lnTo>
                                  <a:lnTo>
                                    <a:pt x="4168" y="2713"/>
                                  </a:lnTo>
                                  <a:lnTo>
                                    <a:pt x="4171" y="2629"/>
                                  </a:lnTo>
                                  <a:lnTo>
                                    <a:pt x="4172" y="2545"/>
                                  </a:lnTo>
                                  <a:lnTo>
                                    <a:pt x="4171" y="2461"/>
                                  </a:lnTo>
                                  <a:lnTo>
                                    <a:pt x="4168" y="2378"/>
                                  </a:lnTo>
                                  <a:lnTo>
                                    <a:pt x="4162" y="2295"/>
                                  </a:lnTo>
                                  <a:lnTo>
                                    <a:pt x="4155" y="2214"/>
                                  </a:lnTo>
                                  <a:lnTo>
                                    <a:pt x="4145" y="2132"/>
                                  </a:lnTo>
                                  <a:lnTo>
                                    <a:pt x="4133" y="2052"/>
                                  </a:lnTo>
                                  <a:lnTo>
                                    <a:pt x="4119" y="1973"/>
                                  </a:lnTo>
                                  <a:lnTo>
                                    <a:pt x="4103" y="1895"/>
                                  </a:lnTo>
                                  <a:lnTo>
                                    <a:pt x="4086" y="1817"/>
                                  </a:lnTo>
                                  <a:lnTo>
                                    <a:pt x="4066" y="1741"/>
                                  </a:lnTo>
                                  <a:lnTo>
                                    <a:pt x="4044" y="1666"/>
                                  </a:lnTo>
                                  <a:lnTo>
                                    <a:pt x="4021" y="1591"/>
                                  </a:lnTo>
                                  <a:lnTo>
                                    <a:pt x="3995" y="1518"/>
                                  </a:lnTo>
                                  <a:lnTo>
                                    <a:pt x="3968" y="1446"/>
                                  </a:lnTo>
                                  <a:lnTo>
                                    <a:pt x="3939" y="1376"/>
                                  </a:lnTo>
                                  <a:lnTo>
                                    <a:pt x="3909" y="1306"/>
                                  </a:lnTo>
                                  <a:lnTo>
                                    <a:pt x="3877" y="1238"/>
                                  </a:lnTo>
                                  <a:lnTo>
                                    <a:pt x="3843" y="1171"/>
                                  </a:lnTo>
                                  <a:lnTo>
                                    <a:pt x="3807" y="1106"/>
                                  </a:lnTo>
                                  <a:lnTo>
                                    <a:pt x="3770" y="1042"/>
                                  </a:lnTo>
                                  <a:lnTo>
                                    <a:pt x="3731" y="980"/>
                                  </a:lnTo>
                                  <a:lnTo>
                                    <a:pt x="3691" y="919"/>
                                  </a:lnTo>
                                  <a:lnTo>
                                    <a:pt x="3649" y="859"/>
                                  </a:lnTo>
                                  <a:lnTo>
                                    <a:pt x="3606" y="802"/>
                                  </a:lnTo>
                                  <a:lnTo>
                                    <a:pt x="3561" y="746"/>
                                  </a:lnTo>
                                  <a:lnTo>
                                    <a:pt x="3515" y="691"/>
                                  </a:lnTo>
                                  <a:lnTo>
                                    <a:pt x="3468" y="638"/>
                                  </a:lnTo>
                                  <a:lnTo>
                                    <a:pt x="3419" y="587"/>
                                  </a:lnTo>
                                  <a:lnTo>
                                    <a:pt x="3369" y="538"/>
                                  </a:lnTo>
                                  <a:lnTo>
                                    <a:pt x="3318" y="491"/>
                                  </a:lnTo>
                                  <a:lnTo>
                                    <a:pt x="3266" y="446"/>
                                  </a:lnTo>
                                  <a:lnTo>
                                    <a:pt x="3212" y="402"/>
                                  </a:lnTo>
                                  <a:lnTo>
                                    <a:pt x="3158" y="361"/>
                                  </a:lnTo>
                                  <a:lnTo>
                                    <a:pt x="3102" y="321"/>
                                  </a:lnTo>
                                  <a:lnTo>
                                    <a:pt x="3045" y="284"/>
                                  </a:lnTo>
                                  <a:lnTo>
                                    <a:pt x="2987" y="249"/>
                                  </a:lnTo>
                                  <a:lnTo>
                                    <a:pt x="2928" y="216"/>
                                  </a:lnTo>
                                  <a:lnTo>
                                    <a:pt x="2868" y="185"/>
                                  </a:lnTo>
                                  <a:lnTo>
                                    <a:pt x="2807" y="156"/>
                                  </a:lnTo>
                                  <a:lnTo>
                                    <a:pt x="2746" y="130"/>
                                  </a:lnTo>
                                  <a:lnTo>
                                    <a:pt x="2683" y="106"/>
                                  </a:lnTo>
                                  <a:lnTo>
                                    <a:pt x="2619" y="84"/>
                                  </a:lnTo>
                                  <a:lnTo>
                                    <a:pt x="2555" y="65"/>
                                  </a:lnTo>
                                  <a:lnTo>
                                    <a:pt x="2490" y="48"/>
                                  </a:lnTo>
                                  <a:lnTo>
                                    <a:pt x="2425" y="33"/>
                                  </a:lnTo>
                                  <a:lnTo>
                                    <a:pt x="2358" y="21"/>
                                  </a:lnTo>
                                  <a:lnTo>
                                    <a:pt x="2291" y="12"/>
                                  </a:lnTo>
                                  <a:lnTo>
                                    <a:pt x="2223" y="5"/>
                                  </a:lnTo>
                                  <a:lnTo>
                                    <a:pt x="2155" y="1"/>
                                  </a:lnTo>
                                  <a:lnTo>
                                    <a:pt x="2086" y="0"/>
                                  </a:lnTo>
                                  <a:lnTo>
                                    <a:pt x="2017" y="1"/>
                                  </a:lnTo>
                                  <a:lnTo>
                                    <a:pt x="1949" y="5"/>
                                  </a:lnTo>
                                  <a:lnTo>
                                    <a:pt x="1881" y="12"/>
                                  </a:lnTo>
                                  <a:lnTo>
                                    <a:pt x="1814" y="21"/>
                                  </a:lnTo>
                                  <a:lnTo>
                                    <a:pt x="1748" y="33"/>
                                  </a:lnTo>
                                  <a:lnTo>
                                    <a:pt x="1682" y="48"/>
                                  </a:lnTo>
                                  <a:lnTo>
                                    <a:pt x="1617" y="65"/>
                                  </a:lnTo>
                                  <a:lnTo>
                                    <a:pt x="1553" y="84"/>
                                  </a:lnTo>
                                  <a:lnTo>
                                    <a:pt x="1489" y="106"/>
                                  </a:lnTo>
                                  <a:lnTo>
                                    <a:pt x="1427" y="130"/>
                                  </a:lnTo>
                                  <a:lnTo>
                                    <a:pt x="1365" y="156"/>
                                  </a:lnTo>
                                  <a:lnTo>
                                    <a:pt x="1304" y="185"/>
                                  </a:lnTo>
                                  <a:lnTo>
                                    <a:pt x="1244" y="216"/>
                                  </a:lnTo>
                                  <a:lnTo>
                                    <a:pt x="1185" y="249"/>
                                  </a:lnTo>
                                  <a:lnTo>
                                    <a:pt x="1127" y="284"/>
                                  </a:lnTo>
                                  <a:lnTo>
                                    <a:pt x="1071" y="321"/>
                                  </a:lnTo>
                                  <a:lnTo>
                                    <a:pt x="1015" y="361"/>
                                  </a:lnTo>
                                  <a:lnTo>
                                    <a:pt x="960" y="402"/>
                                  </a:lnTo>
                                  <a:lnTo>
                                    <a:pt x="906" y="446"/>
                                  </a:lnTo>
                                  <a:lnTo>
                                    <a:pt x="854" y="491"/>
                                  </a:lnTo>
                                  <a:lnTo>
                                    <a:pt x="803" y="538"/>
                                  </a:lnTo>
                                  <a:lnTo>
                                    <a:pt x="753" y="587"/>
                                  </a:lnTo>
                                  <a:lnTo>
                                    <a:pt x="704" y="638"/>
                                  </a:lnTo>
                                  <a:lnTo>
                                    <a:pt x="657" y="691"/>
                                  </a:lnTo>
                                  <a:lnTo>
                                    <a:pt x="611" y="746"/>
                                  </a:lnTo>
                                  <a:lnTo>
                                    <a:pt x="566" y="802"/>
                                  </a:lnTo>
                                  <a:lnTo>
                                    <a:pt x="523" y="859"/>
                                  </a:lnTo>
                                  <a:lnTo>
                                    <a:pt x="481" y="919"/>
                                  </a:lnTo>
                                  <a:lnTo>
                                    <a:pt x="441" y="980"/>
                                  </a:lnTo>
                                  <a:lnTo>
                                    <a:pt x="403" y="1042"/>
                                  </a:lnTo>
                                  <a:lnTo>
                                    <a:pt x="365" y="1106"/>
                                  </a:lnTo>
                                  <a:lnTo>
                                    <a:pt x="330" y="1171"/>
                                  </a:lnTo>
                                  <a:lnTo>
                                    <a:pt x="296" y="1238"/>
                                  </a:lnTo>
                                  <a:lnTo>
                                    <a:pt x="263" y="1306"/>
                                  </a:lnTo>
                                  <a:lnTo>
                                    <a:pt x="233" y="1376"/>
                                  </a:lnTo>
                                  <a:lnTo>
                                    <a:pt x="204" y="1446"/>
                                  </a:lnTo>
                                  <a:lnTo>
                                    <a:pt x="177" y="1518"/>
                                  </a:lnTo>
                                  <a:lnTo>
                                    <a:pt x="152" y="1591"/>
                                  </a:lnTo>
                                  <a:lnTo>
                                    <a:pt x="128" y="1666"/>
                                  </a:lnTo>
                                  <a:lnTo>
                                    <a:pt x="106" y="1741"/>
                                  </a:lnTo>
                                  <a:lnTo>
                                    <a:pt x="87" y="1817"/>
                                  </a:lnTo>
                                  <a:lnTo>
                                    <a:pt x="69" y="1895"/>
                                  </a:lnTo>
                                  <a:lnTo>
                                    <a:pt x="53" y="1973"/>
                                  </a:lnTo>
                                  <a:lnTo>
                                    <a:pt x="39" y="2052"/>
                                  </a:lnTo>
                                  <a:lnTo>
                                    <a:pt x="27" y="2132"/>
                                  </a:lnTo>
                                  <a:lnTo>
                                    <a:pt x="18" y="2214"/>
                                  </a:lnTo>
                                  <a:lnTo>
                                    <a:pt x="10" y="2295"/>
                                  </a:lnTo>
                                  <a:lnTo>
                                    <a:pt x="4" y="2378"/>
                                  </a:lnTo>
                                  <a:lnTo>
                                    <a:pt x="1" y="2461"/>
                                  </a:lnTo>
                                  <a:lnTo>
                                    <a:pt x="0" y="2545"/>
                                  </a:lnTo>
                                  <a:lnTo>
                                    <a:pt x="1" y="2629"/>
                                  </a:lnTo>
                                  <a:lnTo>
                                    <a:pt x="4" y="2713"/>
                                  </a:lnTo>
                                  <a:lnTo>
                                    <a:pt x="10" y="2795"/>
                                  </a:lnTo>
                                  <a:lnTo>
                                    <a:pt x="18" y="2877"/>
                                  </a:lnTo>
                                  <a:lnTo>
                                    <a:pt x="27" y="2958"/>
                                  </a:lnTo>
                                  <a:lnTo>
                                    <a:pt x="39" y="3038"/>
                                  </a:lnTo>
                                  <a:lnTo>
                                    <a:pt x="53" y="3118"/>
                                  </a:lnTo>
                                  <a:lnTo>
                                    <a:pt x="69" y="3196"/>
                                  </a:lnTo>
                                  <a:lnTo>
                                    <a:pt x="87" y="3274"/>
                                  </a:lnTo>
                                  <a:lnTo>
                                    <a:pt x="106" y="3350"/>
                                  </a:lnTo>
                                  <a:lnTo>
                                    <a:pt x="128" y="3425"/>
                                  </a:lnTo>
                                  <a:lnTo>
                                    <a:pt x="152" y="3499"/>
                                  </a:lnTo>
                                  <a:lnTo>
                                    <a:pt x="177" y="3573"/>
                                  </a:lnTo>
                                  <a:lnTo>
                                    <a:pt x="204" y="3644"/>
                                  </a:lnTo>
                                  <a:lnTo>
                                    <a:pt x="233" y="3715"/>
                                  </a:lnTo>
                                  <a:lnTo>
                                    <a:pt x="263" y="3785"/>
                                  </a:lnTo>
                                  <a:lnTo>
                                    <a:pt x="296" y="3853"/>
                                  </a:lnTo>
                                  <a:lnTo>
                                    <a:pt x="330" y="3919"/>
                                  </a:lnTo>
                                  <a:lnTo>
                                    <a:pt x="365" y="3985"/>
                                  </a:lnTo>
                                  <a:lnTo>
                                    <a:pt x="403" y="4049"/>
                                  </a:lnTo>
                                  <a:lnTo>
                                    <a:pt x="441" y="4111"/>
                                  </a:lnTo>
                                  <a:lnTo>
                                    <a:pt x="481" y="4172"/>
                                  </a:lnTo>
                                  <a:lnTo>
                                    <a:pt x="523" y="4231"/>
                                  </a:lnTo>
                                  <a:lnTo>
                                    <a:pt x="566" y="4289"/>
                                  </a:lnTo>
                                  <a:lnTo>
                                    <a:pt x="611" y="4345"/>
                                  </a:lnTo>
                                  <a:lnTo>
                                    <a:pt x="657" y="4400"/>
                                  </a:lnTo>
                                  <a:lnTo>
                                    <a:pt x="704" y="4452"/>
                                  </a:lnTo>
                                  <a:lnTo>
                                    <a:pt x="753" y="4503"/>
                                  </a:lnTo>
                                  <a:lnTo>
                                    <a:pt x="803" y="4552"/>
                                  </a:lnTo>
                                  <a:lnTo>
                                    <a:pt x="854" y="4600"/>
                                  </a:lnTo>
                                  <a:lnTo>
                                    <a:pt x="906" y="4645"/>
                                  </a:lnTo>
                                  <a:lnTo>
                                    <a:pt x="960" y="4688"/>
                                  </a:lnTo>
                                  <a:lnTo>
                                    <a:pt x="1015" y="4730"/>
                                  </a:lnTo>
                                  <a:lnTo>
                                    <a:pt x="1071" y="4769"/>
                                  </a:lnTo>
                                  <a:lnTo>
                                    <a:pt x="1127" y="4807"/>
                                  </a:lnTo>
                                  <a:lnTo>
                                    <a:pt x="1185" y="4842"/>
                                  </a:lnTo>
                                  <a:lnTo>
                                    <a:pt x="1244" y="4875"/>
                                  </a:lnTo>
                                  <a:lnTo>
                                    <a:pt x="1304" y="4906"/>
                                  </a:lnTo>
                                  <a:lnTo>
                                    <a:pt x="1365" y="4935"/>
                                  </a:lnTo>
                                  <a:lnTo>
                                    <a:pt x="1427" y="4961"/>
                                  </a:lnTo>
                                  <a:lnTo>
                                    <a:pt x="1489" y="4985"/>
                                  </a:lnTo>
                                  <a:lnTo>
                                    <a:pt x="1553" y="5007"/>
                                  </a:lnTo>
                                  <a:lnTo>
                                    <a:pt x="1617" y="5026"/>
                                  </a:lnTo>
                                  <a:lnTo>
                                    <a:pt x="1682" y="5043"/>
                                  </a:lnTo>
                                  <a:lnTo>
                                    <a:pt x="1748" y="5057"/>
                                  </a:lnTo>
                                  <a:lnTo>
                                    <a:pt x="1814" y="5069"/>
                                  </a:lnTo>
                                  <a:lnTo>
                                    <a:pt x="1881" y="5079"/>
                                  </a:lnTo>
                                  <a:lnTo>
                                    <a:pt x="1949" y="5085"/>
                                  </a:lnTo>
                                  <a:lnTo>
                                    <a:pt x="2017" y="5089"/>
                                  </a:lnTo>
                                  <a:lnTo>
                                    <a:pt x="2086" y="509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EDCC62" id="Group 94" o:spid="_x0000_s1026" style="width:412.5pt;height:447.75pt;mso-position-horizontal-relative:char;mso-position-vertical-relative:line" coordsize="8250,8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">
                <v:shape id="Picture 69" o:spid="_x0000_s1027" type="#_x0000_t75" style="position:absolute;width:8250;height: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">
                  <v:imagedata r:id="rId50" o:title=""/>
                </v:shape>
                <v:group id="Group 70" o:spid="_x0000_s1028" style="position:absolute;left:20;top:20;width:4173;height:5091" coordorigin="20,20" coordsize="4173,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71" o:spid="_x0000_s1029" style="position:absolute;left:20;top:20;width:4173;height:5091;visibility:visible;mso-wrap-style:square;v-text-anchor:top" coordsize="4173,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" path="m2086,5091r69,-2l2223,5085r68,-6l2358,5069r67,-12l2490,5043r65,-17l2619,5007r64,-22l2746,4961r61,-26l2868,4906r60,-31l2987,4842r58,-35l3102,4769r56,-39l3212,4688r54,-43l3318,4600r51,-48l3419,4503r49,-51l3515,4400r46,-55l3606,4289r43,-58l3691,4172r40,-61l3770,4049r37,-64l3843,3919r34,-66l3909,3785r30,-70l3968,3644r27,-71l4021,3499r23,-74l4066,3350r20,-76l4103,3196r16,-78l4133,3038r12,-80l4155,2877r7,-82l4168,2713r3,-84l4172,2545r-1,-84l4168,2378r-6,-83l4155,2214r-10,-82l4133,2052r-14,-79l4103,1895r-17,-78l4066,1741r-22,-75l4021,1591r-26,-73l3968,1446r-29,-70l3909,1306r-32,-68l3843,1171r-36,-65l3770,1042r-39,-62l3691,919r-42,-60l3606,802r-45,-56l3515,691r-47,-53l3419,587r-50,-49l3318,491r-52,-45l3212,402r-54,-41l3102,321r-57,-37l2987,249r-59,-33l2868,185r-61,-29l2746,130r-63,-24l2619,84,2555,65,2490,48,2425,33,2358,21r-67,-9l2223,5,2155,1,2086,r-69,1l1949,5r-68,7l1814,21r-66,12l1682,48r-65,17l1553,84r-64,22l1427,130r-62,26l1304,185r-60,31l1185,249r-58,35l1071,321r-56,40l960,402r-54,44l854,491r-51,47l753,587r-49,51l657,691r-46,55l566,802r-43,57l481,919r-40,61l403,1042r-38,64l330,1171r-34,67l263,1306r-30,70l204,1446r-27,72l152,1591r-24,75l106,1741r-19,76l69,1895r-16,78l39,2052r-12,80l18,2214r-8,81l4,2378r-3,83l,2545r1,84l4,2713r6,82l18,2877r9,81l39,3038r14,80l69,3196r18,78l106,3350r22,75l152,3499r25,74l204,3644r29,71l263,3785r33,68l330,3919r35,66l403,4049r38,62l481,4172r42,59l566,4289r45,56l657,4400r47,52l753,4503r50,49l854,4600r52,45l960,4688r55,42l1071,4769r56,38l1185,4842r59,33l1304,4906r61,29l1427,4961r62,24l1553,5007r64,19l1682,5043r66,14l1814,5069r67,10l1949,5085r68,4l2086,5091xe" filled="f" strokecolor="red" strokeweight="2pt">
                    <v:path arrowok="t" o:connecttype="custom" o:connectlocs="2291,5099;2555,5046;2807,4955;3045,4827;3266,4665;3468,4472;3649,4251;3807,4005;3939,3735;4044,3445;4119,3138;4162,2815;4171,2481;4145,2152;4086,1837;3995,1538;3877,1258;3731,1000;3561,766;3369,558;3158,381;2928,236;2683,126;2425,53;2155,21;1881,32;1617,85;1365,176;1127,304;906,466;704,658;523,879;365,1126;233,1396;128,1686;53,1993;10,2315;1,2649;27,2978;87,3294;177,3593;296,3873;441,4131;611,4365;803,4572;1015,4750;1244,4895;1489,5005;1748,5077;2017,5109" o:connectangles="0,0,0,0,0,0,0,0,0,0,0,0,0,0,0,0,0,0,0,0,0,0,0,0,0,0,0,0,0,0,0,0,0,0,0,0,0,0,0,0,0,0,0,0,0,0,0,0,0,0"/>
                  </v:shape>
                </v:group>
                <w10:anchorlock/>
              </v:group>
            </w:pict>
          </mc:Fallback>
        </mc:AlternateContent>
      </w:r>
    </w:p>
    <w:p w:rsidR="00546445" w:rsidRDefault="00546445">
      <w:pPr>
        <w:spacing w:before="0" w:after="0" w:line="240" w:lineRule="auto"/>
      </w:pPr>
      <w:r>
        <w:br w:type="page"/>
      </w:r>
    </w:p>
    <w:p w:rsidR="00546445" w:rsidRDefault="00546445" w:rsidP="00546445">
      <w:pPr>
        <w:pStyle w:val="Heading1"/>
      </w:pPr>
      <w:r>
        <w:lastRenderedPageBreak/>
        <w:t>Step B3</w:t>
      </w:r>
    </w:p>
    <w:p w:rsidR="00546445" w:rsidRDefault="00546445" w:rsidP="00546445">
      <w:r>
        <w:t>Contact the nominated vacancy owner to discuss the available applicants.</w:t>
      </w:r>
    </w:p>
    <w:p w:rsidR="00546445" w:rsidRDefault="00546445" w:rsidP="00546445">
      <w:r w:rsidRPr="00DD0F3C">
        <w:rPr>
          <w:b/>
        </w:rPr>
        <w:t>If there are suitable applicants available</w:t>
      </w:r>
      <w:r>
        <w:t>, the lead agency will access RAMS (see Step A5) and grant permission to the querying agency representative to view the suitable applicants.</w:t>
      </w:r>
    </w:p>
    <w:p w:rsidR="00546445" w:rsidRDefault="00546445" w:rsidP="00546445">
      <w:r>
        <w:t>Once permissions have been granted, search the Shared Opportunities page again. A number will be seen in the ‘Actual’ column. This is the number of applicants the lead agency has assigned to the querying agency representative.</w:t>
      </w:r>
    </w:p>
    <w:p w:rsidR="00DD0F3C" w:rsidRDefault="00DD0F3C" w:rsidP="00546445">
      <w:r>
        <w:rPr>
          <w:rFonts w:eastAsia="Arial" w:cs="Arial"/>
          <w:noProof/>
          <w:sz w:val="20"/>
          <w:lang w:val="en-AU" w:eastAsia="en-AU"/>
        </w:rPr>
        <mc:AlternateContent>
          <mc:Choice Requires="wpg">
            <w:drawing>
              <wp:inline distT="0" distB="0" distL="0" distR="0">
                <wp:extent cx="6264275" cy="1221177"/>
                <wp:effectExtent l="0" t="0" r="3175"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21177"/>
                          <a:chOff x="0" y="0"/>
                          <a:chExt cx="10362" cy="2020"/>
                        </a:xfrm>
                      </wpg:grpSpPr>
                      <pic:pic xmlns:pic="http://schemas.openxmlformats.org/drawingml/2006/picture">
                        <pic:nvPicPr>
                          <pic:cNvPr id="99"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62"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0" name="Group 74"/>
                        <wpg:cNvGrpSpPr>
                          <a:grpSpLocks/>
                        </wpg:cNvGrpSpPr>
                        <wpg:grpSpPr bwMode="auto">
                          <a:xfrm>
                            <a:off x="9533" y="1154"/>
                            <a:ext cx="645" cy="846"/>
                            <a:chOff x="9533" y="1154"/>
                            <a:chExt cx="645" cy="846"/>
                          </a:xfrm>
                        </wpg:grpSpPr>
                        <wps:wsp>
                          <wps:cNvPr id="101" name="Freeform 75"/>
                          <wps:cNvSpPr>
                            <a:spLocks/>
                          </wps:cNvSpPr>
                          <wps:spPr bwMode="auto">
                            <a:xfrm>
                              <a:off x="9533" y="1154"/>
                              <a:ext cx="645" cy="846"/>
                            </a:xfrm>
                            <a:custGeom>
                              <a:avLst/>
                              <a:gdLst>
                                <a:gd name="T0" fmla="+- 0 9855 9533"/>
                                <a:gd name="T1" fmla="*/ T0 w 645"/>
                                <a:gd name="T2" fmla="+- 0 2000 1154"/>
                                <a:gd name="T3" fmla="*/ 2000 h 846"/>
                                <a:gd name="T4" fmla="+- 0 9920 9533"/>
                                <a:gd name="T5" fmla="*/ T4 w 645"/>
                                <a:gd name="T6" fmla="+- 0 1991 1154"/>
                                <a:gd name="T7" fmla="*/ 1991 h 846"/>
                                <a:gd name="T8" fmla="+- 0 9981 9533"/>
                                <a:gd name="T9" fmla="*/ T8 w 645"/>
                                <a:gd name="T10" fmla="+- 0 1966 1154"/>
                                <a:gd name="T11" fmla="*/ 1966 h 846"/>
                                <a:gd name="T12" fmla="+- 0 10035 9533"/>
                                <a:gd name="T13" fmla="*/ T12 w 645"/>
                                <a:gd name="T14" fmla="+- 0 1927 1154"/>
                                <a:gd name="T15" fmla="*/ 1927 h 846"/>
                                <a:gd name="T16" fmla="+- 0 10083 9533"/>
                                <a:gd name="T17" fmla="*/ T16 w 645"/>
                                <a:gd name="T18" fmla="+- 0 1876 1154"/>
                                <a:gd name="T19" fmla="*/ 1876 h 846"/>
                                <a:gd name="T20" fmla="+- 0 10122 9533"/>
                                <a:gd name="T21" fmla="*/ T20 w 645"/>
                                <a:gd name="T22" fmla="+- 0 1813 1154"/>
                                <a:gd name="T23" fmla="*/ 1813 h 846"/>
                                <a:gd name="T24" fmla="+- 0 10152 9533"/>
                                <a:gd name="T25" fmla="*/ T24 w 645"/>
                                <a:gd name="T26" fmla="+- 0 1741 1154"/>
                                <a:gd name="T27" fmla="*/ 1741 h 846"/>
                                <a:gd name="T28" fmla="+- 0 10171 9533"/>
                                <a:gd name="T29" fmla="*/ T28 w 645"/>
                                <a:gd name="T30" fmla="+- 0 1662 1154"/>
                                <a:gd name="T31" fmla="*/ 1662 h 846"/>
                                <a:gd name="T32" fmla="+- 0 10177 9533"/>
                                <a:gd name="T33" fmla="*/ T32 w 645"/>
                                <a:gd name="T34" fmla="+- 0 1577 1154"/>
                                <a:gd name="T35" fmla="*/ 1577 h 846"/>
                                <a:gd name="T36" fmla="+- 0 10171 9533"/>
                                <a:gd name="T37" fmla="*/ T36 w 645"/>
                                <a:gd name="T38" fmla="+- 0 1491 1154"/>
                                <a:gd name="T39" fmla="*/ 1491 h 846"/>
                                <a:gd name="T40" fmla="+- 0 10152 9533"/>
                                <a:gd name="T41" fmla="*/ T40 w 645"/>
                                <a:gd name="T42" fmla="+- 0 1412 1154"/>
                                <a:gd name="T43" fmla="*/ 1412 h 846"/>
                                <a:gd name="T44" fmla="+- 0 10122 9533"/>
                                <a:gd name="T45" fmla="*/ T44 w 645"/>
                                <a:gd name="T46" fmla="+- 0 1340 1154"/>
                                <a:gd name="T47" fmla="*/ 1340 h 846"/>
                                <a:gd name="T48" fmla="+- 0 10083 9533"/>
                                <a:gd name="T49" fmla="*/ T48 w 645"/>
                                <a:gd name="T50" fmla="+- 0 1278 1154"/>
                                <a:gd name="T51" fmla="*/ 1278 h 846"/>
                                <a:gd name="T52" fmla="+- 0 10035 9533"/>
                                <a:gd name="T53" fmla="*/ T52 w 645"/>
                                <a:gd name="T54" fmla="+- 0 1226 1154"/>
                                <a:gd name="T55" fmla="*/ 1226 h 846"/>
                                <a:gd name="T56" fmla="+- 0 9981 9533"/>
                                <a:gd name="T57" fmla="*/ T56 w 645"/>
                                <a:gd name="T58" fmla="+- 0 1187 1154"/>
                                <a:gd name="T59" fmla="*/ 1187 h 846"/>
                                <a:gd name="T60" fmla="+- 0 9920 9533"/>
                                <a:gd name="T61" fmla="*/ T60 w 645"/>
                                <a:gd name="T62" fmla="+- 0 1162 1154"/>
                                <a:gd name="T63" fmla="*/ 1162 h 846"/>
                                <a:gd name="T64" fmla="+- 0 9855 9533"/>
                                <a:gd name="T65" fmla="*/ T64 w 645"/>
                                <a:gd name="T66" fmla="+- 0 1154 1154"/>
                                <a:gd name="T67" fmla="*/ 1154 h 846"/>
                                <a:gd name="T68" fmla="+- 0 9790 9533"/>
                                <a:gd name="T69" fmla="*/ T68 w 645"/>
                                <a:gd name="T70" fmla="+- 0 1162 1154"/>
                                <a:gd name="T71" fmla="*/ 1162 h 846"/>
                                <a:gd name="T72" fmla="+- 0 9730 9533"/>
                                <a:gd name="T73" fmla="*/ T72 w 645"/>
                                <a:gd name="T74" fmla="+- 0 1187 1154"/>
                                <a:gd name="T75" fmla="*/ 1187 h 846"/>
                                <a:gd name="T76" fmla="+- 0 9675 9533"/>
                                <a:gd name="T77" fmla="*/ T76 w 645"/>
                                <a:gd name="T78" fmla="+- 0 1226 1154"/>
                                <a:gd name="T79" fmla="*/ 1226 h 846"/>
                                <a:gd name="T80" fmla="+- 0 9627 9533"/>
                                <a:gd name="T81" fmla="*/ T80 w 645"/>
                                <a:gd name="T82" fmla="+- 0 1278 1154"/>
                                <a:gd name="T83" fmla="*/ 1278 h 846"/>
                                <a:gd name="T84" fmla="+- 0 9588 9533"/>
                                <a:gd name="T85" fmla="*/ T84 w 645"/>
                                <a:gd name="T86" fmla="+- 0 1340 1154"/>
                                <a:gd name="T87" fmla="*/ 1340 h 846"/>
                                <a:gd name="T88" fmla="+- 0 9558 9533"/>
                                <a:gd name="T89" fmla="*/ T88 w 645"/>
                                <a:gd name="T90" fmla="+- 0 1412 1154"/>
                                <a:gd name="T91" fmla="*/ 1412 h 846"/>
                                <a:gd name="T92" fmla="+- 0 9540 9533"/>
                                <a:gd name="T93" fmla="*/ T92 w 645"/>
                                <a:gd name="T94" fmla="+- 0 1491 1154"/>
                                <a:gd name="T95" fmla="*/ 1491 h 846"/>
                                <a:gd name="T96" fmla="+- 0 9533 9533"/>
                                <a:gd name="T97" fmla="*/ T96 w 645"/>
                                <a:gd name="T98" fmla="+- 0 1577 1154"/>
                                <a:gd name="T99" fmla="*/ 1577 h 846"/>
                                <a:gd name="T100" fmla="+- 0 9540 9533"/>
                                <a:gd name="T101" fmla="*/ T100 w 645"/>
                                <a:gd name="T102" fmla="+- 0 1662 1154"/>
                                <a:gd name="T103" fmla="*/ 1662 h 846"/>
                                <a:gd name="T104" fmla="+- 0 9558 9533"/>
                                <a:gd name="T105" fmla="*/ T104 w 645"/>
                                <a:gd name="T106" fmla="+- 0 1741 1154"/>
                                <a:gd name="T107" fmla="*/ 1741 h 846"/>
                                <a:gd name="T108" fmla="+- 0 9588 9533"/>
                                <a:gd name="T109" fmla="*/ T108 w 645"/>
                                <a:gd name="T110" fmla="+- 0 1813 1154"/>
                                <a:gd name="T111" fmla="*/ 1813 h 846"/>
                                <a:gd name="T112" fmla="+- 0 9627 9533"/>
                                <a:gd name="T113" fmla="*/ T112 w 645"/>
                                <a:gd name="T114" fmla="+- 0 1876 1154"/>
                                <a:gd name="T115" fmla="*/ 1876 h 846"/>
                                <a:gd name="T116" fmla="+- 0 9675 9533"/>
                                <a:gd name="T117" fmla="*/ T116 w 645"/>
                                <a:gd name="T118" fmla="+- 0 1927 1154"/>
                                <a:gd name="T119" fmla="*/ 1927 h 846"/>
                                <a:gd name="T120" fmla="+- 0 9730 9533"/>
                                <a:gd name="T121" fmla="*/ T120 w 645"/>
                                <a:gd name="T122" fmla="+- 0 1966 1154"/>
                                <a:gd name="T123" fmla="*/ 1966 h 846"/>
                                <a:gd name="T124" fmla="+- 0 9790 9533"/>
                                <a:gd name="T125" fmla="*/ T124 w 645"/>
                                <a:gd name="T126" fmla="+- 0 1991 1154"/>
                                <a:gd name="T127" fmla="*/ 1991 h 846"/>
                                <a:gd name="T128" fmla="+- 0 9855 9533"/>
                                <a:gd name="T129" fmla="*/ T128 w 645"/>
                                <a:gd name="T130" fmla="+- 0 2000 1154"/>
                                <a:gd name="T131" fmla="*/ 2000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5" h="846">
                                  <a:moveTo>
                                    <a:pt x="322" y="846"/>
                                  </a:moveTo>
                                  <a:lnTo>
                                    <a:pt x="387" y="837"/>
                                  </a:lnTo>
                                  <a:lnTo>
                                    <a:pt x="448" y="812"/>
                                  </a:lnTo>
                                  <a:lnTo>
                                    <a:pt x="502" y="773"/>
                                  </a:lnTo>
                                  <a:lnTo>
                                    <a:pt x="550" y="722"/>
                                  </a:lnTo>
                                  <a:lnTo>
                                    <a:pt x="589" y="659"/>
                                  </a:lnTo>
                                  <a:lnTo>
                                    <a:pt x="619" y="587"/>
                                  </a:lnTo>
                                  <a:lnTo>
                                    <a:pt x="638" y="508"/>
                                  </a:lnTo>
                                  <a:lnTo>
                                    <a:pt x="644" y="423"/>
                                  </a:lnTo>
                                  <a:lnTo>
                                    <a:pt x="638" y="337"/>
                                  </a:lnTo>
                                  <a:lnTo>
                                    <a:pt x="619" y="258"/>
                                  </a:lnTo>
                                  <a:lnTo>
                                    <a:pt x="589" y="186"/>
                                  </a:lnTo>
                                  <a:lnTo>
                                    <a:pt x="550" y="124"/>
                                  </a:lnTo>
                                  <a:lnTo>
                                    <a:pt x="502" y="72"/>
                                  </a:lnTo>
                                  <a:lnTo>
                                    <a:pt x="448" y="33"/>
                                  </a:lnTo>
                                  <a:lnTo>
                                    <a:pt x="387" y="8"/>
                                  </a:lnTo>
                                  <a:lnTo>
                                    <a:pt x="322" y="0"/>
                                  </a:lnTo>
                                  <a:lnTo>
                                    <a:pt x="257" y="8"/>
                                  </a:lnTo>
                                  <a:lnTo>
                                    <a:pt x="197" y="33"/>
                                  </a:lnTo>
                                  <a:lnTo>
                                    <a:pt x="142" y="72"/>
                                  </a:lnTo>
                                  <a:lnTo>
                                    <a:pt x="94" y="124"/>
                                  </a:lnTo>
                                  <a:lnTo>
                                    <a:pt x="55" y="186"/>
                                  </a:lnTo>
                                  <a:lnTo>
                                    <a:pt x="25" y="258"/>
                                  </a:lnTo>
                                  <a:lnTo>
                                    <a:pt x="7" y="337"/>
                                  </a:lnTo>
                                  <a:lnTo>
                                    <a:pt x="0" y="423"/>
                                  </a:lnTo>
                                  <a:lnTo>
                                    <a:pt x="7" y="508"/>
                                  </a:lnTo>
                                  <a:lnTo>
                                    <a:pt x="25" y="587"/>
                                  </a:lnTo>
                                  <a:lnTo>
                                    <a:pt x="55" y="659"/>
                                  </a:lnTo>
                                  <a:lnTo>
                                    <a:pt x="94" y="722"/>
                                  </a:lnTo>
                                  <a:lnTo>
                                    <a:pt x="142" y="773"/>
                                  </a:lnTo>
                                  <a:lnTo>
                                    <a:pt x="197" y="812"/>
                                  </a:lnTo>
                                  <a:lnTo>
                                    <a:pt x="257" y="837"/>
                                  </a:lnTo>
                                  <a:lnTo>
                                    <a:pt x="322" y="846"/>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A60D66" id="Group 98" o:spid="_x0000_s1026" style="width:493.25pt;height:96.15pt;mso-position-horizontal-relative:char;mso-position-vertical-relative:line" coordsize="10362,2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">
                <v:shape id="Picture 73" o:spid="_x0000_s1027" type="#_x0000_t75" style="position:absolute;width:10362;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">
                  <v:imagedata r:id="rId52" o:title=""/>
                </v:shape>
                <v:group id="Group 74" o:spid="_x0000_s1028" style="position:absolute;left:9533;top:1154;width:645;height:846" coordorigin="9533,1154" coordsize="6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75" o:spid="_x0000_s1029" style="position:absolute;left:9533;top:1154;width:645;height:846;visibility:visible;mso-wrap-style:square;v-text-anchor:top" coordsize="6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" path="m322,846r65,-9l448,812r54,-39l550,722r39,-63l619,587r19,-79l644,423r-6,-86l619,258,589,186,550,124,502,72,448,33,387,8,322,,257,8,197,33,142,72,94,124,55,186,25,258,7,337,,423r7,85l25,587r30,72l94,722r48,51l197,812r60,25l322,846xe" filled="f" strokecolor="red" strokeweight="2pt">
                    <v:path arrowok="t" o:connecttype="custom" o:connectlocs="322,2000;387,1991;448,1966;502,1927;550,1876;589,1813;619,1741;638,1662;644,1577;638,1491;619,1412;589,1340;550,1278;502,1226;448,1187;387,1162;322,1154;257,1162;197,1187;142,1226;94,1278;55,1340;25,1412;7,1491;0,1577;7,1662;25,1741;55,1813;94,1876;142,1927;197,1966;257,1991;322,2000" o:connectangles="0,0,0,0,0,0,0,0,0,0,0,0,0,0,0,0,0,0,0,0,0,0,0,0,0,0,0,0,0,0,0,0,0"/>
                  </v:shape>
                </v:group>
                <w10:anchorlock/>
              </v:group>
            </w:pict>
          </mc:Fallback>
        </mc:AlternateContent>
      </w:r>
    </w:p>
    <w:p w:rsidR="00546445" w:rsidRDefault="00546445" w:rsidP="00546445">
      <w:r w:rsidRPr="00DD0F3C">
        <w:rPr>
          <w:b/>
        </w:rPr>
        <w:t>If there are no suitable applicants available</w:t>
      </w:r>
      <w:r>
        <w:t>, agencies can view other Suitability Lists to find a suitable applicant for their vacancy. If there are none to be found, then the agency should commence a recruitment process as normal. Agencies should determine at this time if they should advertise using a Suitability List (see Section A) or a Shared Appointment Pool process (see Section C).</w:t>
      </w:r>
    </w:p>
    <w:p w:rsidR="00DD0F3C" w:rsidRDefault="00DD0F3C">
      <w:pPr>
        <w:spacing w:before="0" w:after="0" w:line="240" w:lineRule="auto"/>
        <w:rPr>
          <w:b/>
          <w:color w:val="6D6E70"/>
          <w:sz w:val="31"/>
          <w:szCs w:val="31"/>
        </w:rPr>
      </w:pPr>
      <w:r>
        <w:br w:type="page"/>
      </w:r>
    </w:p>
    <w:p w:rsidR="00DD0F3C" w:rsidRDefault="00DD0F3C" w:rsidP="00DD0F3C">
      <w:pPr>
        <w:pStyle w:val="Heading1"/>
      </w:pPr>
      <w:r>
        <w:lastRenderedPageBreak/>
        <w:t>Step B4</w:t>
      </w:r>
    </w:p>
    <w:p w:rsidR="00546445" w:rsidRDefault="00546445" w:rsidP="00546445">
      <w:r>
        <w:t xml:space="preserve">Click on the </w:t>
      </w:r>
      <w:r w:rsidRPr="00DD0F3C">
        <w:rPr>
          <w:b/>
        </w:rPr>
        <w:t>number</w:t>
      </w:r>
      <w:r>
        <w:t xml:space="preserve"> in the ‘Actual’ column. This will display a list of the shared applicants.</w:t>
      </w:r>
    </w:p>
    <w:p w:rsidR="00DD0F3C" w:rsidRDefault="00DD0F3C" w:rsidP="00546445">
      <w:r>
        <w:rPr>
          <w:rFonts w:eastAsia="Arial" w:cs="Arial"/>
          <w:noProof/>
          <w:sz w:val="20"/>
          <w:lang w:val="en-AU" w:eastAsia="en-AU"/>
        </w:rPr>
        <w:drawing>
          <wp:inline distT="0" distB="0" distL="0" distR="0" wp14:anchorId="61536CEB" wp14:editId="58866E8D">
            <wp:extent cx="3135824" cy="2295525"/>
            <wp:effectExtent l="0" t="0" r="0" b="0"/>
            <wp:docPr id="1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5.png"/>
                    <pic:cNvPicPr/>
                  </pic:nvPicPr>
                  <pic:blipFill>
                    <a:blip r:embed="rId53" cstate="print"/>
                    <a:stretch>
                      <a:fillRect/>
                    </a:stretch>
                  </pic:blipFill>
                  <pic:spPr>
                    <a:xfrm>
                      <a:off x="0" y="0"/>
                      <a:ext cx="3135824" cy="2295525"/>
                    </a:xfrm>
                    <a:prstGeom prst="rect">
                      <a:avLst/>
                    </a:prstGeom>
                  </pic:spPr>
                </pic:pic>
              </a:graphicData>
            </a:graphic>
          </wp:inline>
        </w:drawing>
      </w:r>
    </w:p>
    <w:p w:rsidR="00546445" w:rsidRDefault="00546445" w:rsidP="00546445">
      <w:r>
        <w:t xml:space="preserve">These applicants must be nominated into the vacancy before their details will be able to be viewed. Place a tick in the box against those applicants that will be nominated to the target vacancy. Click </w:t>
      </w:r>
      <w:r w:rsidRPr="00DD0F3C">
        <w:rPr>
          <w:b/>
        </w:rPr>
        <w:t>Nominate</w:t>
      </w:r>
      <w:r>
        <w:t>.</w:t>
      </w:r>
    </w:p>
    <w:p w:rsidR="00DD0F3C" w:rsidRDefault="00DD0F3C" w:rsidP="00546445">
      <w:r>
        <w:rPr>
          <w:rFonts w:eastAsia="Arial" w:cs="Arial"/>
          <w:noProof/>
          <w:sz w:val="20"/>
          <w:lang w:val="en-AU" w:eastAsia="en-AU"/>
        </w:rPr>
        <mc:AlternateContent>
          <mc:Choice Requires="wpg">
            <w:drawing>
              <wp:inline distT="0" distB="0" distL="0" distR="0">
                <wp:extent cx="2999105" cy="2276475"/>
                <wp:effectExtent l="19050" t="0" r="1270" b="1397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2276475"/>
                          <a:chOff x="0" y="0"/>
                          <a:chExt cx="4723" cy="3585"/>
                        </a:xfrm>
                      </wpg:grpSpPr>
                      <pic:pic xmlns:pic="http://schemas.openxmlformats.org/drawingml/2006/picture">
                        <pic:nvPicPr>
                          <pic:cNvPr id="103"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3" cy="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4" name="Group 78"/>
                        <wpg:cNvGrpSpPr>
                          <a:grpSpLocks/>
                        </wpg:cNvGrpSpPr>
                        <wpg:grpSpPr bwMode="auto">
                          <a:xfrm>
                            <a:off x="20" y="3123"/>
                            <a:ext cx="1508" cy="442"/>
                            <a:chOff x="20" y="3123"/>
                            <a:chExt cx="1508" cy="442"/>
                          </a:xfrm>
                        </wpg:grpSpPr>
                        <wps:wsp>
                          <wps:cNvPr id="105" name="Freeform 79"/>
                          <wps:cNvSpPr>
                            <a:spLocks/>
                          </wps:cNvSpPr>
                          <wps:spPr bwMode="auto">
                            <a:xfrm>
                              <a:off x="20" y="3123"/>
                              <a:ext cx="1508" cy="442"/>
                            </a:xfrm>
                            <a:custGeom>
                              <a:avLst/>
                              <a:gdLst>
                                <a:gd name="T0" fmla="+- 0 774 20"/>
                                <a:gd name="T1" fmla="*/ T0 w 1508"/>
                                <a:gd name="T2" fmla="+- 0 3565 3123"/>
                                <a:gd name="T3" fmla="*/ 3565 h 442"/>
                                <a:gd name="T4" fmla="+- 0 885 20"/>
                                <a:gd name="T5" fmla="*/ T4 w 1508"/>
                                <a:gd name="T6" fmla="+- 0 3563 3123"/>
                                <a:gd name="T7" fmla="*/ 3563 h 442"/>
                                <a:gd name="T8" fmla="+- 0 992 20"/>
                                <a:gd name="T9" fmla="*/ T8 w 1508"/>
                                <a:gd name="T10" fmla="+- 0 3556 3123"/>
                                <a:gd name="T11" fmla="*/ 3556 h 442"/>
                                <a:gd name="T12" fmla="+- 0 1092 20"/>
                                <a:gd name="T13" fmla="*/ T12 w 1508"/>
                                <a:gd name="T14" fmla="+- 0 3544 3123"/>
                                <a:gd name="T15" fmla="*/ 3544 h 442"/>
                                <a:gd name="T16" fmla="+- 0 1184 20"/>
                                <a:gd name="T17" fmla="*/ T16 w 1508"/>
                                <a:gd name="T18" fmla="+- 0 3529 3123"/>
                                <a:gd name="T19" fmla="*/ 3529 h 442"/>
                                <a:gd name="T20" fmla="+- 0 1268 20"/>
                                <a:gd name="T21" fmla="*/ T20 w 1508"/>
                                <a:gd name="T22" fmla="+- 0 3511 3123"/>
                                <a:gd name="T23" fmla="*/ 3511 h 442"/>
                                <a:gd name="T24" fmla="+- 0 1343 20"/>
                                <a:gd name="T25" fmla="*/ T24 w 1508"/>
                                <a:gd name="T26" fmla="+- 0 3489 3123"/>
                                <a:gd name="T27" fmla="*/ 3489 h 442"/>
                                <a:gd name="T28" fmla="+- 0 1406 20"/>
                                <a:gd name="T29" fmla="*/ T28 w 1508"/>
                                <a:gd name="T30" fmla="+- 0 3464 3123"/>
                                <a:gd name="T31" fmla="*/ 3464 h 442"/>
                                <a:gd name="T32" fmla="+- 0 1496 20"/>
                                <a:gd name="T33" fmla="*/ T32 w 1508"/>
                                <a:gd name="T34" fmla="+- 0 3408 3123"/>
                                <a:gd name="T35" fmla="*/ 3408 h 442"/>
                                <a:gd name="T36" fmla="+- 0 1528 20"/>
                                <a:gd name="T37" fmla="*/ T36 w 1508"/>
                                <a:gd name="T38" fmla="+- 0 3344 3123"/>
                                <a:gd name="T39" fmla="*/ 3344 h 442"/>
                                <a:gd name="T40" fmla="+- 0 1520 20"/>
                                <a:gd name="T41" fmla="*/ T40 w 1508"/>
                                <a:gd name="T42" fmla="+- 0 3311 3123"/>
                                <a:gd name="T43" fmla="*/ 3311 h 442"/>
                                <a:gd name="T44" fmla="+- 0 1458 20"/>
                                <a:gd name="T45" fmla="*/ T44 w 1508"/>
                                <a:gd name="T46" fmla="+- 0 3251 3123"/>
                                <a:gd name="T47" fmla="*/ 3251 h 442"/>
                                <a:gd name="T48" fmla="+- 0 1343 20"/>
                                <a:gd name="T49" fmla="*/ T48 w 1508"/>
                                <a:gd name="T50" fmla="+- 0 3199 3123"/>
                                <a:gd name="T51" fmla="*/ 3199 h 442"/>
                                <a:gd name="T52" fmla="+- 0 1268 20"/>
                                <a:gd name="T53" fmla="*/ T52 w 1508"/>
                                <a:gd name="T54" fmla="+- 0 3177 3123"/>
                                <a:gd name="T55" fmla="*/ 3177 h 442"/>
                                <a:gd name="T56" fmla="+- 0 1184 20"/>
                                <a:gd name="T57" fmla="*/ T56 w 1508"/>
                                <a:gd name="T58" fmla="+- 0 3159 3123"/>
                                <a:gd name="T59" fmla="*/ 3159 h 442"/>
                                <a:gd name="T60" fmla="+- 0 1092 20"/>
                                <a:gd name="T61" fmla="*/ T60 w 1508"/>
                                <a:gd name="T62" fmla="+- 0 3144 3123"/>
                                <a:gd name="T63" fmla="*/ 3144 h 442"/>
                                <a:gd name="T64" fmla="+- 0 992 20"/>
                                <a:gd name="T65" fmla="*/ T64 w 1508"/>
                                <a:gd name="T66" fmla="+- 0 3132 3123"/>
                                <a:gd name="T67" fmla="*/ 3132 h 442"/>
                                <a:gd name="T68" fmla="+- 0 885 20"/>
                                <a:gd name="T69" fmla="*/ T68 w 1508"/>
                                <a:gd name="T70" fmla="+- 0 3125 3123"/>
                                <a:gd name="T71" fmla="*/ 3125 h 442"/>
                                <a:gd name="T72" fmla="+- 0 774 20"/>
                                <a:gd name="T73" fmla="*/ T72 w 1508"/>
                                <a:gd name="T74" fmla="+- 0 3123 3123"/>
                                <a:gd name="T75" fmla="*/ 3123 h 442"/>
                                <a:gd name="T76" fmla="+- 0 662 20"/>
                                <a:gd name="T77" fmla="*/ T76 w 1508"/>
                                <a:gd name="T78" fmla="+- 0 3125 3123"/>
                                <a:gd name="T79" fmla="*/ 3125 h 442"/>
                                <a:gd name="T80" fmla="+- 0 556 20"/>
                                <a:gd name="T81" fmla="*/ T80 w 1508"/>
                                <a:gd name="T82" fmla="+- 0 3132 3123"/>
                                <a:gd name="T83" fmla="*/ 3132 h 442"/>
                                <a:gd name="T84" fmla="+- 0 456 20"/>
                                <a:gd name="T85" fmla="*/ T84 w 1508"/>
                                <a:gd name="T86" fmla="+- 0 3144 3123"/>
                                <a:gd name="T87" fmla="*/ 3144 h 442"/>
                                <a:gd name="T88" fmla="+- 0 363 20"/>
                                <a:gd name="T89" fmla="*/ T88 w 1508"/>
                                <a:gd name="T90" fmla="+- 0 3159 3123"/>
                                <a:gd name="T91" fmla="*/ 3159 h 442"/>
                                <a:gd name="T92" fmla="+- 0 279 20"/>
                                <a:gd name="T93" fmla="*/ T92 w 1508"/>
                                <a:gd name="T94" fmla="+- 0 3177 3123"/>
                                <a:gd name="T95" fmla="*/ 3177 h 442"/>
                                <a:gd name="T96" fmla="+- 0 205 20"/>
                                <a:gd name="T97" fmla="*/ T96 w 1508"/>
                                <a:gd name="T98" fmla="+- 0 3199 3123"/>
                                <a:gd name="T99" fmla="*/ 3199 h 442"/>
                                <a:gd name="T100" fmla="+- 0 141 20"/>
                                <a:gd name="T101" fmla="*/ T100 w 1508"/>
                                <a:gd name="T102" fmla="+- 0 3224 3123"/>
                                <a:gd name="T103" fmla="*/ 3224 h 442"/>
                                <a:gd name="T104" fmla="+- 0 52 20"/>
                                <a:gd name="T105" fmla="*/ T104 w 1508"/>
                                <a:gd name="T106" fmla="+- 0 3280 3123"/>
                                <a:gd name="T107" fmla="*/ 3280 h 442"/>
                                <a:gd name="T108" fmla="+- 0 20 20"/>
                                <a:gd name="T109" fmla="*/ T108 w 1508"/>
                                <a:gd name="T110" fmla="+- 0 3344 3123"/>
                                <a:gd name="T111" fmla="*/ 3344 h 442"/>
                                <a:gd name="T112" fmla="+- 0 28 20"/>
                                <a:gd name="T113" fmla="*/ T112 w 1508"/>
                                <a:gd name="T114" fmla="+- 0 3377 3123"/>
                                <a:gd name="T115" fmla="*/ 3377 h 442"/>
                                <a:gd name="T116" fmla="+- 0 90 20"/>
                                <a:gd name="T117" fmla="*/ T116 w 1508"/>
                                <a:gd name="T118" fmla="+- 0 3437 3123"/>
                                <a:gd name="T119" fmla="*/ 3437 h 442"/>
                                <a:gd name="T120" fmla="+- 0 205 20"/>
                                <a:gd name="T121" fmla="*/ T120 w 1508"/>
                                <a:gd name="T122" fmla="+- 0 3489 3123"/>
                                <a:gd name="T123" fmla="*/ 3489 h 442"/>
                                <a:gd name="T124" fmla="+- 0 279 20"/>
                                <a:gd name="T125" fmla="*/ T124 w 1508"/>
                                <a:gd name="T126" fmla="+- 0 3511 3123"/>
                                <a:gd name="T127" fmla="*/ 3511 h 442"/>
                                <a:gd name="T128" fmla="+- 0 363 20"/>
                                <a:gd name="T129" fmla="*/ T128 w 1508"/>
                                <a:gd name="T130" fmla="+- 0 3529 3123"/>
                                <a:gd name="T131" fmla="*/ 3529 h 442"/>
                                <a:gd name="T132" fmla="+- 0 456 20"/>
                                <a:gd name="T133" fmla="*/ T132 w 1508"/>
                                <a:gd name="T134" fmla="+- 0 3544 3123"/>
                                <a:gd name="T135" fmla="*/ 3544 h 442"/>
                                <a:gd name="T136" fmla="+- 0 556 20"/>
                                <a:gd name="T137" fmla="*/ T136 w 1508"/>
                                <a:gd name="T138" fmla="+- 0 3556 3123"/>
                                <a:gd name="T139" fmla="*/ 3556 h 442"/>
                                <a:gd name="T140" fmla="+- 0 662 20"/>
                                <a:gd name="T141" fmla="*/ T140 w 1508"/>
                                <a:gd name="T142" fmla="+- 0 3563 3123"/>
                                <a:gd name="T143" fmla="*/ 3563 h 442"/>
                                <a:gd name="T144" fmla="+- 0 774 20"/>
                                <a:gd name="T145" fmla="*/ T144 w 1508"/>
                                <a:gd name="T146" fmla="+- 0 3565 3123"/>
                                <a:gd name="T147" fmla="*/ 356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08" h="442">
                                  <a:moveTo>
                                    <a:pt x="754" y="442"/>
                                  </a:moveTo>
                                  <a:lnTo>
                                    <a:pt x="865" y="440"/>
                                  </a:lnTo>
                                  <a:lnTo>
                                    <a:pt x="972" y="433"/>
                                  </a:lnTo>
                                  <a:lnTo>
                                    <a:pt x="1072" y="421"/>
                                  </a:lnTo>
                                  <a:lnTo>
                                    <a:pt x="1164" y="406"/>
                                  </a:lnTo>
                                  <a:lnTo>
                                    <a:pt x="1248" y="388"/>
                                  </a:lnTo>
                                  <a:lnTo>
                                    <a:pt x="1323" y="366"/>
                                  </a:lnTo>
                                  <a:lnTo>
                                    <a:pt x="1386" y="341"/>
                                  </a:lnTo>
                                  <a:lnTo>
                                    <a:pt x="1476" y="285"/>
                                  </a:lnTo>
                                  <a:lnTo>
                                    <a:pt x="1508" y="221"/>
                                  </a:lnTo>
                                  <a:lnTo>
                                    <a:pt x="1500" y="188"/>
                                  </a:lnTo>
                                  <a:lnTo>
                                    <a:pt x="1438" y="128"/>
                                  </a:lnTo>
                                  <a:lnTo>
                                    <a:pt x="1323" y="76"/>
                                  </a:lnTo>
                                  <a:lnTo>
                                    <a:pt x="1248" y="54"/>
                                  </a:lnTo>
                                  <a:lnTo>
                                    <a:pt x="1164" y="36"/>
                                  </a:lnTo>
                                  <a:lnTo>
                                    <a:pt x="1072" y="21"/>
                                  </a:lnTo>
                                  <a:lnTo>
                                    <a:pt x="972" y="9"/>
                                  </a:lnTo>
                                  <a:lnTo>
                                    <a:pt x="865" y="2"/>
                                  </a:lnTo>
                                  <a:lnTo>
                                    <a:pt x="754" y="0"/>
                                  </a:lnTo>
                                  <a:lnTo>
                                    <a:pt x="642" y="2"/>
                                  </a:lnTo>
                                  <a:lnTo>
                                    <a:pt x="536" y="9"/>
                                  </a:lnTo>
                                  <a:lnTo>
                                    <a:pt x="436" y="21"/>
                                  </a:lnTo>
                                  <a:lnTo>
                                    <a:pt x="343" y="36"/>
                                  </a:lnTo>
                                  <a:lnTo>
                                    <a:pt x="259" y="54"/>
                                  </a:lnTo>
                                  <a:lnTo>
                                    <a:pt x="185" y="76"/>
                                  </a:lnTo>
                                  <a:lnTo>
                                    <a:pt x="121" y="101"/>
                                  </a:lnTo>
                                  <a:lnTo>
                                    <a:pt x="32" y="157"/>
                                  </a:lnTo>
                                  <a:lnTo>
                                    <a:pt x="0" y="221"/>
                                  </a:lnTo>
                                  <a:lnTo>
                                    <a:pt x="8" y="254"/>
                                  </a:lnTo>
                                  <a:lnTo>
                                    <a:pt x="70" y="314"/>
                                  </a:lnTo>
                                  <a:lnTo>
                                    <a:pt x="185" y="366"/>
                                  </a:lnTo>
                                  <a:lnTo>
                                    <a:pt x="259" y="388"/>
                                  </a:lnTo>
                                  <a:lnTo>
                                    <a:pt x="343" y="406"/>
                                  </a:lnTo>
                                  <a:lnTo>
                                    <a:pt x="436" y="421"/>
                                  </a:lnTo>
                                  <a:lnTo>
                                    <a:pt x="536" y="433"/>
                                  </a:lnTo>
                                  <a:lnTo>
                                    <a:pt x="642" y="440"/>
                                  </a:lnTo>
                                  <a:lnTo>
                                    <a:pt x="754" y="44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BE6C31" id="Group 102" o:spid="_x0000_s1026" style="width:236.15pt;height:179.25pt;mso-position-horizontal-relative:char;mso-position-vertical-relative:line" coordsize="4723,3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">
                <v:shape id="Picture 77" o:spid="_x0000_s1027" type="#_x0000_t75" style="position:absolute;width:4723;height: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">
                  <v:imagedata r:id="rId55" o:title=""/>
                </v:shape>
                <v:group id="Group 78" o:spid="_x0000_s1028" style="position:absolute;left:20;top:3123;width:1508;height:442" coordorigin="20,3123" coordsize="150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79" o:spid="_x0000_s1029" style="position:absolute;left:20;top:3123;width:1508;height:442;visibility:visible;mso-wrap-style:square;v-text-anchor:top" coordsize="150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" path="m754,442r111,-2l972,433r100,-12l1164,406r84,-18l1323,366r63,-25l1476,285r32,-64l1500,188r-62,-60l1323,76,1248,54,1164,36,1072,21,972,9,865,2,754,,642,2,536,9,436,21,343,36,259,54,185,76r-64,25l32,157,,221r8,33l70,314r115,52l259,388r84,18l436,421r100,12l642,440r112,2xe" filled="f" strokecolor="red" strokeweight="2pt">
                    <v:path arrowok="t" o:connecttype="custom" o:connectlocs="754,3565;865,3563;972,3556;1072,3544;1164,3529;1248,3511;1323,3489;1386,3464;1476,3408;1508,3344;1500,3311;1438,3251;1323,3199;1248,3177;1164,3159;1072,3144;972,3132;865,3125;754,3123;642,3125;536,3132;436,3144;343,3159;259,3177;185,3199;121,3224;32,3280;0,3344;8,3377;70,3437;185,3489;259,3511;343,3529;436,3544;536,3556;642,3563;754,3565" o:connectangles="0,0,0,0,0,0,0,0,0,0,0,0,0,0,0,0,0,0,0,0,0,0,0,0,0,0,0,0,0,0,0,0,0,0,0,0,0"/>
                  </v:shape>
                </v:group>
                <w10:anchorlock/>
              </v:group>
            </w:pict>
          </mc:Fallback>
        </mc:AlternateContent>
      </w:r>
    </w:p>
    <w:p w:rsidR="00DD0F3C" w:rsidRDefault="00DD0F3C">
      <w:pPr>
        <w:spacing w:before="0" w:after="0" w:line="240" w:lineRule="auto"/>
      </w:pPr>
      <w:r>
        <w:br w:type="page"/>
      </w:r>
    </w:p>
    <w:p w:rsidR="00DD0F3C" w:rsidRDefault="00DD0F3C" w:rsidP="00DD0F3C">
      <w:r>
        <w:lastRenderedPageBreak/>
        <w:t xml:space="preserve">A search page will open. Enter the relevant parameters to identify the relevant vacancy for these that has been created. Click </w:t>
      </w:r>
      <w:r w:rsidRPr="00DD0F3C">
        <w:rPr>
          <w:b/>
        </w:rPr>
        <w:t>Search</w:t>
      </w:r>
      <w:r>
        <w:t>.</w:t>
      </w:r>
    </w:p>
    <w:p w:rsidR="00DD0F3C" w:rsidRDefault="00DD0F3C" w:rsidP="00DD0F3C">
      <w:r>
        <w:rPr>
          <w:rFonts w:eastAsia="Arial" w:cs="Arial"/>
          <w:noProof/>
          <w:sz w:val="20"/>
          <w:lang w:val="en-AU" w:eastAsia="en-AU"/>
        </w:rPr>
        <w:drawing>
          <wp:inline distT="0" distB="0" distL="0" distR="0" wp14:anchorId="10E3D446" wp14:editId="0F533DC0">
            <wp:extent cx="6264275" cy="4142639"/>
            <wp:effectExtent l="0" t="0" r="3175" b="0"/>
            <wp:docPr id="2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7.png"/>
                    <pic:cNvPicPr/>
                  </pic:nvPicPr>
                  <pic:blipFill>
                    <a:blip r:embed="rId56" cstate="print"/>
                    <a:stretch>
                      <a:fillRect/>
                    </a:stretch>
                  </pic:blipFill>
                  <pic:spPr>
                    <a:xfrm>
                      <a:off x="0" y="0"/>
                      <a:ext cx="6264275" cy="4142639"/>
                    </a:xfrm>
                    <a:prstGeom prst="rect">
                      <a:avLst/>
                    </a:prstGeom>
                  </pic:spPr>
                </pic:pic>
              </a:graphicData>
            </a:graphic>
          </wp:inline>
        </w:drawing>
      </w:r>
    </w:p>
    <w:p w:rsidR="00DD0F3C" w:rsidRDefault="00DD0F3C" w:rsidP="00DD0F3C">
      <w:r>
        <w:t xml:space="preserve">Select the relevant vacancy for the search results. Click </w:t>
      </w:r>
      <w:r w:rsidRPr="004F7D7B">
        <w:rPr>
          <w:b/>
        </w:rPr>
        <w:t>Apply</w:t>
      </w:r>
      <w:r>
        <w:t xml:space="preserve">. Click </w:t>
      </w:r>
      <w:r w:rsidRPr="004F7D7B">
        <w:rPr>
          <w:b/>
        </w:rPr>
        <w:t>OK</w:t>
      </w:r>
      <w:r>
        <w:t>.</w:t>
      </w:r>
    </w:p>
    <w:p w:rsidR="004F7D7B" w:rsidRDefault="004F7D7B" w:rsidP="00DD0F3C">
      <w:r>
        <w:rPr>
          <w:rFonts w:eastAsia="Arial" w:cs="Arial"/>
          <w:noProof/>
          <w:sz w:val="20"/>
          <w:lang w:val="en-AU" w:eastAsia="en-AU"/>
        </w:rPr>
        <w:drawing>
          <wp:inline distT="0" distB="0" distL="0" distR="0" wp14:anchorId="651126BE" wp14:editId="5E084520">
            <wp:extent cx="6264275" cy="1155297"/>
            <wp:effectExtent l="0" t="0" r="3175" b="6985"/>
            <wp:docPr id="2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8.jpeg"/>
                    <pic:cNvPicPr/>
                  </pic:nvPicPr>
                  <pic:blipFill>
                    <a:blip r:embed="rId57" cstate="print"/>
                    <a:stretch>
                      <a:fillRect/>
                    </a:stretch>
                  </pic:blipFill>
                  <pic:spPr>
                    <a:xfrm>
                      <a:off x="0" y="0"/>
                      <a:ext cx="6264275" cy="1155297"/>
                    </a:xfrm>
                    <a:prstGeom prst="rect">
                      <a:avLst/>
                    </a:prstGeom>
                  </pic:spPr>
                </pic:pic>
              </a:graphicData>
            </a:graphic>
          </wp:inline>
        </w:drawing>
      </w:r>
    </w:p>
    <w:p w:rsidR="00DD0F3C" w:rsidRDefault="00DD0F3C" w:rsidP="00DD0F3C">
      <w:r>
        <w:t>Go to My Vacancies and select the relevant vacancy that the applicants have been nominated to.</w:t>
      </w:r>
    </w:p>
    <w:p w:rsidR="004F7D7B" w:rsidRDefault="004F7D7B" w:rsidP="00DD0F3C">
      <w:r>
        <w:rPr>
          <w:rFonts w:eastAsia="Arial" w:cs="Arial"/>
          <w:noProof/>
          <w:sz w:val="20"/>
          <w:lang w:val="en-AU" w:eastAsia="en-AU"/>
        </w:rPr>
        <w:drawing>
          <wp:inline distT="0" distB="0" distL="0" distR="0" wp14:anchorId="25DA7615" wp14:editId="48F0D2AE">
            <wp:extent cx="6264275" cy="1239484"/>
            <wp:effectExtent l="0" t="0" r="3175" b="0"/>
            <wp:docPr id="2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9.jpeg"/>
                    <pic:cNvPicPr/>
                  </pic:nvPicPr>
                  <pic:blipFill>
                    <a:blip r:embed="rId58" cstate="print"/>
                    <a:stretch>
                      <a:fillRect/>
                    </a:stretch>
                  </pic:blipFill>
                  <pic:spPr>
                    <a:xfrm>
                      <a:off x="0" y="0"/>
                      <a:ext cx="6264275" cy="1239484"/>
                    </a:xfrm>
                    <a:prstGeom prst="rect">
                      <a:avLst/>
                    </a:prstGeom>
                  </pic:spPr>
                </pic:pic>
              </a:graphicData>
            </a:graphic>
          </wp:inline>
        </w:drawing>
      </w:r>
    </w:p>
    <w:p w:rsidR="004F7D7B" w:rsidRDefault="004F7D7B">
      <w:pPr>
        <w:spacing w:before="0" w:after="0" w:line="240" w:lineRule="auto"/>
      </w:pPr>
      <w:r>
        <w:br w:type="page"/>
      </w:r>
    </w:p>
    <w:p w:rsidR="00DD0F3C" w:rsidRDefault="00DD0F3C" w:rsidP="00DD0F3C">
      <w:r>
        <w:lastRenderedPageBreak/>
        <w:t>Check the ‘Summary’ tab of the vacancy. Note that the applications have been added, but at this time they will not yet display in the ‘Applications’ tab.</w:t>
      </w:r>
    </w:p>
    <w:p w:rsidR="004F7D7B" w:rsidRDefault="004F7D7B" w:rsidP="00DD0F3C">
      <w:r>
        <w:t>‘</w:t>
      </w:r>
      <w:r>
        <w:rPr>
          <w:rFonts w:eastAsia="Arial" w:cs="Arial"/>
          <w:noProof/>
          <w:sz w:val="20"/>
          <w:lang w:val="en-AU" w:eastAsia="en-AU"/>
        </w:rPr>
        <mc:AlternateContent>
          <mc:Choice Requires="wpg">
            <w:drawing>
              <wp:inline distT="0" distB="0" distL="0" distR="0">
                <wp:extent cx="6264275" cy="2009034"/>
                <wp:effectExtent l="0" t="0" r="3175"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009034"/>
                          <a:chOff x="0" y="0"/>
                          <a:chExt cx="10380" cy="3329"/>
                        </a:xfrm>
                      </wpg:grpSpPr>
                      <pic:pic xmlns:pic="http://schemas.openxmlformats.org/drawingml/2006/picture">
                        <pic:nvPicPr>
                          <pic:cNvPr id="107" name="Picture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80"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 name="Group 82"/>
                        <wpg:cNvGrpSpPr>
                          <a:grpSpLocks/>
                        </wpg:cNvGrpSpPr>
                        <wpg:grpSpPr bwMode="auto">
                          <a:xfrm>
                            <a:off x="2985" y="2470"/>
                            <a:ext cx="3362" cy="612"/>
                            <a:chOff x="2985" y="2470"/>
                            <a:chExt cx="3362" cy="612"/>
                          </a:xfrm>
                        </wpg:grpSpPr>
                        <wps:wsp>
                          <wps:cNvPr id="109" name="Freeform 83"/>
                          <wps:cNvSpPr>
                            <a:spLocks/>
                          </wps:cNvSpPr>
                          <wps:spPr bwMode="auto">
                            <a:xfrm>
                              <a:off x="2985" y="2470"/>
                              <a:ext cx="3362" cy="612"/>
                            </a:xfrm>
                            <a:custGeom>
                              <a:avLst/>
                              <a:gdLst>
                                <a:gd name="T0" fmla="+- 0 4786 2985"/>
                                <a:gd name="T1" fmla="*/ T0 w 3362"/>
                                <a:gd name="T2" fmla="+- 0 3081 2470"/>
                                <a:gd name="T3" fmla="*/ 3081 h 612"/>
                                <a:gd name="T4" fmla="+- 0 5019 2985"/>
                                <a:gd name="T5" fmla="*/ T4 w 3362"/>
                                <a:gd name="T6" fmla="+- 0 3075 2470"/>
                                <a:gd name="T7" fmla="*/ 3075 h 612"/>
                                <a:gd name="T8" fmla="+- 0 5240 2985"/>
                                <a:gd name="T9" fmla="*/ T8 w 3362"/>
                                <a:gd name="T10" fmla="+- 0 3064 2470"/>
                                <a:gd name="T11" fmla="*/ 3064 h 612"/>
                                <a:gd name="T12" fmla="+- 0 5448 2985"/>
                                <a:gd name="T13" fmla="*/ T12 w 3362"/>
                                <a:gd name="T14" fmla="+- 0 3047 2470"/>
                                <a:gd name="T15" fmla="*/ 3047 h 612"/>
                                <a:gd name="T16" fmla="+- 0 5640 2985"/>
                                <a:gd name="T17" fmla="*/ T16 w 3362"/>
                                <a:gd name="T18" fmla="+- 0 3025 2470"/>
                                <a:gd name="T19" fmla="*/ 3025 h 612"/>
                                <a:gd name="T20" fmla="+- 0 5814 2985"/>
                                <a:gd name="T21" fmla="*/ T20 w 3362"/>
                                <a:gd name="T22" fmla="+- 0 2999 2470"/>
                                <a:gd name="T23" fmla="*/ 2999 h 612"/>
                                <a:gd name="T24" fmla="+- 0 5967 2985"/>
                                <a:gd name="T25" fmla="*/ T24 w 3362"/>
                                <a:gd name="T26" fmla="+- 0 2970 2470"/>
                                <a:gd name="T27" fmla="*/ 2970 h 612"/>
                                <a:gd name="T28" fmla="+- 0 6098 2985"/>
                                <a:gd name="T29" fmla="*/ T28 w 3362"/>
                                <a:gd name="T30" fmla="+- 0 2936 2470"/>
                                <a:gd name="T31" fmla="*/ 2936 h 612"/>
                                <a:gd name="T32" fmla="+- 0 6281 2985"/>
                                <a:gd name="T33" fmla="*/ T32 w 3362"/>
                                <a:gd name="T34" fmla="+- 0 2861 2470"/>
                                <a:gd name="T35" fmla="*/ 2861 h 612"/>
                                <a:gd name="T36" fmla="+- 0 6347 2985"/>
                                <a:gd name="T37" fmla="*/ T36 w 3362"/>
                                <a:gd name="T38" fmla="+- 0 2776 2470"/>
                                <a:gd name="T39" fmla="*/ 2776 h 612"/>
                                <a:gd name="T40" fmla="+- 0 6281 2985"/>
                                <a:gd name="T41" fmla="*/ T40 w 3362"/>
                                <a:gd name="T42" fmla="+- 0 2691 2470"/>
                                <a:gd name="T43" fmla="*/ 2691 h 612"/>
                                <a:gd name="T44" fmla="+- 0 6098 2985"/>
                                <a:gd name="T45" fmla="*/ T44 w 3362"/>
                                <a:gd name="T46" fmla="+- 0 2616 2470"/>
                                <a:gd name="T47" fmla="*/ 2616 h 612"/>
                                <a:gd name="T48" fmla="+- 0 5967 2985"/>
                                <a:gd name="T49" fmla="*/ T48 w 3362"/>
                                <a:gd name="T50" fmla="+- 0 2582 2470"/>
                                <a:gd name="T51" fmla="*/ 2582 h 612"/>
                                <a:gd name="T52" fmla="+- 0 5814 2985"/>
                                <a:gd name="T53" fmla="*/ T52 w 3362"/>
                                <a:gd name="T54" fmla="+- 0 2552 2470"/>
                                <a:gd name="T55" fmla="*/ 2552 h 612"/>
                                <a:gd name="T56" fmla="+- 0 5640 2985"/>
                                <a:gd name="T57" fmla="*/ T56 w 3362"/>
                                <a:gd name="T58" fmla="+- 0 2527 2470"/>
                                <a:gd name="T59" fmla="*/ 2527 h 612"/>
                                <a:gd name="T60" fmla="+- 0 5448 2985"/>
                                <a:gd name="T61" fmla="*/ T60 w 3362"/>
                                <a:gd name="T62" fmla="+- 0 2505 2470"/>
                                <a:gd name="T63" fmla="*/ 2505 h 612"/>
                                <a:gd name="T64" fmla="+- 0 5240 2985"/>
                                <a:gd name="T65" fmla="*/ T64 w 3362"/>
                                <a:gd name="T66" fmla="+- 0 2488 2470"/>
                                <a:gd name="T67" fmla="*/ 2488 h 612"/>
                                <a:gd name="T68" fmla="+- 0 5019 2985"/>
                                <a:gd name="T69" fmla="*/ T68 w 3362"/>
                                <a:gd name="T70" fmla="+- 0 2477 2470"/>
                                <a:gd name="T71" fmla="*/ 2477 h 612"/>
                                <a:gd name="T72" fmla="+- 0 4786 2985"/>
                                <a:gd name="T73" fmla="*/ T72 w 3362"/>
                                <a:gd name="T74" fmla="+- 0 2471 2470"/>
                                <a:gd name="T75" fmla="*/ 2471 h 612"/>
                                <a:gd name="T76" fmla="+- 0 4546 2985"/>
                                <a:gd name="T77" fmla="*/ T76 w 3362"/>
                                <a:gd name="T78" fmla="+- 0 2471 2470"/>
                                <a:gd name="T79" fmla="*/ 2471 h 612"/>
                                <a:gd name="T80" fmla="+- 0 4313 2985"/>
                                <a:gd name="T81" fmla="*/ T80 w 3362"/>
                                <a:gd name="T82" fmla="+- 0 2477 2470"/>
                                <a:gd name="T83" fmla="*/ 2477 h 612"/>
                                <a:gd name="T84" fmla="+- 0 4091 2985"/>
                                <a:gd name="T85" fmla="*/ T84 w 3362"/>
                                <a:gd name="T86" fmla="+- 0 2488 2470"/>
                                <a:gd name="T87" fmla="*/ 2488 h 612"/>
                                <a:gd name="T88" fmla="+- 0 3883 2985"/>
                                <a:gd name="T89" fmla="*/ T88 w 3362"/>
                                <a:gd name="T90" fmla="+- 0 2505 2470"/>
                                <a:gd name="T91" fmla="*/ 2505 h 612"/>
                                <a:gd name="T92" fmla="+- 0 3691 2985"/>
                                <a:gd name="T93" fmla="*/ T92 w 3362"/>
                                <a:gd name="T94" fmla="+- 0 2527 2470"/>
                                <a:gd name="T95" fmla="*/ 2527 h 612"/>
                                <a:gd name="T96" fmla="+- 0 3518 2985"/>
                                <a:gd name="T97" fmla="*/ T96 w 3362"/>
                                <a:gd name="T98" fmla="+- 0 2552 2470"/>
                                <a:gd name="T99" fmla="*/ 2552 h 612"/>
                                <a:gd name="T100" fmla="+- 0 3364 2985"/>
                                <a:gd name="T101" fmla="*/ T100 w 3362"/>
                                <a:gd name="T102" fmla="+- 0 2582 2470"/>
                                <a:gd name="T103" fmla="*/ 2582 h 612"/>
                                <a:gd name="T104" fmla="+- 0 3234 2985"/>
                                <a:gd name="T105" fmla="*/ T104 w 3362"/>
                                <a:gd name="T106" fmla="+- 0 2616 2470"/>
                                <a:gd name="T107" fmla="*/ 2616 h 612"/>
                                <a:gd name="T108" fmla="+- 0 3050 2985"/>
                                <a:gd name="T109" fmla="*/ T108 w 3362"/>
                                <a:gd name="T110" fmla="+- 0 2691 2470"/>
                                <a:gd name="T111" fmla="*/ 2691 h 612"/>
                                <a:gd name="T112" fmla="+- 0 2985 2985"/>
                                <a:gd name="T113" fmla="*/ T112 w 3362"/>
                                <a:gd name="T114" fmla="+- 0 2776 2470"/>
                                <a:gd name="T115" fmla="*/ 2776 h 612"/>
                                <a:gd name="T116" fmla="+- 0 3050 2985"/>
                                <a:gd name="T117" fmla="*/ T116 w 3362"/>
                                <a:gd name="T118" fmla="+- 0 2861 2470"/>
                                <a:gd name="T119" fmla="*/ 2861 h 612"/>
                                <a:gd name="T120" fmla="+- 0 3234 2985"/>
                                <a:gd name="T121" fmla="*/ T120 w 3362"/>
                                <a:gd name="T122" fmla="+- 0 2936 2470"/>
                                <a:gd name="T123" fmla="*/ 2936 h 612"/>
                                <a:gd name="T124" fmla="+- 0 3364 2985"/>
                                <a:gd name="T125" fmla="*/ T124 w 3362"/>
                                <a:gd name="T126" fmla="+- 0 2970 2470"/>
                                <a:gd name="T127" fmla="*/ 2970 h 612"/>
                                <a:gd name="T128" fmla="+- 0 3518 2985"/>
                                <a:gd name="T129" fmla="*/ T128 w 3362"/>
                                <a:gd name="T130" fmla="+- 0 2999 2470"/>
                                <a:gd name="T131" fmla="*/ 2999 h 612"/>
                                <a:gd name="T132" fmla="+- 0 3691 2985"/>
                                <a:gd name="T133" fmla="*/ T132 w 3362"/>
                                <a:gd name="T134" fmla="+- 0 3025 2470"/>
                                <a:gd name="T135" fmla="*/ 3025 h 612"/>
                                <a:gd name="T136" fmla="+- 0 3883 2985"/>
                                <a:gd name="T137" fmla="*/ T136 w 3362"/>
                                <a:gd name="T138" fmla="+- 0 3047 2470"/>
                                <a:gd name="T139" fmla="*/ 3047 h 612"/>
                                <a:gd name="T140" fmla="+- 0 4091 2985"/>
                                <a:gd name="T141" fmla="*/ T140 w 3362"/>
                                <a:gd name="T142" fmla="+- 0 3064 2470"/>
                                <a:gd name="T143" fmla="*/ 3064 h 612"/>
                                <a:gd name="T144" fmla="+- 0 4313 2985"/>
                                <a:gd name="T145" fmla="*/ T144 w 3362"/>
                                <a:gd name="T146" fmla="+- 0 3075 2470"/>
                                <a:gd name="T147" fmla="*/ 3075 h 612"/>
                                <a:gd name="T148" fmla="+- 0 4546 2985"/>
                                <a:gd name="T149" fmla="*/ T148 w 3362"/>
                                <a:gd name="T150" fmla="+- 0 3081 2470"/>
                                <a:gd name="T151" fmla="*/ 3081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62" h="612">
                                  <a:moveTo>
                                    <a:pt x="1681" y="612"/>
                                  </a:moveTo>
                                  <a:lnTo>
                                    <a:pt x="1801" y="611"/>
                                  </a:lnTo>
                                  <a:lnTo>
                                    <a:pt x="1919" y="609"/>
                                  </a:lnTo>
                                  <a:lnTo>
                                    <a:pt x="2034" y="605"/>
                                  </a:lnTo>
                                  <a:lnTo>
                                    <a:pt x="2146" y="600"/>
                                  </a:lnTo>
                                  <a:lnTo>
                                    <a:pt x="2255" y="594"/>
                                  </a:lnTo>
                                  <a:lnTo>
                                    <a:pt x="2361" y="586"/>
                                  </a:lnTo>
                                  <a:lnTo>
                                    <a:pt x="2463" y="577"/>
                                  </a:lnTo>
                                  <a:lnTo>
                                    <a:pt x="2561" y="567"/>
                                  </a:lnTo>
                                  <a:lnTo>
                                    <a:pt x="2655" y="555"/>
                                  </a:lnTo>
                                  <a:lnTo>
                                    <a:pt x="2745" y="543"/>
                                  </a:lnTo>
                                  <a:lnTo>
                                    <a:pt x="2829" y="529"/>
                                  </a:lnTo>
                                  <a:lnTo>
                                    <a:pt x="2908" y="515"/>
                                  </a:lnTo>
                                  <a:lnTo>
                                    <a:pt x="2982" y="500"/>
                                  </a:lnTo>
                                  <a:lnTo>
                                    <a:pt x="3050" y="483"/>
                                  </a:lnTo>
                                  <a:lnTo>
                                    <a:pt x="3113" y="466"/>
                                  </a:lnTo>
                                  <a:lnTo>
                                    <a:pt x="3218" y="430"/>
                                  </a:lnTo>
                                  <a:lnTo>
                                    <a:pt x="3296" y="391"/>
                                  </a:lnTo>
                                  <a:lnTo>
                                    <a:pt x="3345" y="349"/>
                                  </a:lnTo>
                                  <a:lnTo>
                                    <a:pt x="3362" y="306"/>
                                  </a:lnTo>
                                  <a:lnTo>
                                    <a:pt x="3357" y="284"/>
                                  </a:lnTo>
                                  <a:lnTo>
                                    <a:pt x="3296" y="221"/>
                                  </a:lnTo>
                                  <a:lnTo>
                                    <a:pt x="3218" y="182"/>
                                  </a:lnTo>
                                  <a:lnTo>
                                    <a:pt x="3113" y="146"/>
                                  </a:lnTo>
                                  <a:lnTo>
                                    <a:pt x="3050" y="129"/>
                                  </a:lnTo>
                                  <a:lnTo>
                                    <a:pt x="2982" y="112"/>
                                  </a:lnTo>
                                  <a:lnTo>
                                    <a:pt x="2908" y="97"/>
                                  </a:lnTo>
                                  <a:lnTo>
                                    <a:pt x="2829" y="82"/>
                                  </a:lnTo>
                                  <a:lnTo>
                                    <a:pt x="2745" y="69"/>
                                  </a:lnTo>
                                  <a:lnTo>
                                    <a:pt x="2655" y="57"/>
                                  </a:lnTo>
                                  <a:lnTo>
                                    <a:pt x="2561" y="45"/>
                                  </a:lnTo>
                                  <a:lnTo>
                                    <a:pt x="2463" y="35"/>
                                  </a:lnTo>
                                  <a:lnTo>
                                    <a:pt x="2361" y="26"/>
                                  </a:lnTo>
                                  <a:lnTo>
                                    <a:pt x="2255" y="18"/>
                                  </a:lnTo>
                                  <a:lnTo>
                                    <a:pt x="2146" y="12"/>
                                  </a:lnTo>
                                  <a:lnTo>
                                    <a:pt x="2034" y="7"/>
                                  </a:lnTo>
                                  <a:lnTo>
                                    <a:pt x="1919" y="3"/>
                                  </a:lnTo>
                                  <a:lnTo>
                                    <a:pt x="1801" y="1"/>
                                  </a:lnTo>
                                  <a:lnTo>
                                    <a:pt x="1681" y="0"/>
                                  </a:lnTo>
                                  <a:lnTo>
                                    <a:pt x="1561" y="1"/>
                                  </a:lnTo>
                                  <a:lnTo>
                                    <a:pt x="1443" y="3"/>
                                  </a:lnTo>
                                  <a:lnTo>
                                    <a:pt x="1328" y="7"/>
                                  </a:lnTo>
                                  <a:lnTo>
                                    <a:pt x="1215" y="12"/>
                                  </a:lnTo>
                                  <a:lnTo>
                                    <a:pt x="1106" y="18"/>
                                  </a:lnTo>
                                  <a:lnTo>
                                    <a:pt x="1000" y="26"/>
                                  </a:lnTo>
                                  <a:lnTo>
                                    <a:pt x="898" y="35"/>
                                  </a:lnTo>
                                  <a:lnTo>
                                    <a:pt x="800" y="45"/>
                                  </a:lnTo>
                                  <a:lnTo>
                                    <a:pt x="706" y="57"/>
                                  </a:lnTo>
                                  <a:lnTo>
                                    <a:pt x="617" y="69"/>
                                  </a:lnTo>
                                  <a:lnTo>
                                    <a:pt x="533" y="82"/>
                                  </a:lnTo>
                                  <a:lnTo>
                                    <a:pt x="453" y="97"/>
                                  </a:lnTo>
                                  <a:lnTo>
                                    <a:pt x="379" y="112"/>
                                  </a:lnTo>
                                  <a:lnTo>
                                    <a:pt x="311" y="129"/>
                                  </a:lnTo>
                                  <a:lnTo>
                                    <a:pt x="249" y="146"/>
                                  </a:lnTo>
                                  <a:lnTo>
                                    <a:pt x="143" y="182"/>
                                  </a:lnTo>
                                  <a:lnTo>
                                    <a:pt x="65" y="221"/>
                                  </a:lnTo>
                                  <a:lnTo>
                                    <a:pt x="17" y="263"/>
                                  </a:lnTo>
                                  <a:lnTo>
                                    <a:pt x="0" y="306"/>
                                  </a:lnTo>
                                  <a:lnTo>
                                    <a:pt x="4" y="328"/>
                                  </a:lnTo>
                                  <a:lnTo>
                                    <a:pt x="65" y="391"/>
                                  </a:lnTo>
                                  <a:lnTo>
                                    <a:pt x="143" y="430"/>
                                  </a:lnTo>
                                  <a:lnTo>
                                    <a:pt x="249" y="466"/>
                                  </a:lnTo>
                                  <a:lnTo>
                                    <a:pt x="311" y="483"/>
                                  </a:lnTo>
                                  <a:lnTo>
                                    <a:pt x="379" y="500"/>
                                  </a:lnTo>
                                  <a:lnTo>
                                    <a:pt x="453" y="515"/>
                                  </a:lnTo>
                                  <a:lnTo>
                                    <a:pt x="533" y="529"/>
                                  </a:lnTo>
                                  <a:lnTo>
                                    <a:pt x="617" y="543"/>
                                  </a:lnTo>
                                  <a:lnTo>
                                    <a:pt x="706" y="555"/>
                                  </a:lnTo>
                                  <a:lnTo>
                                    <a:pt x="800" y="567"/>
                                  </a:lnTo>
                                  <a:lnTo>
                                    <a:pt x="898" y="577"/>
                                  </a:lnTo>
                                  <a:lnTo>
                                    <a:pt x="1000" y="586"/>
                                  </a:lnTo>
                                  <a:lnTo>
                                    <a:pt x="1106" y="594"/>
                                  </a:lnTo>
                                  <a:lnTo>
                                    <a:pt x="1215" y="600"/>
                                  </a:lnTo>
                                  <a:lnTo>
                                    <a:pt x="1328" y="605"/>
                                  </a:lnTo>
                                  <a:lnTo>
                                    <a:pt x="1443" y="609"/>
                                  </a:lnTo>
                                  <a:lnTo>
                                    <a:pt x="1561" y="611"/>
                                  </a:lnTo>
                                  <a:lnTo>
                                    <a:pt x="1681" y="61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B0E376" id="Group 106" o:spid="_x0000_s1026" style="width:493.25pt;height:158.2pt;mso-position-horizontal-relative:char;mso-position-vertical-relative:line" coordsize="10380,3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">
                <v:shape id="Picture 81" o:spid="_x0000_s1027" type="#_x0000_t75" style="position:absolute;width:10380;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">
                  <v:imagedata r:id="rId60" o:title=""/>
                </v:shape>
                <v:group id="Group 82" o:spid="_x0000_s1028" style="position:absolute;left:2985;top:2470;width:3362;height:612" coordorigin="2985,2470" coordsize="336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3" o:spid="_x0000_s1029" style="position:absolute;left:2985;top:2470;width:3362;height:612;visibility:visible;mso-wrap-style:square;v-text-anchor:top" coordsize="336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" path="m1681,612r120,-1l1919,609r115,-4l2146,600r109,-6l2361,586r102,-9l2561,567r94,-12l2745,543r84,-14l2908,515r74,-15l3050,483r63,-17l3218,430r78,-39l3345,349r17,-43l3357,284r-61,-63l3218,182,3113,146r-63,-17l2982,112,2908,97,2829,82,2745,69,2655,57,2561,45,2463,35,2361,26,2255,18,2146,12,2034,7,1919,3,1801,1,1681,,1561,1,1443,3,1328,7r-113,5l1106,18r-106,8l898,35,800,45,706,57,617,69,533,82,453,97r-74,15l311,129r-62,17l143,182,65,221,17,263,,306r4,22l65,391r78,39l249,466r62,17l379,500r74,15l533,529r84,14l706,555r94,12l898,577r102,9l1106,594r109,6l1328,605r115,4l1561,611r120,1xe" filled="f" strokecolor="red" strokeweight="2pt">
                    <v:path arrowok="t" o:connecttype="custom" o:connectlocs="1801,3081;2034,3075;2255,3064;2463,3047;2655,3025;2829,2999;2982,2970;3113,2936;3296,2861;3362,2776;3296,2691;3113,2616;2982,2582;2829,2552;2655,2527;2463,2505;2255,2488;2034,2477;1801,2471;1561,2471;1328,2477;1106,2488;898,2505;706,2527;533,2552;379,2582;249,2616;65,2691;0,2776;65,2861;249,2936;379,2970;533,2999;706,3025;898,3047;1106,3064;1328,3075;1561,3081" o:connectangles="0,0,0,0,0,0,0,0,0,0,0,0,0,0,0,0,0,0,0,0,0,0,0,0,0,0,0,0,0,0,0,0,0,0,0,0,0,0"/>
                  </v:shape>
                </v:group>
                <w10:anchorlock/>
              </v:group>
            </w:pict>
          </mc:Fallback>
        </mc:AlternateContent>
      </w:r>
    </w:p>
    <w:p w:rsidR="00DD0F3C" w:rsidRDefault="00DD0F3C" w:rsidP="004F7D7B">
      <w:pPr>
        <w:pStyle w:val="Heading1"/>
      </w:pPr>
      <w:r>
        <w:t>Step B5</w:t>
      </w:r>
    </w:p>
    <w:p w:rsidR="00DD0F3C" w:rsidRDefault="00DD0F3C" w:rsidP="00DD0F3C">
      <w:r>
        <w:t>Click on the ‘Applications’ tab, then in the ‘Search’ field.</w:t>
      </w:r>
    </w:p>
    <w:p w:rsidR="00DD0F3C" w:rsidRDefault="004F7D7B" w:rsidP="00DD0F3C">
      <w:r>
        <w:rPr>
          <w:rFonts w:eastAsia="Arial" w:cs="Arial"/>
          <w:noProof/>
          <w:sz w:val="20"/>
          <w:lang w:val="en-AU" w:eastAsia="en-AU"/>
        </w:rPr>
        <mc:AlternateContent>
          <mc:Choice Requires="wpg">
            <w:drawing>
              <wp:inline distT="0" distB="0" distL="0" distR="0">
                <wp:extent cx="6264275" cy="1380570"/>
                <wp:effectExtent l="0" t="0" r="3175"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380570"/>
                          <a:chOff x="0" y="0"/>
                          <a:chExt cx="10055" cy="2216"/>
                        </a:xfrm>
                      </wpg:grpSpPr>
                      <pic:pic xmlns:pic="http://schemas.openxmlformats.org/drawingml/2006/picture">
                        <pic:nvPicPr>
                          <pic:cNvPr id="111"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74"/>
                            <a:ext cx="10055"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2" name="Group 86"/>
                        <wpg:cNvGrpSpPr>
                          <a:grpSpLocks/>
                        </wpg:cNvGrpSpPr>
                        <wpg:grpSpPr bwMode="auto">
                          <a:xfrm>
                            <a:off x="20" y="508"/>
                            <a:ext cx="1667" cy="448"/>
                            <a:chOff x="20" y="508"/>
                            <a:chExt cx="1667" cy="448"/>
                          </a:xfrm>
                        </wpg:grpSpPr>
                        <wps:wsp>
                          <wps:cNvPr id="113" name="Freeform 87"/>
                          <wps:cNvSpPr>
                            <a:spLocks/>
                          </wps:cNvSpPr>
                          <wps:spPr bwMode="auto">
                            <a:xfrm>
                              <a:off x="20" y="508"/>
                              <a:ext cx="1667" cy="448"/>
                            </a:xfrm>
                            <a:custGeom>
                              <a:avLst/>
                              <a:gdLst>
                                <a:gd name="T0" fmla="+- 0 853 20"/>
                                <a:gd name="T1" fmla="*/ T0 w 1667"/>
                                <a:gd name="T2" fmla="+- 0 955 508"/>
                                <a:gd name="T3" fmla="*/ 955 h 448"/>
                                <a:gd name="T4" fmla="+- 0 966 20"/>
                                <a:gd name="T5" fmla="*/ T4 w 1667"/>
                                <a:gd name="T6" fmla="+- 0 953 508"/>
                                <a:gd name="T7" fmla="*/ 953 h 448"/>
                                <a:gd name="T8" fmla="+- 0 1075 20"/>
                                <a:gd name="T9" fmla="*/ T8 w 1667"/>
                                <a:gd name="T10" fmla="+- 0 947 508"/>
                                <a:gd name="T11" fmla="*/ 947 h 448"/>
                                <a:gd name="T12" fmla="+- 0 1178 20"/>
                                <a:gd name="T13" fmla="*/ T12 w 1667"/>
                                <a:gd name="T14" fmla="+- 0 938 508"/>
                                <a:gd name="T15" fmla="*/ 938 h 448"/>
                                <a:gd name="T16" fmla="+- 0 1274 20"/>
                                <a:gd name="T17" fmla="*/ T16 w 1667"/>
                                <a:gd name="T18" fmla="+- 0 925 508"/>
                                <a:gd name="T19" fmla="*/ 925 h 448"/>
                                <a:gd name="T20" fmla="+- 0 1362 20"/>
                                <a:gd name="T21" fmla="*/ T20 w 1667"/>
                                <a:gd name="T22" fmla="+- 0 908 508"/>
                                <a:gd name="T23" fmla="*/ 908 h 448"/>
                                <a:gd name="T24" fmla="+- 0 1442 20"/>
                                <a:gd name="T25" fmla="*/ T24 w 1667"/>
                                <a:gd name="T26" fmla="+- 0 890 508"/>
                                <a:gd name="T27" fmla="*/ 890 h 448"/>
                                <a:gd name="T28" fmla="+- 0 1513 20"/>
                                <a:gd name="T29" fmla="*/ T28 w 1667"/>
                                <a:gd name="T30" fmla="+- 0 868 508"/>
                                <a:gd name="T31" fmla="*/ 868 h 448"/>
                                <a:gd name="T32" fmla="+- 0 1573 20"/>
                                <a:gd name="T33" fmla="*/ T32 w 1667"/>
                                <a:gd name="T34" fmla="+- 0 844 508"/>
                                <a:gd name="T35" fmla="*/ 844 h 448"/>
                                <a:gd name="T36" fmla="+- 0 1657 20"/>
                                <a:gd name="T37" fmla="*/ T36 w 1667"/>
                                <a:gd name="T38" fmla="+- 0 791 508"/>
                                <a:gd name="T39" fmla="*/ 791 h 448"/>
                                <a:gd name="T40" fmla="+- 0 1686 20"/>
                                <a:gd name="T41" fmla="*/ T40 w 1667"/>
                                <a:gd name="T42" fmla="+- 0 731 508"/>
                                <a:gd name="T43" fmla="*/ 731 h 448"/>
                                <a:gd name="T44" fmla="+- 0 1679 20"/>
                                <a:gd name="T45" fmla="*/ T44 w 1667"/>
                                <a:gd name="T46" fmla="+- 0 701 508"/>
                                <a:gd name="T47" fmla="*/ 701 h 448"/>
                                <a:gd name="T48" fmla="+- 0 1621 20"/>
                                <a:gd name="T49" fmla="*/ T48 w 1667"/>
                                <a:gd name="T50" fmla="+- 0 644 508"/>
                                <a:gd name="T51" fmla="*/ 644 h 448"/>
                                <a:gd name="T52" fmla="+- 0 1513 20"/>
                                <a:gd name="T53" fmla="*/ T52 w 1667"/>
                                <a:gd name="T54" fmla="+- 0 595 508"/>
                                <a:gd name="T55" fmla="*/ 595 h 448"/>
                                <a:gd name="T56" fmla="+- 0 1442 20"/>
                                <a:gd name="T57" fmla="*/ T56 w 1667"/>
                                <a:gd name="T58" fmla="+- 0 573 508"/>
                                <a:gd name="T59" fmla="*/ 573 h 448"/>
                                <a:gd name="T60" fmla="+- 0 1362 20"/>
                                <a:gd name="T61" fmla="*/ T60 w 1667"/>
                                <a:gd name="T62" fmla="+- 0 554 508"/>
                                <a:gd name="T63" fmla="*/ 554 h 448"/>
                                <a:gd name="T64" fmla="+- 0 1274 20"/>
                                <a:gd name="T65" fmla="*/ T64 w 1667"/>
                                <a:gd name="T66" fmla="+- 0 538 508"/>
                                <a:gd name="T67" fmla="*/ 538 h 448"/>
                                <a:gd name="T68" fmla="+- 0 1178 20"/>
                                <a:gd name="T69" fmla="*/ T68 w 1667"/>
                                <a:gd name="T70" fmla="+- 0 525 508"/>
                                <a:gd name="T71" fmla="*/ 525 h 448"/>
                                <a:gd name="T72" fmla="+- 0 1075 20"/>
                                <a:gd name="T73" fmla="*/ T72 w 1667"/>
                                <a:gd name="T74" fmla="+- 0 516 508"/>
                                <a:gd name="T75" fmla="*/ 516 h 448"/>
                                <a:gd name="T76" fmla="+- 0 966 20"/>
                                <a:gd name="T77" fmla="*/ T76 w 1667"/>
                                <a:gd name="T78" fmla="+- 0 510 508"/>
                                <a:gd name="T79" fmla="*/ 510 h 448"/>
                                <a:gd name="T80" fmla="+- 0 853 20"/>
                                <a:gd name="T81" fmla="*/ T80 w 1667"/>
                                <a:gd name="T82" fmla="+- 0 508 508"/>
                                <a:gd name="T83" fmla="*/ 508 h 448"/>
                                <a:gd name="T84" fmla="+- 0 740 20"/>
                                <a:gd name="T85" fmla="*/ T84 w 1667"/>
                                <a:gd name="T86" fmla="+- 0 510 508"/>
                                <a:gd name="T87" fmla="*/ 510 h 448"/>
                                <a:gd name="T88" fmla="+- 0 632 20"/>
                                <a:gd name="T89" fmla="*/ T88 w 1667"/>
                                <a:gd name="T90" fmla="+- 0 516 508"/>
                                <a:gd name="T91" fmla="*/ 516 h 448"/>
                                <a:gd name="T92" fmla="+- 0 529 20"/>
                                <a:gd name="T93" fmla="*/ T92 w 1667"/>
                                <a:gd name="T94" fmla="+- 0 525 508"/>
                                <a:gd name="T95" fmla="*/ 525 h 448"/>
                                <a:gd name="T96" fmla="+- 0 433 20"/>
                                <a:gd name="T97" fmla="*/ T96 w 1667"/>
                                <a:gd name="T98" fmla="+- 0 538 508"/>
                                <a:gd name="T99" fmla="*/ 538 h 448"/>
                                <a:gd name="T100" fmla="+- 0 344 20"/>
                                <a:gd name="T101" fmla="*/ T100 w 1667"/>
                                <a:gd name="T102" fmla="+- 0 554 508"/>
                                <a:gd name="T103" fmla="*/ 554 h 448"/>
                                <a:gd name="T104" fmla="+- 0 264 20"/>
                                <a:gd name="T105" fmla="*/ T104 w 1667"/>
                                <a:gd name="T106" fmla="+- 0 573 508"/>
                                <a:gd name="T107" fmla="*/ 573 h 448"/>
                                <a:gd name="T108" fmla="+- 0 194 20"/>
                                <a:gd name="T109" fmla="*/ T108 w 1667"/>
                                <a:gd name="T110" fmla="+- 0 595 508"/>
                                <a:gd name="T111" fmla="*/ 595 h 448"/>
                                <a:gd name="T112" fmla="+- 0 134 20"/>
                                <a:gd name="T113" fmla="*/ T112 w 1667"/>
                                <a:gd name="T114" fmla="+- 0 618 508"/>
                                <a:gd name="T115" fmla="*/ 618 h 448"/>
                                <a:gd name="T116" fmla="+- 0 50 20"/>
                                <a:gd name="T117" fmla="*/ T116 w 1667"/>
                                <a:gd name="T118" fmla="+- 0 672 508"/>
                                <a:gd name="T119" fmla="*/ 672 h 448"/>
                                <a:gd name="T120" fmla="+- 0 20 20"/>
                                <a:gd name="T121" fmla="*/ T120 w 1667"/>
                                <a:gd name="T122" fmla="+- 0 731 508"/>
                                <a:gd name="T123" fmla="*/ 731 h 448"/>
                                <a:gd name="T124" fmla="+- 0 28 20"/>
                                <a:gd name="T125" fmla="*/ T124 w 1667"/>
                                <a:gd name="T126" fmla="+- 0 762 508"/>
                                <a:gd name="T127" fmla="*/ 762 h 448"/>
                                <a:gd name="T128" fmla="+- 0 85 20"/>
                                <a:gd name="T129" fmla="*/ T128 w 1667"/>
                                <a:gd name="T130" fmla="+- 0 818 508"/>
                                <a:gd name="T131" fmla="*/ 818 h 448"/>
                                <a:gd name="T132" fmla="+- 0 194 20"/>
                                <a:gd name="T133" fmla="*/ T132 w 1667"/>
                                <a:gd name="T134" fmla="+- 0 868 508"/>
                                <a:gd name="T135" fmla="*/ 868 h 448"/>
                                <a:gd name="T136" fmla="+- 0 264 20"/>
                                <a:gd name="T137" fmla="*/ T136 w 1667"/>
                                <a:gd name="T138" fmla="+- 0 890 508"/>
                                <a:gd name="T139" fmla="*/ 890 h 448"/>
                                <a:gd name="T140" fmla="+- 0 344 20"/>
                                <a:gd name="T141" fmla="*/ T140 w 1667"/>
                                <a:gd name="T142" fmla="+- 0 908 508"/>
                                <a:gd name="T143" fmla="*/ 908 h 448"/>
                                <a:gd name="T144" fmla="+- 0 433 20"/>
                                <a:gd name="T145" fmla="*/ T144 w 1667"/>
                                <a:gd name="T146" fmla="+- 0 925 508"/>
                                <a:gd name="T147" fmla="*/ 925 h 448"/>
                                <a:gd name="T148" fmla="+- 0 529 20"/>
                                <a:gd name="T149" fmla="*/ T148 w 1667"/>
                                <a:gd name="T150" fmla="+- 0 938 508"/>
                                <a:gd name="T151" fmla="*/ 938 h 448"/>
                                <a:gd name="T152" fmla="+- 0 632 20"/>
                                <a:gd name="T153" fmla="*/ T152 w 1667"/>
                                <a:gd name="T154" fmla="+- 0 947 508"/>
                                <a:gd name="T155" fmla="*/ 947 h 448"/>
                                <a:gd name="T156" fmla="+- 0 740 20"/>
                                <a:gd name="T157" fmla="*/ T156 w 1667"/>
                                <a:gd name="T158" fmla="+- 0 953 508"/>
                                <a:gd name="T159" fmla="*/ 953 h 448"/>
                                <a:gd name="T160" fmla="+- 0 853 20"/>
                                <a:gd name="T161" fmla="*/ T160 w 1667"/>
                                <a:gd name="T162" fmla="+- 0 955 508"/>
                                <a:gd name="T163" fmla="*/ 95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7" h="448">
                                  <a:moveTo>
                                    <a:pt x="833" y="447"/>
                                  </a:moveTo>
                                  <a:lnTo>
                                    <a:pt x="946" y="445"/>
                                  </a:lnTo>
                                  <a:lnTo>
                                    <a:pt x="1055" y="439"/>
                                  </a:lnTo>
                                  <a:lnTo>
                                    <a:pt x="1158" y="430"/>
                                  </a:lnTo>
                                  <a:lnTo>
                                    <a:pt x="1254" y="417"/>
                                  </a:lnTo>
                                  <a:lnTo>
                                    <a:pt x="1342" y="400"/>
                                  </a:lnTo>
                                  <a:lnTo>
                                    <a:pt x="1422" y="382"/>
                                  </a:lnTo>
                                  <a:lnTo>
                                    <a:pt x="1493" y="360"/>
                                  </a:lnTo>
                                  <a:lnTo>
                                    <a:pt x="1553" y="336"/>
                                  </a:lnTo>
                                  <a:lnTo>
                                    <a:pt x="1637" y="283"/>
                                  </a:lnTo>
                                  <a:lnTo>
                                    <a:pt x="1666" y="223"/>
                                  </a:lnTo>
                                  <a:lnTo>
                                    <a:pt x="1659" y="193"/>
                                  </a:lnTo>
                                  <a:lnTo>
                                    <a:pt x="1601" y="136"/>
                                  </a:lnTo>
                                  <a:lnTo>
                                    <a:pt x="1493" y="87"/>
                                  </a:lnTo>
                                  <a:lnTo>
                                    <a:pt x="1422" y="65"/>
                                  </a:lnTo>
                                  <a:lnTo>
                                    <a:pt x="1342" y="46"/>
                                  </a:lnTo>
                                  <a:lnTo>
                                    <a:pt x="1254" y="30"/>
                                  </a:lnTo>
                                  <a:lnTo>
                                    <a:pt x="1158" y="17"/>
                                  </a:lnTo>
                                  <a:lnTo>
                                    <a:pt x="1055" y="8"/>
                                  </a:lnTo>
                                  <a:lnTo>
                                    <a:pt x="946" y="2"/>
                                  </a:lnTo>
                                  <a:lnTo>
                                    <a:pt x="833" y="0"/>
                                  </a:lnTo>
                                  <a:lnTo>
                                    <a:pt x="720" y="2"/>
                                  </a:lnTo>
                                  <a:lnTo>
                                    <a:pt x="612" y="8"/>
                                  </a:lnTo>
                                  <a:lnTo>
                                    <a:pt x="509" y="17"/>
                                  </a:lnTo>
                                  <a:lnTo>
                                    <a:pt x="413" y="30"/>
                                  </a:lnTo>
                                  <a:lnTo>
                                    <a:pt x="324" y="46"/>
                                  </a:lnTo>
                                  <a:lnTo>
                                    <a:pt x="244" y="65"/>
                                  </a:lnTo>
                                  <a:lnTo>
                                    <a:pt x="174" y="87"/>
                                  </a:lnTo>
                                  <a:lnTo>
                                    <a:pt x="114" y="110"/>
                                  </a:lnTo>
                                  <a:lnTo>
                                    <a:pt x="30" y="164"/>
                                  </a:lnTo>
                                  <a:lnTo>
                                    <a:pt x="0" y="223"/>
                                  </a:lnTo>
                                  <a:lnTo>
                                    <a:pt x="8" y="254"/>
                                  </a:lnTo>
                                  <a:lnTo>
                                    <a:pt x="65" y="310"/>
                                  </a:lnTo>
                                  <a:lnTo>
                                    <a:pt x="174" y="360"/>
                                  </a:lnTo>
                                  <a:lnTo>
                                    <a:pt x="244" y="382"/>
                                  </a:lnTo>
                                  <a:lnTo>
                                    <a:pt x="324" y="400"/>
                                  </a:lnTo>
                                  <a:lnTo>
                                    <a:pt x="413" y="417"/>
                                  </a:lnTo>
                                  <a:lnTo>
                                    <a:pt x="509" y="430"/>
                                  </a:lnTo>
                                  <a:lnTo>
                                    <a:pt x="612" y="439"/>
                                  </a:lnTo>
                                  <a:lnTo>
                                    <a:pt x="720" y="445"/>
                                  </a:lnTo>
                                  <a:lnTo>
                                    <a:pt x="833" y="44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88"/>
                        <wpg:cNvGrpSpPr>
                          <a:grpSpLocks/>
                        </wpg:cNvGrpSpPr>
                        <wpg:grpSpPr bwMode="auto">
                          <a:xfrm>
                            <a:off x="8711" y="20"/>
                            <a:ext cx="1324" cy="448"/>
                            <a:chOff x="8711" y="20"/>
                            <a:chExt cx="1324" cy="448"/>
                          </a:xfrm>
                        </wpg:grpSpPr>
                        <wps:wsp>
                          <wps:cNvPr id="115" name="Freeform 89"/>
                          <wps:cNvSpPr>
                            <a:spLocks/>
                          </wps:cNvSpPr>
                          <wps:spPr bwMode="auto">
                            <a:xfrm>
                              <a:off x="8711" y="20"/>
                              <a:ext cx="1324" cy="448"/>
                            </a:xfrm>
                            <a:custGeom>
                              <a:avLst/>
                              <a:gdLst>
                                <a:gd name="T0" fmla="+- 0 9373 8711"/>
                                <a:gd name="T1" fmla="*/ T0 w 1324"/>
                                <a:gd name="T2" fmla="+- 0 468 20"/>
                                <a:gd name="T3" fmla="*/ 468 h 448"/>
                                <a:gd name="T4" fmla="+- 0 9480 8711"/>
                                <a:gd name="T5" fmla="*/ T4 w 1324"/>
                                <a:gd name="T6" fmla="+- 0 465 20"/>
                                <a:gd name="T7" fmla="*/ 465 h 448"/>
                                <a:gd name="T8" fmla="+- 0 9582 8711"/>
                                <a:gd name="T9" fmla="*/ T8 w 1324"/>
                                <a:gd name="T10" fmla="+- 0 456 20"/>
                                <a:gd name="T11" fmla="*/ 456 h 448"/>
                                <a:gd name="T12" fmla="+- 0 9677 8711"/>
                                <a:gd name="T13" fmla="*/ T12 w 1324"/>
                                <a:gd name="T14" fmla="+- 0 443 20"/>
                                <a:gd name="T15" fmla="*/ 443 h 448"/>
                                <a:gd name="T16" fmla="+- 0 9764 8711"/>
                                <a:gd name="T17" fmla="*/ T16 w 1324"/>
                                <a:gd name="T18" fmla="+- 0 424 20"/>
                                <a:gd name="T19" fmla="*/ 424 h 448"/>
                                <a:gd name="T20" fmla="+- 0 9841 8711"/>
                                <a:gd name="T21" fmla="*/ T20 w 1324"/>
                                <a:gd name="T22" fmla="+- 0 402 20"/>
                                <a:gd name="T23" fmla="*/ 402 h 448"/>
                                <a:gd name="T24" fmla="+- 0 9907 8711"/>
                                <a:gd name="T25" fmla="*/ T24 w 1324"/>
                                <a:gd name="T26" fmla="+- 0 376 20"/>
                                <a:gd name="T27" fmla="*/ 376 h 448"/>
                                <a:gd name="T28" fmla="+- 0 9961 8711"/>
                                <a:gd name="T29" fmla="*/ T28 w 1324"/>
                                <a:gd name="T30" fmla="+- 0 347 20"/>
                                <a:gd name="T31" fmla="*/ 347 h 448"/>
                                <a:gd name="T32" fmla="+- 0 10026 8711"/>
                                <a:gd name="T33" fmla="*/ T32 w 1324"/>
                                <a:gd name="T34" fmla="+- 0 280 20"/>
                                <a:gd name="T35" fmla="*/ 280 h 448"/>
                                <a:gd name="T36" fmla="+- 0 10035 8711"/>
                                <a:gd name="T37" fmla="*/ T36 w 1324"/>
                                <a:gd name="T38" fmla="+- 0 244 20"/>
                                <a:gd name="T39" fmla="*/ 244 h 448"/>
                                <a:gd name="T40" fmla="+- 0 10026 8711"/>
                                <a:gd name="T41" fmla="*/ T40 w 1324"/>
                                <a:gd name="T42" fmla="+- 0 207 20"/>
                                <a:gd name="T43" fmla="*/ 207 h 448"/>
                                <a:gd name="T44" fmla="+- 0 9961 8711"/>
                                <a:gd name="T45" fmla="*/ T44 w 1324"/>
                                <a:gd name="T46" fmla="+- 0 141 20"/>
                                <a:gd name="T47" fmla="*/ 141 h 448"/>
                                <a:gd name="T48" fmla="+- 0 9907 8711"/>
                                <a:gd name="T49" fmla="*/ T48 w 1324"/>
                                <a:gd name="T50" fmla="+- 0 112 20"/>
                                <a:gd name="T51" fmla="*/ 112 h 448"/>
                                <a:gd name="T52" fmla="+- 0 9841 8711"/>
                                <a:gd name="T53" fmla="*/ T52 w 1324"/>
                                <a:gd name="T54" fmla="+- 0 86 20"/>
                                <a:gd name="T55" fmla="*/ 86 h 448"/>
                                <a:gd name="T56" fmla="+- 0 9764 8711"/>
                                <a:gd name="T57" fmla="*/ T56 w 1324"/>
                                <a:gd name="T58" fmla="+- 0 63 20"/>
                                <a:gd name="T59" fmla="*/ 63 h 448"/>
                                <a:gd name="T60" fmla="+- 0 9677 8711"/>
                                <a:gd name="T61" fmla="*/ T60 w 1324"/>
                                <a:gd name="T62" fmla="+- 0 45 20"/>
                                <a:gd name="T63" fmla="*/ 45 h 448"/>
                                <a:gd name="T64" fmla="+- 0 9582 8711"/>
                                <a:gd name="T65" fmla="*/ T64 w 1324"/>
                                <a:gd name="T66" fmla="+- 0 31 20"/>
                                <a:gd name="T67" fmla="*/ 31 h 448"/>
                                <a:gd name="T68" fmla="+- 0 9480 8711"/>
                                <a:gd name="T69" fmla="*/ T68 w 1324"/>
                                <a:gd name="T70" fmla="+- 0 23 20"/>
                                <a:gd name="T71" fmla="*/ 23 h 448"/>
                                <a:gd name="T72" fmla="+- 0 9373 8711"/>
                                <a:gd name="T73" fmla="*/ T72 w 1324"/>
                                <a:gd name="T74" fmla="+- 0 20 20"/>
                                <a:gd name="T75" fmla="*/ 20 h 448"/>
                                <a:gd name="T76" fmla="+- 0 9266 8711"/>
                                <a:gd name="T77" fmla="*/ T76 w 1324"/>
                                <a:gd name="T78" fmla="+- 0 23 20"/>
                                <a:gd name="T79" fmla="*/ 23 h 448"/>
                                <a:gd name="T80" fmla="+- 0 9164 8711"/>
                                <a:gd name="T81" fmla="*/ T80 w 1324"/>
                                <a:gd name="T82" fmla="+- 0 31 20"/>
                                <a:gd name="T83" fmla="*/ 31 h 448"/>
                                <a:gd name="T84" fmla="+- 0 9069 8711"/>
                                <a:gd name="T85" fmla="*/ T84 w 1324"/>
                                <a:gd name="T86" fmla="+- 0 45 20"/>
                                <a:gd name="T87" fmla="*/ 45 h 448"/>
                                <a:gd name="T88" fmla="+- 0 8982 8711"/>
                                <a:gd name="T89" fmla="*/ T88 w 1324"/>
                                <a:gd name="T90" fmla="+- 0 63 20"/>
                                <a:gd name="T91" fmla="*/ 63 h 448"/>
                                <a:gd name="T92" fmla="+- 0 8905 8711"/>
                                <a:gd name="T93" fmla="*/ T92 w 1324"/>
                                <a:gd name="T94" fmla="+- 0 86 20"/>
                                <a:gd name="T95" fmla="*/ 86 h 448"/>
                                <a:gd name="T96" fmla="+- 0 8839 8711"/>
                                <a:gd name="T97" fmla="*/ T96 w 1324"/>
                                <a:gd name="T98" fmla="+- 0 112 20"/>
                                <a:gd name="T99" fmla="*/ 112 h 448"/>
                                <a:gd name="T100" fmla="+- 0 8785 8711"/>
                                <a:gd name="T101" fmla="*/ T100 w 1324"/>
                                <a:gd name="T102" fmla="+- 0 141 20"/>
                                <a:gd name="T103" fmla="*/ 141 h 448"/>
                                <a:gd name="T104" fmla="+- 0 8720 8711"/>
                                <a:gd name="T105" fmla="*/ T104 w 1324"/>
                                <a:gd name="T106" fmla="+- 0 207 20"/>
                                <a:gd name="T107" fmla="*/ 207 h 448"/>
                                <a:gd name="T108" fmla="+- 0 8711 8711"/>
                                <a:gd name="T109" fmla="*/ T108 w 1324"/>
                                <a:gd name="T110" fmla="+- 0 244 20"/>
                                <a:gd name="T111" fmla="*/ 244 h 448"/>
                                <a:gd name="T112" fmla="+- 0 8720 8711"/>
                                <a:gd name="T113" fmla="*/ T112 w 1324"/>
                                <a:gd name="T114" fmla="+- 0 280 20"/>
                                <a:gd name="T115" fmla="*/ 280 h 448"/>
                                <a:gd name="T116" fmla="+- 0 8785 8711"/>
                                <a:gd name="T117" fmla="*/ T116 w 1324"/>
                                <a:gd name="T118" fmla="+- 0 347 20"/>
                                <a:gd name="T119" fmla="*/ 347 h 448"/>
                                <a:gd name="T120" fmla="+- 0 8839 8711"/>
                                <a:gd name="T121" fmla="*/ T120 w 1324"/>
                                <a:gd name="T122" fmla="+- 0 376 20"/>
                                <a:gd name="T123" fmla="*/ 376 h 448"/>
                                <a:gd name="T124" fmla="+- 0 8905 8711"/>
                                <a:gd name="T125" fmla="*/ T124 w 1324"/>
                                <a:gd name="T126" fmla="+- 0 402 20"/>
                                <a:gd name="T127" fmla="*/ 402 h 448"/>
                                <a:gd name="T128" fmla="+- 0 8982 8711"/>
                                <a:gd name="T129" fmla="*/ T128 w 1324"/>
                                <a:gd name="T130" fmla="+- 0 424 20"/>
                                <a:gd name="T131" fmla="*/ 424 h 448"/>
                                <a:gd name="T132" fmla="+- 0 9069 8711"/>
                                <a:gd name="T133" fmla="*/ T132 w 1324"/>
                                <a:gd name="T134" fmla="+- 0 443 20"/>
                                <a:gd name="T135" fmla="*/ 443 h 448"/>
                                <a:gd name="T136" fmla="+- 0 9164 8711"/>
                                <a:gd name="T137" fmla="*/ T136 w 1324"/>
                                <a:gd name="T138" fmla="+- 0 456 20"/>
                                <a:gd name="T139" fmla="*/ 456 h 448"/>
                                <a:gd name="T140" fmla="+- 0 9266 8711"/>
                                <a:gd name="T141" fmla="*/ T140 w 1324"/>
                                <a:gd name="T142" fmla="+- 0 465 20"/>
                                <a:gd name="T143" fmla="*/ 465 h 448"/>
                                <a:gd name="T144" fmla="+- 0 9373 8711"/>
                                <a:gd name="T145" fmla="*/ T144 w 1324"/>
                                <a:gd name="T146" fmla="+- 0 468 20"/>
                                <a:gd name="T147" fmla="*/ 468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24" h="448">
                                  <a:moveTo>
                                    <a:pt x="662" y="448"/>
                                  </a:moveTo>
                                  <a:lnTo>
                                    <a:pt x="769" y="445"/>
                                  </a:lnTo>
                                  <a:lnTo>
                                    <a:pt x="871" y="436"/>
                                  </a:lnTo>
                                  <a:lnTo>
                                    <a:pt x="966" y="423"/>
                                  </a:lnTo>
                                  <a:lnTo>
                                    <a:pt x="1053" y="404"/>
                                  </a:lnTo>
                                  <a:lnTo>
                                    <a:pt x="1130" y="382"/>
                                  </a:lnTo>
                                  <a:lnTo>
                                    <a:pt x="1196" y="356"/>
                                  </a:lnTo>
                                  <a:lnTo>
                                    <a:pt x="1250" y="327"/>
                                  </a:lnTo>
                                  <a:lnTo>
                                    <a:pt x="1315" y="260"/>
                                  </a:lnTo>
                                  <a:lnTo>
                                    <a:pt x="1324" y="224"/>
                                  </a:lnTo>
                                  <a:lnTo>
                                    <a:pt x="1315" y="187"/>
                                  </a:lnTo>
                                  <a:lnTo>
                                    <a:pt x="1250" y="121"/>
                                  </a:lnTo>
                                  <a:lnTo>
                                    <a:pt x="1196" y="92"/>
                                  </a:lnTo>
                                  <a:lnTo>
                                    <a:pt x="1130" y="66"/>
                                  </a:lnTo>
                                  <a:lnTo>
                                    <a:pt x="1053" y="43"/>
                                  </a:lnTo>
                                  <a:lnTo>
                                    <a:pt x="966" y="25"/>
                                  </a:lnTo>
                                  <a:lnTo>
                                    <a:pt x="871" y="11"/>
                                  </a:lnTo>
                                  <a:lnTo>
                                    <a:pt x="769" y="3"/>
                                  </a:lnTo>
                                  <a:lnTo>
                                    <a:pt x="662" y="0"/>
                                  </a:lnTo>
                                  <a:lnTo>
                                    <a:pt x="555" y="3"/>
                                  </a:lnTo>
                                  <a:lnTo>
                                    <a:pt x="453" y="11"/>
                                  </a:lnTo>
                                  <a:lnTo>
                                    <a:pt x="358" y="25"/>
                                  </a:lnTo>
                                  <a:lnTo>
                                    <a:pt x="271" y="43"/>
                                  </a:lnTo>
                                  <a:lnTo>
                                    <a:pt x="194" y="66"/>
                                  </a:lnTo>
                                  <a:lnTo>
                                    <a:pt x="128" y="92"/>
                                  </a:lnTo>
                                  <a:lnTo>
                                    <a:pt x="74" y="121"/>
                                  </a:lnTo>
                                  <a:lnTo>
                                    <a:pt x="9" y="187"/>
                                  </a:lnTo>
                                  <a:lnTo>
                                    <a:pt x="0" y="224"/>
                                  </a:lnTo>
                                  <a:lnTo>
                                    <a:pt x="9" y="260"/>
                                  </a:lnTo>
                                  <a:lnTo>
                                    <a:pt x="74" y="327"/>
                                  </a:lnTo>
                                  <a:lnTo>
                                    <a:pt x="128" y="356"/>
                                  </a:lnTo>
                                  <a:lnTo>
                                    <a:pt x="194" y="382"/>
                                  </a:lnTo>
                                  <a:lnTo>
                                    <a:pt x="271" y="404"/>
                                  </a:lnTo>
                                  <a:lnTo>
                                    <a:pt x="358" y="423"/>
                                  </a:lnTo>
                                  <a:lnTo>
                                    <a:pt x="453" y="436"/>
                                  </a:lnTo>
                                  <a:lnTo>
                                    <a:pt x="555" y="445"/>
                                  </a:lnTo>
                                  <a:lnTo>
                                    <a:pt x="662" y="44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6A2805" id="Group 110" o:spid="_x0000_s1026" style="width:493.25pt;height:108.7pt;mso-position-horizontal-relative:char;mso-position-vertical-relative:line" coordsize="10055,2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">
                <v:shape id="Picture 85" o:spid="_x0000_s1027" type="#_x0000_t75" style="position:absolute;top:74;width:10055;height: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">
                  <v:imagedata r:id="rId62" o:title=""/>
                </v:shape>
                <v:group id="Group 86" o:spid="_x0000_s1028" style="position:absolute;left:20;top:508;width:1667;height:448" coordorigin="20,508" coordsize="166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87" o:spid="_x0000_s1029" style="position:absolute;left:20;top:508;width:1667;height:448;visibility:visible;mso-wrap-style:square;v-text-anchor:top" coordsize="166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" path="m833,447r113,-2l1055,439r103,-9l1254,417r88,-17l1422,382r71,-22l1553,336r84,-53l1666,223r-7,-30l1601,136,1493,87,1422,65,1342,46,1254,30,1158,17,1055,8,946,2,833,,720,2,612,8,509,17,413,30,324,46,244,65,174,87r-60,23l30,164,,223r8,31l65,310r109,50l244,382r80,18l413,417r96,13l612,439r108,6l833,447xe" filled="f" strokecolor="red" strokeweight="2pt">
                    <v:path arrowok="t" o:connecttype="custom" o:connectlocs="833,955;946,953;1055,947;1158,938;1254,925;1342,908;1422,890;1493,868;1553,844;1637,791;1666,731;1659,701;1601,644;1493,595;1422,573;1342,554;1254,538;1158,525;1055,516;946,510;833,508;720,510;612,516;509,525;413,538;324,554;244,573;174,595;114,618;30,672;0,731;8,762;65,818;174,868;244,890;324,908;413,925;509,938;612,947;720,953;833,955" o:connectangles="0,0,0,0,0,0,0,0,0,0,0,0,0,0,0,0,0,0,0,0,0,0,0,0,0,0,0,0,0,0,0,0,0,0,0,0,0,0,0,0,0"/>
                  </v:shape>
                </v:group>
                <v:group id="Group 88" o:spid="_x0000_s1030" style="position:absolute;left:8711;top:20;width:1324;height:448" coordorigin="8711,20" coordsize="132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89" o:spid="_x0000_s1031" style="position:absolute;left:8711;top:20;width:1324;height:448;visibility:visible;mso-wrap-style:square;v-text-anchor:top" coordsize="132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" path="m662,448r107,-3l871,436r95,-13l1053,404r77,-22l1196,356r54,-29l1315,260r9,-36l1315,187r-65,-66l1196,92,1130,66,1053,43,966,25,871,11,769,3,662,,555,3,453,11,358,25,271,43,194,66,128,92,74,121,9,187,,224r9,36l74,327r54,29l194,382r77,22l358,423r95,13l555,445r107,3xe" filled="f" strokecolor="red" strokeweight="2pt">
                    <v:path arrowok="t" o:connecttype="custom" o:connectlocs="662,468;769,465;871,456;966,443;1053,424;1130,402;1196,376;1250,347;1315,280;1324,244;1315,207;1250,141;1196,112;1130,86;1053,63;966,45;871,31;769,23;662,20;555,23;453,31;358,45;271,63;194,86;128,112;74,141;9,207;0,244;9,280;74,347;128,376;194,402;271,424;358,443;453,456;555,465;662,468" o:connectangles="0,0,0,0,0,0,0,0,0,0,0,0,0,0,0,0,0,0,0,0,0,0,0,0,0,0,0,0,0,0,0,0,0,0,0,0,0"/>
                  </v:shape>
                </v:group>
                <w10:anchorlock/>
              </v:group>
            </w:pict>
          </mc:Fallback>
        </mc:AlternateContent>
      </w:r>
    </w:p>
    <w:p w:rsidR="004F7D7B" w:rsidRDefault="004F7D7B">
      <w:pPr>
        <w:spacing w:before="0" w:after="0" w:line="240" w:lineRule="auto"/>
      </w:pPr>
      <w:r>
        <w:br w:type="page"/>
      </w:r>
    </w:p>
    <w:p w:rsidR="004F7D7B" w:rsidRDefault="004F7D7B" w:rsidP="004F7D7B">
      <w:pPr>
        <w:spacing w:before="0" w:after="0" w:line="240" w:lineRule="auto"/>
      </w:pPr>
      <w:r>
        <w:lastRenderedPageBreak/>
        <w:t>In the ‘Search Criteria’, enter the following search string:</w:t>
      </w:r>
    </w:p>
    <w:p w:rsidR="004F7D7B" w:rsidRDefault="004F7D7B" w:rsidP="004F7D7B">
      <w:pPr>
        <w:pStyle w:val="BulletList"/>
      </w:pPr>
      <w:r>
        <w:t>Division Hierarchy 1</w:t>
      </w:r>
    </w:p>
    <w:p w:rsidR="004F7D7B" w:rsidRDefault="004F7D7B" w:rsidP="004F7D7B">
      <w:pPr>
        <w:pStyle w:val="BulletList"/>
      </w:pPr>
      <w:r>
        <w:t>Application</w:t>
      </w:r>
    </w:p>
    <w:p w:rsidR="004F7D7B" w:rsidRDefault="004F7D7B" w:rsidP="004F7D7B">
      <w:pPr>
        <w:pStyle w:val="BulletList"/>
      </w:pPr>
      <w:r>
        <w:t>Status</w:t>
      </w:r>
    </w:p>
    <w:p w:rsidR="004F7D7B" w:rsidRDefault="004F7D7B" w:rsidP="004F7D7B">
      <w:pPr>
        <w:pStyle w:val="BulletList"/>
      </w:pPr>
      <w:r>
        <w:t>EQUALS TO</w:t>
      </w:r>
    </w:p>
    <w:p w:rsidR="004F7D7B" w:rsidRDefault="004F7D7B" w:rsidP="004F7D7B">
      <w:pPr>
        <w:pStyle w:val="BulletList"/>
      </w:pPr>
      <w:r>
        <w:t xml:space="preserve">Suitability Nomination. </w:t>
      </w:r>
    </w:p>
    <w:p w:rsidR="004F7D7B" w:rsidRDefault="004F7D7B" w:rsidP="004F7D7B">
      <w:r>
        <w:t xml:space="preserve">Click on </w:t>
      </w:r>
      <w:r w:rsidRPr="004F7D7B">
        <w:rPr>
          <w:b/>
        </w:rPr>
        <w:t>Generate</w:t>
      </w:r>
      <w:r>
        <w:t>.</w:t>
      </w:r>
    </w:p>
    <w:p w:rsidR="004F7D7B" w:rsidRDefault="004F7D7B" w:rsidP="004F7D7B">
      <w:r>
        <w:rPr>
          <w:noProof/>
          <w:lang w:val="en-AU" w:eastAsia="en-AU"/>
        </w:rPr>
        <mc:AlternateContent>
          <mc:Choice Requires="wpg">
            <w:drawing>
              <wp:inline distT="0" distB="0" distL="0" distR="0">
                <wp:extent cx="6383020" cy="3823335"/>
                <wp:effectExtent l="0" t="0" r="0" b="5715"/>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3823335"/>
                          <a:chOff x="720" y="967"/>
                          <a:chExt cx="10052" cy="6021"/>
                        </a:xfrm>
                      </wpg:grpSpPr>
                      <pic:pic xmlns:pic="http://schemas.openxmlformats.org/drawingml/2006/picture">
                        <pic:nvPicPr>
                          <pic:cNvPr id="117" name="Picture 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20" y="967"/>
                            <a:ext cx="9900"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8" name="Group 92"/>
                        <wpg:cNvGrpSpPr>
                          <a:grpSpLocks/>
                        </wpg:cNvGrpSpPr>
                        <wpg:grpSpPr bwMode="auto">
                          <a:xfrm>
                            <a:off x="751" y="3107"/>
                            <a:ext cx="10001" cy="1559"/>
                            <a:chOff x="751" y="3107"/>
                            <a:chExt cx="10001" cy="1559"/>
                          </a:xfrm>
                        </wpg:grpSpPr>
                        <wps:wsp>
                          <wps:cNvPr id="119" name="Freeform 93"/>
                          <wps:cNvSpPr>
                            <a:spLocks/>
                          </wps:cNvSpPr>
                          <wps:spPr bwMode="auto">
                            <a:xfrm>
                              <a:off x="751" y="3107"/>
                              <a:ext cx="10001" cy="1559"/>
                            </a:xfrm>
                            <a:custGeom>
                              <a:avLst/>
                              <a:gdLst>
                                <a:gd name="T0" fmla="+- 0 6114 751"/>
                                <a:gd name="T1" fmla="*/ T0 w 10001"/>
                                <a:gd name="T2" fmla="+- 0 4664 3107"/>
                                <a:gd name="T3" fmla="*/ 4664 h 1559"/>
                                <a:gd name="T4" fmla="+- 0 6586 751"/>
                                <a:gd name="T5" fmla="*/ T4 w 10001"/>
                                <a:gd name="T6" fmla="+- 0 4655 3107"/>
                                <a:gd name="T7" fmla="*/ 4655 h 1559"/>
                                <a:gd name="T8" fmla="+- 0 7043 751"/>
                                <a:gd name="T9" fmla="*/ T8 w 10001"/>
                                <a:gd name="T10" fmla="+- 0 4640 3107"/>
                                <a:gd name="T11" fmla="*/ 4640 h 1559"/>
                                <a:gd name="T12" fmla="+- 0 7484 751"/>
                                <a:gd name="T13" fmla="*/ T12 w 10001"/>
                                <a:gd name="T14" fmla="+- 0 4618 3107"/>
                                <a:gd name="T15" fmla="*/ 4618 h 1559"/>
                                <a:gd name="T16" fmla="+- 0 7906 751"/>
                                <a:gd name="T17" fmla="*/ T16 w 10001"/>
                                <a:gd name="T18" fmla="+- 0 4590 3107"/>
                                <a:gd name="T19" fmla="*/ 4590 h 1559"/>
                                <a:gd name="T20" fmla="+- 0 8308 751"/>
                                <a:gd name="T21" fmla="*/ T20 w 10001"/>
                                <a:gd name="T22" fmla="+- 0 4557 3107"/>
                                <a:gd name="T23" fmla="*/ 4557 h 1559"/>
                                <a:gd name="T24" fmla="+- 0 8686 751"/>
                                <a:gd name="T25" fmla="*/ T24 w 10001"/>
                                <a:gd name="T26" fmla="+- 0 4518 3107"/>
                                <a:gd name="T27" fmla="*/ 4518 h 1559"/>
                                <a:gd name="T28" fmla="+- 0 9040 751"/>
                                <a:gd name="T29" fmla="*/ T28 w 10001"/>
                                <a:gd name="T30" fmla="+- 0 4474 3107"/>
                                <a:gd name="T31" fmla="*/ 4474 h 1559"/>
                                <a:gd name="T32" fmla="+- 0 9366 751"/>
                                <a:gd name="T33" fmla="*/ T32 w 10001"/>
                                <a:gd name="T34" fmla="+- 0 4425 3107"/>
                                <a:gd name="T35" fmla="*/ 4425 h 1559"/>
                                <a:gd name="T36" fmla="+- 0 9663 751"/>
                                <a:gd name="T37" fmla="*/ T36 w 10001"/>
                                <a:gd name="T38" fmla="+- 0 4372 3107"/>
                                <a:gd name="T39" fmla="*/ 4372 h 1559"/>
                                <a:gd name="T40" fmla="+- 0 9929 751"/>
                                <a:gd name="T41" fmla="*/ T40 w 10001"/>
                                <a:gd name="T42" fmla="+- 0 4315 3107"/>
                                <a:gd name="T43" fmla="*/ 4315 h 1559"/>
                                <a:gd name="T44" fmla="+- 0 10265 751"/>
                                <a:gd name="T45" fmla="*/ T44 w 10001"/>
                                <a:gd name="T46" fmla="+- 0 4223 3107"/>
                                <a:gd name="T47" fmla="*/ 4223 h 1559"/>
                                <a:gd name="T48" fmla="+- 0 10583 751"/>
                                <a:gd name="T49" fmla="*/ T48 w 10001"/>
                                <a:gd name="T50" fmla="+- 0 4088 3107"/>
                                <a:gd name="T51" fmla="*/ 4088 h 1559"/>
                                <a:gd name="T52" fmla="+- 0 10752 751"/>
                                <a:gd name="T53" fmla="*/ T52 w 10001"/>
                                <a:gd name="T54" fmla="+- 0 3887 3107"/>
                                <a:gd name="T55" fmla="*/ 3887 h 1559"/>
                                <a:gd name="T56" fmla="+- 0 10612 751"/>
                                <a:gd name="T57" fmla="*/ T56 w 10001"/>
                                <a:gd name="T58" fmla="+- 0 3703 3107"/>
                                <a:gd name="T59" fmla="*/ 3703 h 1559"/>
                                <a:gd name="T60" fmla="+- 0 10313 751"/>
                                <a:gd name="T61" fmla="*/ T60 w 10001"/>
                                <a:gd name="T62" fmla="+- 0 3567 3107"/>
                                <a:gd name="T63" fmla="*/ 3567 h 1559"/>
                                <a:gd name="T64" fmla="+- 0 9929 751"/>
                                <a:gd name="T65" fmla="*/ T64 w 10001"/>
                                <a:gd name="T66" fmla="+- 0 3458 3107"/>
                                <a:gd name="T67" fmla="*/ 3458 h 1559"/>
                                <a:gd name="T68" fmla="+- 0 9663 751"/>
                                <a:gd name="T69" fmla="*/ T68 w 10001"/>
                                <a:gd name="T70" fmla="+- 0 3401 3107"/>
                                <a:gd name="T71" fmla="*/ 3401 h 1559"/>
                                <a:gd name="T72" fmla="+- 0 9366 751"/>
                                <a:gd name="T73" fmla="*/ T72 w 10001"/>
                                <a:gd name="T74" fmla="+- 0 3348 3107"/>
                                <a:gd name="T75" fmla="*/ 3348 h 1559"/>
                                <a:gd name="T76" fmla="+- 0 9040 751"/>
                                <a:gd name="T77" fmla="*/ T76 w 10001"/>
                                <a:gd name="T78" fmla="+- 0 3300 3107"/>
                                <a:gd name="T79" fmla="*/ 3300 h 1559"/>
                                <a:gd name="T80" fmla="+- 0 8686 751"/>
                                <a:gd name="T81" fmla="*/ T80 w 10001"/>
                                <a:gd name="T82" fmla="+- 0 3256 3107"/>
                                <a:gd name="T83" fmla="*/ 3256 h 1559"/>
                                <a:gd name="T84" fmla="+- 0 8308 751"/>
                                <a:gd name="T85" fmla="*/ T84 w 10001"/>
                                <a:gd name="T86" fmla="+- 0 3217 3107"/>
                                <a:gd name="T87" fmla="*/ 3217 h 1559"/>
                                <a:gd name="T88" fmla="+- 0 7906 751"/>
                                <a:gd name="T89" fmla="*/ T88 w 10001"/>
                                <a:gd name="T90" fmla="+- 0 3183 3107"/>
                                <a:gd name="T91" fmla="*/ 3183 h 1559"/>
                                <a:gd name="T92" fmla="+- 0 7484 751"/>
                                <a:gd name="T93" fmla="*/ T92 w 10001"/>
                                <a:gd name="T94" fmla="+- 0 3155 3107"/>
                                <a:gd name="T95" fmla="*/ 3155 h 1559"/>
                                <a:gd name="T96" fmla="+- 0 7043 751"/>
                                <a:gd name="T97" fmla="*/ T96 w 10001"/>
                                <a:gd name="T98" fmla="+- 0 3134 3107"/>
                                <a:gd name="T99" fmla="*/ 3134 h 1559"/>
                                <a:gd name="T100" fmla="+- 0 6586 751"/>
                                <a:gd name="T101" fmla="*/ T100 w 10001"/>
                                <a:gd name="T102" fmla="+- 0 3118 3107"/>
                                <a:gd name="T103" fmla="*/ 3118 h 1559"/>
                                <a:gd name="T104" fmla="+- 0 6114 751"/>
                                <a:gd name="T105" fmla="*/ T104 w 10001"/>
                                <a:gd name="T106" fmla="+- 0 3109 3107"/>
                                <a:gd name="T107" fmla="*/ 3109 h 1559"/>
                                <a:gd name="T108" fmla="+- 0 5630 751"/>
                                <a:gd name="T109" fmla="*/ T108 w 10001"/>
                                <a:gd name="T110" fmla="+- 0 3108 3107"/>
                                <a:gd name="T111" fmla="*/ 3108 h 1559"/>
                                <a:gd name="T112" fmla="+- 0 5152 751"/>
                                <a:gd name="T113" fmla="*/ T112 w 10001"/>
                                <a:gd name="T114" fmla="+- 0 3113 3107"/>
                                <a:gd name="T115" fmla="*/ 3113 h 1559"/>
                                <a:gd name="T116" fmla="+- 0 4686 751"/>
                                <a:gd name="T117" fmla="*/ T116 w 10001"/>
                                <a:gd name="T118" fmla="+- 0 3125 3107"/>
                                <a:gd name="T119" fmla="*/ 3125 h 1559"/>
                                <a:gd name="T120" fmla="+- 0 4237 751"/>
                                <a:gd name="T121" fmla="*/ T120 w 10001"/>
                                <a:gd name="T122" fmla="+- 0 3144 3107"/>
                                <a:gd name="T123" fmla="*/ 3144 h 1559"/>
                                <a:gd name="T124" fmla="+- 0 3805 751"/>
                                <a:gd name="T125" fmla="*/ T124 w 10001"/>
                                <a:gd name="T126" fmla="+- 0 3169 3107"/>
                                <a:gd name="T127" fmla="*/ 3169 h 1559"/>
                                <a:gd name="T128" fmla="+- 0 3393 751"/>
                                <a:gd name="T129" fmla="*/ T128 w 10001"/>
                                <a:gd name="T130" fmla="+- 0 3199 3107"/>
                                <a:gd name="T131" fmla="*/ 3199 h 1559"/>
                                <a:gd name="T132" fmla="+- 0 3003 751"/>
                                <a:gd name="T133" fmla="*/ T132 w 10001"/>
                                <a:gd name="T134" fmla="+- 0 3236 3107"/>
                                <a:gd name="T135" fmla="*/ 3236 h 1559"/>
                                <a:gd name="T136" fmla="+- 0 2637 751"/>
                                <a:gd name="T137" fmla="*/ T136 w 10001"/>
                                <a:gd name="T138" fmla="+- 0 3277 3107"/>
                                <a:gd name="T139" fmla="*/ 3277 h 1559"/>
                                <a:gd name="T140" fmla="+- 0 2297 751"/>
                                <a:gd name="T141" fmla="*/ T140 w 10001"/>
                                <a:gd name="T142" fmla="+- 0 3323 3107"/>
                                <a:gd name="T143" fmla="*/ 3323 h 1559"/>
                                <a:gd name="T144" fmla="+- 0 1985 751"/>
                                <a:gd name="T145" fmla="*/ T144 w 10001"/>
                                <a:gd name="T146" fmla="+- 0 3374 3107"/>
                                <a:gd name="T147" fmla="*/ 3374 h 1559"/>
                                <a:gd name="T148" fmla="+- 0 1703 751"/>
                                <a:gd name="T149" fmla="*/ T148 w 10001"/>
                                <a:gd name="T150" fmla="+- 0 3429 3107"/>
                                <a:gd name="T151" fmla="*/ 3429 h 1559"/>
                                <a:gd name="T152" fmla="+- 0 1453 751"/>
                                <a:gd name="T153" fmla="*/ T152 w 10001"/>
                                <a:gd name="T154" fmla="+- 0 3488 3107"/>
                                <a:gd name="T155" fmla="*/ 3488 h 1559"/>
                                <a:gd name="T156" fmla="+- 0 1060 751"/>
                                <a:gd name="T157" fmla="*/ T156 w 10001"/>
                                <a:gd name="T158" fmla="+- 0 3617 3107"/>
                                <a:gd name="T159" fmla="*/ 3617 h 1559"/>
                                <a:gd name="T160" fmla="+- 0 802 751"/>
                                <a:gd name="T161" fmla="*/ T160 w 10001"/>
                                <a:gd name="T162" fmla="+- 0 3775 3107"/>
                                <a:gd name="T163" fmla="*/ 3775 h 1559"/>
                                <a:gd name="T164" fmla="+- 0 774 751"/>
                                <a:gd name="T165" fmla="*/ T164 w 10001"/>
                                <a:gd name="T166" fmla="+- 0 3962 3107"/>
                                <a:gd name="T167" fmla="*/ 3962 h 1559"/>
                                <a:gd name="T168" fmla="+- 0 1021 751"/>
                                <a:gd name="T169" fmla="*/ T168 w 10001"/>
                                <a:gd name="T170" fmla="+- 0 4140 3107"/>
                                <a:gd name="T171" fmla="*/ 4140 h 1559"/>
                                <a:gd name="T172" fmla="+- 0 1396 751"/>
                                <a:gd name="T173" fmla="*/ T172 w 10001"/>
                                <a:gd name="T174" fmla="+- 0 4270 3107"/>
                                <a:gd name="T175" fmla="*/ 4270 h 1559"/>
                                <a:gd name="T176" fmla="+- 0 1703 751"/>
                                <a:gd name="T177" fmla="*/ T176 w 10001"/>
                                <a:gd name="T178" fmla="+- 0 4344 3107"/>
                                <a:gd name="T179" fmla="*/ 4344 h 1559"/>
                                <a:gd name="T180" fmla="+- 0 1985 751"/>
                                <a:gd name="T181" fmla="*/ T180 w 10001"/>
                                <a:gd name="T182" fmla="+- 0 4399 3107"/>
                                <a:gd name="T183" fmla="*/ 4399 h 1559"/>
                                <a:gd name="T184" fmla="+- 0 2297 751"/>
                                <a:gd name="T185" fmla="*/ T184 w 10001"/>
                                <a:gd name="T186" fmla="+- 0 4450 3107"/>
                                <a:gd name="T187" fmla="*/ 4450 h 1559"/>
                                <a:gd name="T188" fmla="+- 0 2637 751"/>
                                <a:gd name="T189" fmla="*/ T188 w 10001"/>
                                <a:gd name="T190" fmla="+- 0 4496 3107"/>
                                <a:gd name="T191" fmla="*/ 4496 h 1559"/>
                                <a:gd name="T192" fmla="+- 0 3003 751"/>
                                <a:gd name="T193" fmla="*/ T192 w 10001"/>
                                <a:gd name="T194" fmla="+- 0 4538 3107"/>
                                <a:gd name="T195" fmla="*/ 4538 h 1559"/>
                                <a:gd name="T196" fmla="+- 0 3393 751"/>
                                <a:gd name="T197" fmla="*/ T196 w 10001"/>
                                <a:gd name="T198" fmla="+- 0 4574 3107"/>
                                <a:gd name="T199" fmla="*/ 4574 h 1559"/>
                                <a:gd name="T200" fmla="+- 0 3805 751"/>
                                <a:gd name="T201" fmla="*/ T200 w 10001"/>
                                <a:gd name="T202" fmla="+- 0 4605 3107"/>
                                <a:gd name="T203" fmla="*/ 4605 h 1559"/>
                                <a:gd name="T204" fmla="+- 0 4237 751"/>
                                <a:gd name="T205" fmla="*/ T204 w 10001"/>
                                <a:gd name="T206" fmla="+- 0 4630 3107"/>
                                <a:gd name="T207" fmla="*/ 4630 h 1559"/>
                                <a:gd name="T208" fmla="+- 0 4686 751"/>
                                <a:gd name="T209" fmla="*/ T208 w 10001"/>
                                <a:gd name="T210" fmla="+- 0 4648 3107"/>
                                <a:gd name="T211" fmla="*/ 4648 h 1559"/>
                                <a:gd name="T212" fmla="+- 0 5152 751"/>
                                <a:gd name="T213" fmla="*/ T212 w 10001"/>
                                <a:gd name="T214" fmla="+- 0 4661 3107"/>
                                <a:gd name="T215" fmla="*/ 4661 h 1559"/>
                                <a:gd name="T216" fmla="+- 0 5630 751"/>
                                <a:gd name="T217" fmla="*/ T216 w 10001"/>
                                <a:gd name="T218" fmla="+- 0 4666 3107"/>
                                <a:gd name="T219" fmla="*/ 4666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001" h="1559">
                                  <a:moveTo>
                                    <a:pt x="5000" y="1559"/>
                                  </a:moveTo>
                                  <a:lnTo>
                                    <a:pt x="5122" y="1559"/>
                                  </a:lnTo>
                                  <a:lnTo>
                                    <a:pt x="5243" y="1558"/>
                                  </a:lnTo>
                                  <a:lnTo>
                                    <a:pt x="5363" y="1557"/>
                                  </a:lnTo>
                                  <a:lnTo>
                                    <a:pt x="5482" y="1556"/>
                                  </a:lnTo>
                                  <a:lnTo>
                                    <a:pt x="5600" y="1554"/>
                                  </a:lnTo>
                                  <a:lnTo>
                                    <a:pt x="5718" y="1551"/>
                                  </a:lnTo>
                                  <a:lnTo>
                                    <a:pt x="5835" y="1548"/>
                                  </a:lnTo>
                                  <a:lnTo>
                                    <a:pt x="5951" y="1545"/>
                                  </a:lnTo>
                                  <a:lnTo>
                                    <a:pt x="6066" y="1541"/>
                                  </a:lnTo>
                                  <a:lnTo>
                                    <a:pt x="6179" y="1537"/>
                                  </a:lnTo>
                                  <a:lnTo>
                                    <a:pt x="6292" y="1533"/>
                                  </a:lnTo>
                                  <a:lnTo>
                                    <a:pt x="6404" y="1528"/>
                                  </a:lnTo>
                                  <a:lnTo>
                                    <a:pt x="6515" y="1523"/>
                                  </a:lnTo>
                                  <a:lnTo>
                                    <a:pt x="6625" y="1517"/>
                                  </a:lnTo>
                                  <a:lnTo>
                                    <a:pt x="6733" y="1511"/>
                                  </a:lnTo>
                                  <a:lnTo>
                                    <a:pt x="6841" y="1505"/>
                                  </a:lnTo>
                                  <a:lnTo>
                                    <a:pt x="6947" y="1498"/>
                                  </a:lnTo>
                                  <a:lnTo>
                                    <a:pt x="7052" y="1491"/>
                                  </a:lnTo>
                                  <a:lnTo>
                                    <a:pt x="7155" y="1483"/>
                                  </a:lnTo>
                                  <a:lnTo>
                                    <a:pt x="7258" y="1475"/>
                                  </a:lnTo>
                                  <a:lnTo>
                                    <a:pt x="7359" y="1467"/>
                                  </a:lnTo>
                                  <a:lnTo>
                                    <a:pt x="7459" y="1459"/>
                                  </a:lnTo>
                                  <a:lnTo>
                                    <a:pt x="7557" y="1450"/>
                                  </a:lnTo>
                                  <a:lnTo>
                                    <a:pt x="7654" y="1440"/>
                                  </a:lnTo>
                                  <a:lnTo>
                                    <a:pt x="7749" y="1431"/>
                                  </a:lnTo>
                                  <a:lnTo>
                                    <a:pt x="7843" y="1421"/>
                                  </a:lnTo>
                                  <a:lnTo>
                                    <a:pt x="7935" y="1411"/>
                                  </a:lnTo>
                                  <a:lnTo>
                                    <a:pt x="8026" y="1400"/>
                                  </a:lnTo>
                                  <a:lnTo>
                                    <a:pt x="8115" y="1389"/>
                                  </a:lnTo>
                                  <a:lnTo>
                                    <a:pt x="8203" y="1378"/>
                                  </a:lnTo>
                                  <a:lnTo>
                                    <a:pt x="8289" y="1367"/>
                                  </a:lnTo>
                                  <a:lnTo>
                                    <a:pt x="8373" y="1355"/>
                                  </a:lnTo>
                                  <a:lnTo>
                                    <a:pt x="8455" y="1343"/>
                                  </a:lnTo>
                                  <a:lnTo>
                                    <a:pt x="8536" y="1331"/>
                                  </a:lnTo>
                                  <a:lnTo>
                                    <a:pt x="8615" y="1318"/>
                                  </a:lnTo>
                                  <a:lnTo>
                                    <a:pt x="8692" y="1305"/>
                                  </a:lnTo>
                                  <a:lnTo>
                                    <a:pt x="8767" y="1292"/>
                                  </a:lnTo>
                                  <a:lnTo>
                                    <a:pt x="8841" y="1279"/>
                                  </a:lnTo>
                                  <a:lnTo>
                                    <a:pt x="8912" y="1265"/>
                                  </a:lnTo>
                                  <a:lnTo>
                                    <a:pt x="8982" y="1251"/>
                                  </a:lnTo>
                                  <a:lnTo>
                                    <a:pt x="9049" y="1237"/>
                                  </a:lnTo>
                                  <a:lnTo>
                                    <a:pt x="9115" y="1223"/>
                                  </a:lnTo>
                                  <a:lnTo>
                                    <a:pt x="9178" y="1208"/>
                                  </a:lnTo>
                                  <a:lnTo>
                                    <a:pt x="9240" y="1193"/>
                                  </a:lnTo>
                                  <a:lnTo>
                                    <a:pt x="9299" y="1178"/>
                                  </a:lnTo>
                                  <a:lnTo>
                                    <a:pt x="9411" y="1147"/>
                                  </a:lnTo>
                                  <a:lnTo>
                                    <a:pt x="9514" y="1116"/>
                                  </a:lnTo>
                                  <a:lnTo>
                                    <a:pt x="9608" y="1083"/>
                                  </a:lnTo>
                                  <a:lnTo>
                                    <a:pt x="9692" y="1050"/>
                                  </a:lnTo>
                                  <a:lnTo>
                                    <a:pt x="9767" y="1016"/>
                                  </a:lnTo>
                                  <a:lnTo>
                                    <a:pt x="9832" y="981"/>
                                  </a:lnTo>
                                  <a:lnTo>
                                    <a:pt x="9887" y="946"/>
                                  </a:lnTo>
                                  <a:lnTo>
                                    <a:pt x="9950" y="892"/>
                                  </a:lnTo>
                                  <a:lnTo>
                                    <a:pt x="9988" y="836"/>
                                  </a:lnTo>
                                  <a:lnTo>
                                    <a:pt x="10001" y="780"/>
                                  </a:lnTo>
                                  <a:lnTo>
                                    <a:pt x="9999" y="761"/>
                                  </a:lnTo>
                                  <a:lnTo>
                                    <a:pt x="9978" y="705"/>
                                  </a:lnTo>
                                  <a:lnTo>
                                    <a:pt x="9931" y="650"/>
                                  </a:lnTo>
                                  <a:lnTo>
                                    <a:pt x="9861" y="596"/>
                                  </a:lnTo>
                                  <a:lnTo>
                                    <a:pt x="9801" y="561"/>
                                  </a:lnTo>
                                  <a:lnTo>
                                    <a:pt x="9731" y="527"/>
                                  </a:lnTo>
                                  <a:lnTo>
                                    <a:pt x="9651" y="493"/>
                                  </a:lnTo>
                                  <a:lnTo>
                                    <a:pt x="9562" y="460"/>
                                  </a:lnTo>
                                  <a:lnTo>
                                    <a:pt x="9463" y="428"/>
                                  </a:lnTo>
                                  <a:lnTo>
                                    <a:pt x="9356" y="397"/>
                                  </a:lnTo>
                                  <a:lnTo>
                                    <a:pt x="9240" y="366"/>
                                  </a:lnTo>
                                  <a:lnTo>
                                    <a:pt x="9178" y="351"/>
                                  </a:lnTo>
                                  <a:lnTo>
                                    <a:pt x="9115" y="337"/>
                                  </a:lnTo>
                                  <a:lnTo>
                                    <a:pt x="9049" y="322"/>
                                  </a:lnTo>
                                  <a:lnTo>
                                    <a:pt x="8982" y="308"/>
                                  </a:lnTo>
                                  <a:lnTo>
                                    <a:pt x="8912" y="294"/>
                                  </a:lnTo>
                                  <a:lnTo>
                                    <a:pt x="8841" y="281"/>
                                  </a:lnTo>
                                  <a:lnTo>
                                    <a:pt x="8767" y="267"/>
                                  </a:lnTo>
                                  <a:lnTo>
                                    <a:pt x="8692" y="254"/>
                                  </a:lnTo>
                                  <a:lnTo>
                                    <a:pt x="8615" y="241"/>
                                  </a:lnTo>
                                  <a:lnTo>
                                    <a:pt x="8536" y="229"/>
                                  </a:lnTo>
                                  <a:lnTo>
                                    <a:pt x="8455" y="216"/>
                                  </a:lnTo>
                                  <a:lnTo>
                                    <a:pt x="8373" y="204"/>
                                  </a:lnTo>
                                  <a:lnTo>
                                    <a:pt x="8289" y="193"/>
                                  </a:lnTo>
                                  <a:lnTo>
                                    <a:pt x="8203" y="181"/>
                                  </a:lnTo>
                                  <a:lnTo>
                                    <a:pt x="8115" y="170"/>
                                  </a:lnTo>
                                  <a:lnTo>
                                    <a:pt x="8026" y="159"/>
                                  </a:lnTo>
                                  <a:lnTo>
                                    <a:pt x="7935" y="149"/>
                                  </a:lnTo>
                                  <a:lnTo>
                                    <a:pt x="7843" y="138"/>
                                  </a:lnTo>
                                  <a:lnTo>
                                    <a:pt x="7749" y="129"/>
                                  </a:lnTo>
                                  <a:lnTo>
                                    <a:pt x="7654" y="119"/>
                                  </a:lnTo>
                                  <a:lnTo>
                                    <a:pt x="7557" y="110"/>
                                  </a:lnTo>
                                  <a:lnTo>
                                    <a:pt x="7459" y="101"/>
                                  </a:lnTo>
                                  <a:lnTo>
                                    <a:pt x="7359" y="92"/>
                                  </a:lnTo>
                                  <a:lnTo>
                                    <a:pt x="7258" y="84"/>
                                  </a:lnTo>
                                  <a:lnTo>
                                    <a:pt x="7155" y="76"/>
                                  </a:lnTo>
                                  <a:lnTo>
                                    <a:pt x="7052" y="69"/>
                                  </a:lnTo>
                                  <a:lnTo>
                                    <a:pt x="6947" y="62"/>
                                  </a:lnTo>
                                  <a:lnTo>
                                    <a:pt x="6841" y="55"/>
                                  </a:lnTo>
                                  <a:lnTo>
                                    <a:pt x="6733" y="48"/>
                                  </a:lnTo>
                                  <a:lnTo>
                                    <a:pt x="6625" y="42"/>
                                  </a:lnTo>
                                  <a:lnTo>
                                    <a:pt x="6515" y="37"/>
                                  </a:lnTo>
                                  <a:lnTo>
                                    <a:pt x="6404" y="31"/>
                                  </a:lnTo>
                                  <a:lnTo>
                                    <a:pt x="6292" y="27"/>
                                  </a:lnTo>
                                  <a:lnTo>
                                    <a:pt x="6179" y="22"/>
                                  </a:lnTo>
                                  <a:lnTo>
                                    <a:pt x="6066" y="18"/>
                                  </a:lnTo>
                                  <a:lnTo>
                                    <a:pt x="5951" y="14"/>
                                  </a:lnTo>
                                  <a:lnTo>
                                    <a:pt x="5835" y="11"/>
                                  </a:lnTo>
                                  <a:lnTo>
                                    <a:pt x="5718" y="8"/>
                                  </a:lnTo>
                                  <a:lnTo>
                                    <a:pt x="5600" y="6"/>
                                  </a:lnTo>
                                  <a:lnTo>
                                    <a:pt x="5482" y="4"/>
                                  </a:lnTo>
                                  <a:lnTo>
                                    <a:pt x="5363" y="2"/>
                                  </a:lnTo>
                                  <a:lnTo>
                                    <a:pt x="5243" y="1"/>
                                  </a:lnTo>
                                  <a:lnTo>
                                    <a:pt x="5122" y="1"/>
                                  </a:lnTo>
                                  <a:lnTo>
                                    <a:pt x="5000" y="0"/>
                                  </a:lnTo>
                                  <a:lnTo>
                                    <a:pt x="4879" y="1"/>
                                  </a:lnTo>
                                  <a:lnTo>
                                    <a:pt x="4758" y="1"/>
                                  </a:lnTo>
                                  <a:lnTo>
                                    <a:pt x="4638" y="2"/>
                                  </a:lnTo>
                                  <a:lnTo>
                                    <a:pt x="4519" y="4"/>
                                  </a:lnTo>
                                  <a:lnTo>
                                    <a:pt x="4401" y="6"/>
                                  </a:lnTo>
                                  <a:lnTo>
                                    <a:pt x="4283" y="8"/>
                                  </a:lnTo>
                                  <a:lnTo>
                                    <a:pt x="4166" y="11"/>
                                  </a:lnTo>
                                  <a:lnTo>
                                    <a:pt x="4050" y="14"/>
                                  </a:lnTo>
                                  <a:lnTo>
                                    <a:pt x="3935" y="18"/>
                                  </a:lnTo>
                                  <a:lnTo>
                                    <a:pt x="3822" y="22"/>
                                  </a:lnTo>
                                  <a:lnTo>
                                    <a:pt x="3709" y="27"/>
                                  </a:lnTo>
                                  <a:lnTo>
                                    <a:pt x="3597" y="31"/>
                                  </a:lnTo>
                                  <a:lnTo>
                                    <a:pt x="3486" y="37"/>
                                  </a:lnTo>
                                  <a:lnTo>
                                    <a:pt x="3376" y="42"/>
                                  </a:lnTo>
                                  <a:lnTo>
                                    <a:pt x="3268" y="48"/>
                                  </a:lnTo>
                                  <a:lnTo>
                                    <a:pt x="3160" y="55"/>
                                  </a:lnTo>
                                  <a:lnTo>
                                    <a:pt x="3054" y="62"/>
                                  </a:lnTo>
                                  <a:lnTo>
                                    <a:pt x="2949" y="69"/>
                                  </a:lnTo>
                                  <a:lnTo>
                                    <a:pt x="2846" y="76"/>
                                  </a:lnTo>
                                  <a:lnTo>
                                    <a:pt x="2743" y="84"/>
                                  </a:lnTo>
                                  <a:lnTo>
                                    <a:pt x="2642" y="92"/>
                                  </a:lnTo>
                                  <a:lnTo>
                                    <a:pt x="2542" y="101"/>
                                  </a:lnTo>
                                  <a:lnTo>
                                    <a:pt x="2444" y="110"/>
                                  </a:lnTo>
                                  <a:lnTo>
                                    <a:pt x="2347" y="119"/>
                                  </a:lnTo>
                                  <a:lnTo>
                                    <a:pt x="2252" y="129"/>
                                  </a:lnTo>
                                  <a:lnTo>
                                    <a:pt x="2158" y="138"/>
                                  </a:lnTo>
                                  <a:lnTo>
                                    <a:pt x="2066" y="149"/>
                                  </a:lnTo>
                                  <a:lnTo>
                                    <a:pt x="1975" y="159"/>
                                  </a:lnTo>
                                  <a:lnTo>
                                    <a:pt x="1886" y="170"/>
                                  </a:lnTo>
                                  <a:lnTo>
                                    <a:pt x="1798" y="181"/>
                                  </a:lnTo>
                                  <a:lnTo>
                                    <a:pt x="1712" y="193"/>
                                  </a:lnTo>
                                  <a:lnTo>
                                    <a:pt x="1628" y="204"/>
                                  </a:lnTo>
                                  <a:lnTo>
                                    <a:pt x="1546" y="216"/>
                                  </a:lnTo>
                                  <a:lnTo>
                                    <a:pt x="1465" y="229"/>
                                  </a:lnTo>
                                  <a:lnTo>
                                    <a:pt x="1386" y="241"/>
                                  </a:lnTo>
                                  <a:lnTo>
                                    <a:pt x="1309" y="254"/>
                                  </a:lnTo>
                                  <a:lnTo>
                                    <a:pt x="1234" y="267"/>
                                  </a:lnTo>
                                  <a:lnTo>
                                    <a:pt x="1160" y="281"/>
                                  </a:lnTo>
                                  <a:lnTo>
                                    <a:pt x="1089" y="294"/>
                                  </a:lnTo>
                                  <a:lnTo>
                                    <a:pt x="1019" y="308"/>
                                  </a:lnTo>
                                  <a:lnTo>
                                    <a:pt x="952" y="322"/>
                                  </a:lnTo>
                                  <a:lnTo>
                                    <a:pt x="886" y="337"/>
                                  </a:lnTo>
                                  <a:lnTo>
                                    <a:pt x="823" y="351"/>
                                  </a:lnTo>
                                  <a:lnTo>
                                    <a:pt x="761" y="366"/>
                                  </a:lnTo>
                                  <a:lnTo>
                                    <a:pt x="702" y="381"/>
                                  </a:lnTo>
                                  <a:lnTo>
                                    <a:pt x="590" y="412"/>
                                  </a:lnTo>
                                  <a:lnTo>
                                    <a:pt x="487" y="444"/>
                                  </a:lnTo>
                                  <a:lnTo>
                                    <a:pt x="393" y="476"/>
                                  </a:lnTo>
                                  <a:lnTo>
                                    <a:pt x="309" y="510"/>
                                  </a:lnTo>
                                  <a:lnTo>
                                    <a:pt x="234" y="544"/>
                                  </a:lnTo>
                                  <a:lnTo>
                                    <a:pt x="169" y="578"/>
                                  </a:lnTo>
                                  <a:lnTo>
                                    <a:pt x="114" y="614"/>
                                  </a:lnTo>
                                  <a:lnTo>
                                    <a:pt x="51" y="668"/>
                                  </a:lnTo>
                                  <a:lnTo>
                                    <a:pt x="13" y="723"/>
                                  </a:lnTo>
                                  <a:lnTo>
                                    <a:pt x="0" y="780"/>
                                  </a:lnTo>
                                  <a:lnTo>
                                    <a:pt x="2" y="799"/>
                                  </a:lnTo>
                                  <a:lnTo>
                                    <a:pt x="23" y="855"/>
                                  </a:lnTo>
                                  <a:lnTo>
                                    <a:pt x="70" y="910"/>
                                  </a:lnTo>
                                  <a:lnTo>
                                    <a:pt x="140" y="963"/>
                                  </a:lnTo>
                                  <a:lnTo>
                                    <a:pt x="200" y="999"/>
                                  </a:lnTo>
                                  <a:lnTo>
                                    <a:pt x="270" y="1033"/>
                                  </a:lnTo>
                                  <a:lnTo>
                                    <a:pt x="350" y="1067"/>
                                  </a:lnTo>
                                  <a:lnTo>
                                    <a:pt x="439" y="1099"/>
                                  </a:lnTo>
                                  <a:lnTo>
                                    <a:pt x="538" y="1132"/>
                                  </a:lnTo>
                                  <a:lnTo>
                                    <a:pt x="645" y="1163"/>
                                  </a:lnTo>
                                  <a:lnTo>
                                    <a:pt x="761" y="1193"/>
                                  </a:lnTo>
                                  <a:lnTo>
                                    <a:pt x="823" y="1208"/>
                                  </a:lnTo>
                                  <a:lnTo>
                                    <a:pt x="886" y="1223"/>
                                  </a:lnTo>
                                  <a:lnTo>
                                    <a:pt x="952" y="1237"/>
                                  </a:lnTo>
                                  <a:lnTo>
                                    <a:pt x="1019" y="1251"/>
                                  </a:lnTo>
                                  <a:lnTo>
                                    <a:pt x="1089" y="1265"/>
                                  </a:lnTo>
                                  <a:lnTo>
                                    <a:pt x="1160" y="1279"/>
                                  </a:lnTo>
                                  <a:lnTo>
                                    <a:pt x="1234" y="1292"/>
                                  </a:lnTo>
                                  <a:lnTo>
                                    <a:pt x="1309" y="1305"/>
                                  </a:lnTo>
                                  <a:lnTo>
                                    <a:pt x="1386" y="1318"/>
                                  </a:lnTo>
                                  <a:lnTo>
                                    <a:pt x="1465" y="1331"/>
                                  </a:lnTo>
                                  <a:lnTo>
                                    <a:pt x="1546" y="1343"/>
                                  </a:lnTo>
                                  <a:lnTo>
                                    <a:pt x="1628" y="1355"/>
                                  </a:lnTo>
                                  <a:lnTo>
                                    <a:pt x="1712" y="1367"/>
                                  </a:lnTo>
                                  <a:lnTo>
                                    <a:pt x="1798" y="1378"/>
                                  </a:lnTo>
                                  <a:lnTo>
                                    <a:pt x="1886" y="1389"/>
                                  </a:lnTo>
                                  <a:lnTo>
                                    <a:pt x="1975" y="1400"/>
                                  </a:lnTo>
                                  <a:lnTo>
                                    <a:pt x="2066" y="1411"/>
                                  </a:lnTo>
                                  <a:lnTo>
                                    <a:pt x="2158" y="1421"/>
                                  </a:lnTo>
                                  <a:lnTo>
                                    <a:pt x="2252" y="1431"/>
                                  </a:lnTo>
                                  <a:lnTo>
                                    <a:pt x="2347" y="1440"/>
                                  </a:lnTo>
                                  <a:lnTo>
                                    <a:pt x="2444" y="1450"/>
                                  </a:lnTo>
                                  <a:lnTo>
                                    <a:pt x="2542" y="1459"/>
                                  </a:lnTo>
                                  <a:lnTo>
                                    <a:pt x="2642" y="1467"/>
                                  </a:lnTo>
                                  <a:lnTo>
                                    <a:pt x="2743" y="1475"/>
                                  </a:lnTo>
                                  <a:lnTo>
                                    <a:pt x="2846" y="1483"/>
                                  </a:lnTo>
                                  <a:lnTo>
                                    <a:pt x="2949" y="1491"/>
                                  </a:lnTo>
                                  <a:lnTo>
                                    <a:pt x="3054" y="1498"/>
                                  </a:lnTo>
                                  <a:lnTo>
                                    <a:pt x="3160" y="1505"/>
                                  </a:lnTo>
                                  <a:lnTo>
                                    <a:pt x="3268" y="1511"/>
                                  </a:lnTo>
                                  <a:lnTo>
                                    <a:pt x="3376" y="1517"/>
                                  </a:lnTo>
                                  <a:lnTo>
                                    <a:pt x="3486" y="1523"/>
                                  </a:lnTo>
                                  <a:lnTo>
                                    <a:pt x="3597" y="1528"/>
                                  </a:lnTo>
                                  <a:lnTo>
                                    <a:pt x="3709" y="1533"/>
                                  </a:lnTo>
                                  <a:lnTo>
                                    <a:pt x="3822" y="1537"/>
                                  </a:lnTo>
                                  <a:lnTo>
                                    <a:pt x="3935" y="1541"/>
                                  </a:lnTo>
                                  <a:lnTo>
                                    <a:pt x="4050" y="1545"/>
                                  </a:lnTo>
                                  <a:lnTo>
                                    <a:pt x="4166" y="1548"/>
                                  </a:lnTo>
                                  <a:lnTo>
                                    <a:pt x="4283" y="1551"/>
                                  </a:lnTo>
                                  <a:lnTo>
                                    <a:pt x="4401" y="1554"/>
                                  </a:lnTo>
                                  <a:lnTo>
                                    <a:pt x="4519" y="1556"/>
                                  </a:lnTo>
                                  <a:lnTo>
                                    <a:pt x="4638" y="1557"/>
                                  </a:lnTo>
                                  <a:lnTo>
                                    <a:pt x="4758" y="1558"/>
                                  </a:lnTo>
                                  <a:lnTo>
                                    <a:pt x="4879" y="1559"/>
                                  </a:lnTo>
                                  <a:lnTo>
                                    <a:pt x="5000" y="155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94"/>
                        <wpg:cNvGrpSpPr>
                          <a:grpSpLocks/>
                        </wpg:cNvGrpSpPr>
                        <wpg:grpSpPr bwMode="auto">
                          <a:xfrm>
                            <a:off x="927" y="6520"/>
                            <a:ext cx="1106" cy="448"/>
                            <a:chOff x="927" y="6520"/>
                            <a:chExt cx="1106" cy="448"/>
                          </a:xfrm>
                        </wpg:grpSpPr>
                        <wps:wsp>
                          <wps:cNvPr id="121" name="Freeform 95"/>
                          <wps:cNvSpPr>
                            <a:spLocks/>
                          </wps:cNvSpPr>
                          <wps:spPr bwMode="auto">
                            <a:xfrm>
                              <a:off x="927" y="6520"/>
                              <a:ext cx="1106" cy="448"/>
                            </a:xfrm>
                            <a:custGeom>
                              <a:avLst/>
                              <a:gdLst>
                                <a:gd name="T0" fmla="+- 0 1480 927"/>
                                <a:gd name="T1" fmla="*/ T0 w 1106"/>
                                <a:gd name="T2" fmla="+- 0 6968 6520"/>
                                <a:gd name="T3" fmla="*/ 6968 h 448"/>
                                <a:gd name="T4" fmla="+- 0 1579 927"/>
                                <a:gd name="T5" fmla="*/ T4 w 1106"/>
                                <a:gd name="T6" fmla="+- 0 6964 6520"/>
                                <a:gd name="T7" fmla="*/ 6964 h 448"/>
                                <a:gd name="T8" fmla="+- 0 1673 927"/>
                                <a:gd name="T9" fmla="*/ T8 w 1106"/>
                                <a:gd name="T10" fmla="+- 0 6954 6520"/>
                                <a:gd name="T11" fmla="*/ 6954 h 448"/>
                                <a:gd name="T12" fmla="+- 0 1759 927"/>
                                <a:gd name="T13" fmla="*/ T12 w 1106"/>
                                <a:gd name="T14" fmla="+- 0 6937 6520"/>
                                <a:gd name="T15" fmla="*/ 6937 h 448"/>
                                <a:gd name="T16" fmla="+- 0 1836 927"/>
                                <a:gd name="T17" fmla="*/ T16 w 1106"/>
                                <a:gd name="T18" fmla="+- 0 6915 6520"/>
                                <a:gd name="T19" fmla="*/ 6915 h 448"/>
                                <a:gd name="T20" fmla="+- 0 1902 927"/>
                                <a:gd name="T21" fmla="*/ T20 w 1106"/>
                                <a:gd name="T22" fmla="+- 0 6888 6520"/>
                                <a:gd name="T23" fmla="*/ 6888 h 448"/>
                                <a:gd name="T24" fmla="+- 0 1957 927"/>
                                <a:gd name="T25" fmla="*/ T24 w 1106"/>
                                <a:gd name="T26" fmla="+- 0 6857 6520"/>
                                <a:gd name="T27" fmla="*/ 6857 h 448"/>
                                <a:gd name="T28" fmla="+- 0 2023 927"/>
                                <a:gd name="T29" fmla="*/ T28 w 1106"/>
                                <a:gd name="T30" fmla="+- 0 6784 6520"/>
                                <a:gd name="T31" fmla="*/ 6784 h 448"/>
                                <a:gd name="T32" fmla="+- 0 2032 927"/>
                                <a:gd name="T33" fmla="*/ T32 w 1106"/>
                                <a:gd name="T34" fmla="+- 0 6744 6520"/>
                                <a:gd name="T35" fmla="*/ 6744 h 448"/>
                                <a:gd name="T36" fmla="+- 0 2023 927"/>
                                <a:gd name="T37" fmla="*/ T36 w 1106"/>
                                <a:gd name="T38" fmla="+- 0 6704 6520"/>
                                <a:gd name="T39" fmla="*/ 6704 h 448"/>
                                <a:gd name="T40" fmla="+- 0 1957 927"/>
                                <a:gd name="T41" fmla="*/ T40 w 1106"/>
                                <a:gd name="T42" fmla="+- 0 6631 6520"/>
                                <a:gd name="T43" fmla="*/ 6631 h 448"/>
                                <a:gd name="T44" fmla="+- 0 1902 927"/>
                                <a:gd name="T45" fmla="*/ T44 w 1106"/>
                                <a:gd name="T46" fmla="+- 0 6600 6520"/>
                                <a:gd name="T47" fmla="*/ 6600 h 448"/>
                                <a:gd name="T48" fmla="+- 0 1836 927"/>
                                <a:gd name="T49" fmla="*/ T48 w 1106"/>
                                <a:gd name="T50" fmla="+- 0 6573 6520"/>
                                <a:gd name="T51" fmla="*/ 6573 h 448"/>
                                <a:gd name="T52" fmla="+- 0 1759 927"/>
                                <a:gd name="T53" fmla="*/ T52 w 1106"/>
                                <a:gd name="T54" fmla="+- 0 6551 6520"/>
                                <a:gd name="T55" fmla="*/ 6551 h 448"/>
                                <a:gd name="T56" fmla="+- 0 1673 927"/>
                                <a:gd name="T57" fmla="*/ T56 w 1106"/>
                                <a:gd name="T58" fmla="+- 0 6534 6520"/>
                                <a:gd name="T59" fmla="*/ 6534 h 448"/>
                                <a:gd name="T60" fmla="+- 0 1579 927"/>
                                <a:gd name="T61" fmla="*/ T60 w 1106"/>
                                <a:gd name="T62" fmla="+- 0 6524 6520"/>
                                <a:gd name="T63" fmla="*/ 6524 h 448"/>
                                <a:gd name="T64" fmla="+- 0 1480 927"/>
                                <a:gd name="T65" fmla="*/ T64 w 1106"/>
                                <a:gd name="T66" fmla="+- 0 6520 6520"/>
                                <a:gd name="T67" fmla="*/ 6520 h 448"/>
                                <a:gd name="T68" fmla="+- 0 1380 927"/>
                                <a:gd name="T69" fmla="*/ T68 w 1106"/>
                                <a:gd name="T70" fmla="+- 0 6524 6520"/>
                                <a:gd name="T71" fmla="*/ 6524 h 448"/>
                                <a:gd name="T72" fmla="+- 0 1287 927"/>
                                <a:gd name="T73" fmla="*/ T72 w 1106"/>
                                <a:gd name="T74" fmla="+- 0 6534 6520"/>
                                <a:gd name="T75" fmla="*/ 6534 h 448"/>
                                <a:gd name="T76" fmla="+- 0 1201 927"/>
                                <a:gd name="T77" fmla="*/ T76 w 1106"/>
                                <a:gd name="T78" fmla="+- 0 6551 6520"/>
                                <a:gd name="T79" fmla="*/ 6551 h 448"/>
                                <a:gd name="T80" fmla="+- 0 1124 927"/>
                                <a:gd name="T81" fmla="*/ T80 w 1106"/>
                                <a:gd name="T82" fmla="+- 0 6573 6520"/>
                                <a:gd name="T83" fmla="*/ 6573 h 448"/>
                                <a:gd name="T84" fmla="+- 0 1057 927"/>
                                <a:gd name="T85" fmla="*/ T84 w 1106"/>
                                <a:gd name="T86" fmla="+- 0 6600 6520"/>
                                <a:gd name="T87" fmla="*/ 6600 h 448"/>
                                <a:gd name="T88" fmla="+- 0 1003 927"/>
                                <a:gd name="T89" fmla="*/ T88 w 1106"/>
                                <a:gd name="T90" fmla="+- 0 6631 6520"/>
                                <a:gd name="T91" fmla="*/ 6631 h 448"/>
                                <a:gd name="T92" fmla="+- 0 936 927"/>
                                <a:gd name="T93" fmla="*/ T92 w 1106"/>
                                <a:gd name="T94" fmla="+- 0 6704 6520"/>
                                <a:gd name="T95" fmla="*/ 6704 h 448"/>
                                <a:gd name="T96" fmla="+- 0 927 927"/>
                                <a:gd name="T97" fmla="*/ T96 w 1106"/>
                                <a:gd name="T98" fmla="+- 0 6744 6520"/>
                                <a:gd name="T99" fmla="*/ 6744 h 448"/>
                                <a:gd name="T100" fmla="+- 0 936 927"/>
                                <a:gd name="T101" fmla="*/ T100 w 1106"/>
                                <a:gd name="T102" fmla="+- 0 6784 6520"/>
                                <a:gd name="T103" fmla="*/ 6784 h 448"/>
                                <a:gd name="T104" fmla="+- 0 1003 927"/>
                                <a:gd name="T105" fmla="*/ T104 w 1106"/>
                                <a:gd name="T106" fmla="+- 0 6857 6520"/>
                                <a:gd name="T107" fmla="*/ 6857 h 448"/>
                                <a:gd name="T108" fmla="+- 0 1057 927"/>
                                <a:gd name="T109" fmla="*/ T108 w 1106"/>
                                <a:gd name="T110" fmla="+- 0 6888 6520"/>
                                <a:gd name="T111" fmla="*/ 6888 h 448"/>
                                <a:gd name="T112" fmla="+- 0 1124 927"/>
                                <a:gd name="T113" fmla="*/ T112 w 1106"/>
                                <a:gd name="T114" fmla="+- 0 6915 6520"/>
                                <a:gd name="T115" fmla="*/ 6915 h 448"/>
                                <a:gd name="T116" fmla="+- 0 1201 927"/>
                                <a:gd name="T117" fmla="*/ T116 w 1106"/>
                                <a:gd name="T118" fmla="+- 0 6937 6520"/>
                                <a:gd name="T119" fmla="*/ 6937 h 448"/>
                                <a:gd name="T120" fmla="+- 0 1287 927"/>
                                <a:gd name="T121" fmla="*/ T120 w 1106"/>
                                <a:gd name="T122" fmla="+- 0 6954 6520"/>
                                <a:gd name="T123" fmla="*/ 6954 h 448"/>
                                <a:gd name="T124" fmla="+- 0 1380 927"/>
                                <a:gd name="T125" fmla="*/ T124 w 1106"/>
                                <a:gd name="T126" fmla="+- 0 6964 6520"/>
                                <a:gd name="T127" fmla="*/ 6964 h 448"/>
                                <a:gd name="T128" fmla="+- 0 1480 927"/>
                                <a:gd name="T129" fmla="*/ T128 w 1106"/>
                                <a:gd name="T130" fmla="+- 0 6968 6520"/>
                                <a:gd name="T131" fmla="*/ 6968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06" h="448">
                                  <a:moveTo>
                                    <a:pt x="553" y="448"/>
                                  </a:moveTo>
                                  <a:lnTo>
                                    <a:pt x="652" y="444"/>
                                  </a:lnTo>
                                  <a:lnTo>
                                    <a:pt x="746" y="434"/>
                                  </a:lnTo>
                                  <a:lnTo>
                                    <a:pt x="832" y="417"/>
                                  </a:lnTo>
                                  <a:lnTo>
                                    <a:pt x="909" y="395"/>
                                  </a:lnTo>
                                  <a:lnTo>
                                    <a:pt x="975" y="368"/>
                                  </a:lnTo>
                                  <a:lnTo>
                                    <a:pt x="1030" y="337"/>
                                  </a:lnTo>
                                  <a:lnTo>
                                    <a:pt x="1096" y="264"/>
                                  </a:lnTo>
                                  <a:lnTo>
                                    <a:pt x="1105" y="224"/>
                                  </a:lnTo>
                                  <a:lnTo>
                                    <a:pt x="1096" y="184"/>
                                  </a:lnTo>
                                  <a:lnTo>
                                    <a:pt x="1030" y="111"/>
                                  </a:lnTo>
                                  <a:lnTo>
                                    <a:pt x="975" y="80"/>
                                  </a:lnTo>
                                  <a:lnTo>
                                    <a:pt x="909" y="53"/>
                                  </a:lnTo>
                                  <a:lnTo>
                                    <a:pt x="832" y="31"/>
                                  </a:lnTo>
                                  <a:lnTo>
                                    <a:pt x="746" y="14"/>
                                  </a:lnTo>
                                  <a:lnTo>
                                    <a:pt x="652" y="4"/>
                                  </a:lnTo>
                                  <a:lnTo>
                                    <a:pt x="553" y="0"/>
                                  </a:lnTo>
                                  <a:lnTo>
                                    <a:pt x="453" y="4"/>
                                  </a:lnTo>
                                  <a:lnTo>
                                    <a:pt x="360" y="14"/>
                                  </a:lnTo>
                                  <a:lnTo>
                                    <a:pt x="274" y="31"/>
                                  </a:lnTo>
                                  <a:lnTo>
                                    <a:pt x="197" y="53"/>
                                  </a:lnTo>
                                  <a:lnTo>
                                    <a:pt x="130" y="80"/>
                                  </a:lnTo>
                                  <a:lnTo>
                                    <a:pt x="76" y="111"/>
                                  </a:lnTo>
                                  <a:lnTo>
                                    <a:pt x="9" y="184"/>
                                  </a:lnTo>
                                  <a:lnTo>
                                    <a:pt x="0" y="224"/>
                                  </a:lnTo>
                                  <a:lnTo>
                                    <a:pt x="9" y="264"/>
                                  </a:lnTo>
                                  <a:lnTo>
                                    <a:pt x="76" y="337"/>
                                  </a:lnTo>
                                  <a:lnTo>
                                    <a:pt x="130" y="368"/>
                                  </a:lnTo>
                                  <a:lnTo>
                                    <a:pt x="197" y="395"/>
                                  </a:lnTo>
                                  <a:lnTo>
                                    <a:pt x="274" y="417"/>
                                  </a:lnTo>
                                  <a:lnTo>
                                    <a:pt x="360" y="434"/>
                                  </a:lnTo>
                                  <a:lnTo>
                                    <a:pt x="453" y="444"/>
                                  </a:lnTo>
                                  <a:lnTo>
                                    <a:pt x="553" y="44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C140D5" id="Group 116" o:spid="_x0000_s1026" style="width:502.6pt;height:301.05pt;mso-position-horizontal-relative:char;mso-position-vertical-relative:line" coordorigin="720,967" coordsize="10052,6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JD/kq&#10;/wD3BP8A2vXW1yQ/5Kv/ANwT/wBr1tS+16MyqdPUT4fdfEv/AGG7n/2Wsj/m4T/uVv8A27rX+H3X&#10;xL/2G7n/ANlrI/5uE/7lb/27rV/xJ+hivgj6notFFFch1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">
                <v:shape id="Picture 91" o:spid="_x0000_s1027" type="#_x0000_t75" style="position:absolute;left:720;top:967;width:9900;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">
                  <v:imagedata r:id="rId64" o:title=""/>
                </v:shape>
                <v:group id="Group 92" o:spid="_x0000_s1028" style="position:absolute;left:751;top:3107;width:10001;height:1559" coordorigin="751,3107" coordsize="10001,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93" o:spid="_x0000_s1029" style="position:absolute;left:751;top:3107;width:10001;height:1559;visibility:visible;mso-wrap-style:square;v-text-anchor:top" coordsize="10001,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" path="m5000,1559r122,l5243,1558r120,-1l5482,1556r118,-2l5718,1551r117,-3l5951,1545r115,-4l6179,1537r113,-4l6404,1528r111,-5l6625,1517r108,-6l6841,1505r106,-7l7052,1491r103,-8l7258,1475r101,-8l7459,1459r98,-9l7654,1440r95,-9l7843,1421r92,-10l8026,1400r89,-11l8203,1378r86,-11l8373,1355r82,-12l8536,1331r79,-13l8692,1305r75,-13l8841,1279r71,-14l8982,1251r67,-14l9115,1223r63,-15l9240,1193r59,-15l9411,1147r103,-31l9608,1083r84,-33l9767,1016r65,-35l9887,946r63,-54l9988,836r13,-56l9999,761r-21,-56l9931,650r-70,-54l9801,561r-70,-34l9651,493r-89,-33l9463,428,9356,397,9240,366r-62,-15l9115,337r-66,-15l8982,308r-70,-14l8841,281r-74,-14l8692,254r-77,-13l8536,229r-81,-13l8373,204r-84,-11l8203,181r-88,-11l8026,159r-91,-10l7843,138r-94,-9l7654,119r-97,-9l7459,101,7359,92,7258,84,7155,76,7052,69,6947,62,6841,55,6733,48,6625,42,6515,37,6404,31,6292,27,6179,22,6066,18,5951,14,5835,11,5718,8,5600,6,5482,4,5363,2,5243,1r-121,l5000,,4879,1r-121,l4638,2,4519,4,4401,6,4283,8r-117,3l4050,14r-115,4l3822,22r-113,5l3597,31r-111,6l3376,42r-108,6l3160,55r-106,7l2949,69r-103,7l2743,84r-101,8l2542,101r-98,9l2347,119r-95,10l2158,138r-92,11l1975,159r-89,11l1798,181r-86,12l1628,204r-82,12l1465,229r-79,12l1309,254r-75,13l1160,281r-71,13l1019,308r-67,14l886,337r-63,14l761,366r-59,15l590,412,487,444r-94,32l309,510r-75,34l169,578r-55,36l51,668,13,723,,780r2,19l23,855r47,55l140,963r60,36l270,1033r80,34l439,1099r99,33l645,1163r116,30l823,1208r63,15l952,1237r67,14l1089,1265r71,14l1234,1292r75,13l1386,1318r79,13l1546,1343r82,12l1712,1367r86,11l1886,1389r89,11l2066,1411r92,10l2252,1431r95,9l2444,1450r98,9l2642,1467r101,8l2846,1483r103,8l3054,1498r106,7l3268,1511r108,6l3486,1523r111,5l3709,1533r113,4l3935,1541r115,4l4166,1548r117,3l4401,1554r118,2l4638,1557r120,1l4879,1559r121,xe" filled="f" strokecolor="red" strokeweight="2pt">
                    <v:path arrowok="t" o:connecttype="custom" o:connectlocs="5363,4664;5835,4655;6292,4640;6733,4618;7155,4590;7557,4557;7935,4518;8289,4474;8615,4425;8912,4372;9178,4315;9514,4223;9832,4088;10001,3887;9861,3703;9562,3567;9178,3458;8912,3401;8615,3348;8289,3300;7935,3256;7557,3217;7155,3183;6733,3155;6292,3134;5835,3118;5363,3109;4879,3108;4401,3113;3935,3125;3486,3144;3054,3169;2642,3199;2252,3236;1886,3277;1546,3323;1234,3374;952,3429;702,3488;309,3617;51,3775;23,3962;270,4140;645,4270;952,4344;1234,4399;1546,4450;1886,4496;2252,4538;2642,4574;3054,4605;3486,4630;3935,4648;4401,4661;4879,4666" o:connectangles="0,0,0,0,0,0,0,0,0,0,0,0,0,0,0,0,0,0,0,0,0,0,0,0,0,0,0,0,0,0,0,0,0,0,0,0,0,0,0,0,0,0,0,0,0,0,0,0,0,0,0,0,0,0,0"/>
                  </v:shape>
                </v:group>
                <v:group id="Group 94" o:spid="_x0000_s1030" style="position:absolute;left:927;top:6520;width:1106;height:448" coordorigin="927,6520" coordsize="110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95" o:spid="_x0000_s1031" style="position:absolute;left:927;top:6520;width:1106;height:448;visibility:visible;mso-wrap-style:square;v-text-anchor:top" coordsize="110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" path="m553,448r99,-4l746,434r86,-17l909,395r66,-27l1030,337r66,-73l1105,224r-9,-40l1030,111,975,80,909,53,832,31,746,14,652,4,553,,453,4,360,14,274,31,197,53,130,80,76,111,9,184,,224r9,40l76,337r54,31l197,395r77,22l360,434r93,10l553,448xe" filled="f" strokecolor="red" strokeweight="2pt">
                    <v:path arrowok="t" o:connecttype="custom" o:connectlocs="553,6968;652,6964;746,6954;832,6937;909,6915;975,6888;1030,6857;1096,6784;1105,6744;1096,6704;1030,6631;975,6600;909,6573;832,6551;746,6534;652,6524;553,6520;453,6524;360,6534;274,6551;197,6573;130,6600;76,6631;9,6704;0,6744;9,6784;76,6857;130,6888;197,6915;274,6937;360,6954;453,6964;553,6968" o:connectangles="0,0,0,0,0,0,0,0,0,0,0,0,0,0,0,0,0,0,0,0,0,0,0,0,0,0,0,0,0,0,0,0,0"/>
                  </v:shape>
                </v:group>
                <w10:anchorlock/>
              </v:group>
            </w:pict>
          </mc:Fallback>
        </mc:AlternateContent>
      </w:r>
    </w:p>
    <w:p w:rsidR="004F7D7B" w:rsidRDefault="004F7D7B" w:rsidP="004F7D7B"/>
    <w:p w:rsidR="004F7D7B" w:rsidRDefault="004F7D7B" w:rsidP="004F7D7B"/>
    <w:p w:rsidR="004F7D7B" w:rsidRDefault="004F7D7B" w:rsidP="004F7D7B"/>
    <w:p w:rsidR="004F7D7B" w:rsidRDefault="004F7D7B" w:rsidP="004F7D7B"/>
    <w:p w:rsidR="004F7D7B" w:rsidRDefault="004F7D7B" w:rsidP="004F7D7B"/>
    <w:p w:rsidR="004F7D7B" w:rsidRDefault="004F7D7B" w:rsidP="004F7D7B"/>
    <w:p w:rsidR="004F7D7B" w:rsidRDefault="004F7D7B" w:rsidP="004F7D7B"/>
    <w:p w:rsidR="004F7D7B" w:rsidRDefault="004F7D7B" w:rsidP="004F7D7B"/>
    <w:p w:rsidR="004F7D7B" w:rsidRDefault="004F7D7B" w:rsidP="004F7D7B"/>
    <w:p w:rsidR="004F7D7B" w:rsidRDefault="004F7D7B" w:rsidP="004F7D7B"/>
    <w:p w:rsidR="004F7D7B" w:rsidRDefault="004F7D7B" w:rsidP="004F7D7B"/>
    <w:p w:rsidR="004F7D7B" w:rsidRDefault="004F7D7B" w:rsidP="004F7D7B">
      <w:pPr>
        <w:pStyle w:val="Heading1"/>
      </w:pPr>
      <w:r>
        <w:lastRenderedPageBreak/>
        <w:t>Step B5 continued</w:t>
      </w:r>
    </w:p>
    <w:p w:rsidR="004F7D7B" w:rsidRDefault="004F7D7B" w:rsidP="004F7D7B">
      <w:r>
        <w:t>The applications will now display in the ‘Results’ tab with a status of ‘Suitability Nomination’. Note that ‘Application’ information is now available. If required, change the status of the nominated applicants in the Status column.</w:t>
      </w:r>
    </w:p>
    <w:p w:rsidR="004F7D7B" w:rsidRDefault="004F7D7B" w:rsidP="004F7D7B">
      <w:r>
        <w:rPr>
          <w:rFonts w:eastAsia="Arial" w:cs="Arial"/>
          <w:noProof/>
          <w:sz w:val="20"/>
          <w:lang w:val="en-AU" w:eastAsia="en-AU"/>
        </w:rPr>
        <mc:AlternateContent>
          <mc:Choice Requires="wpg">
            <w:drawing>
              <wp:inline distT="0" distB="0" distL="0" distR="0">
                <wp:extent cx="6264275" cy="2933243"/>
                <wp:effectExtent l="0" t="0" r="3175" b="63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933243"/>
                          <a:chOff x="0" y="0"/>
                          <a:chExt cx="10488" cy="4911"/>
                        </a:xfrm>
                      </wpg:grpSpPr>
                      <pic:pic xmlns:pic="http://schemas.openxmlformats.org/drawingml/2006/picture">
                        <pic:nvPicPr>
                          <pic:cNvPr id="123"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87" cy="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4" name="Group 98"/>
                        <wpg:cNvGrpSpPr>
                          <a:grpSpLocks/>
                        </wpg:cNvGrpSpPr>
                        <wpg:grpSpPr bwMode="auto">
                          <a:xfrm>
                            <a:off x="2513" y="1171"/>
                            <a:ext cx="2058" cy="2381"/>
                            <a:chOff x="2513" y="1171"/>
                            <a:chExt cx="2058" cy="2381"/>
                          </a:xfrm>
                        </wpg:grpSpPr>
                        <wps:wsp>
                          <wps:cNvPr id="125" name="Freeform 99"/>
                          <wps:cNvSpPr>
                            <a:spLocks/>
                          </wps:cNvSpPr>
                          <wps:spPr bwMode="auto">
                            <a:xfrm>
                              <a:off x="2513" y="1171"/>
                              <a:ext cx="2058" cy="2381"/>
                            </a:xfrm>
                            <a:custGeom>
                              <a:avLst/>
                              <a:gdLst>
                                <a:gd name="T0" fmla="+- 0 3612 2513"/>
                                <a:gd name="T1" fmla="*/ T0 w 2058"/>
                                <a:gd name="T2" fmla="+- 0 3549 1171"/>
                                <a:gd name="T3" fmla="*/ 3549 h 2381"/>
                                <a:gd name="T4" fmla="+- 0 3749 2513"/>
                                <a:gd name="T5" fmla="*/ T4 w 2058"/>
                                <a:gd name="T6" fmla="+- 0 3527 1171"/>
                                <a:gd name="T7" fmla="*/ 3527 h 2381"/>
                                <a:gd name="T8" fmla="+- 0 3879 2513"/>
                                <a:gd name="T9" fmla="*/ T8 w 2058"/>
                                <a:gd name="T10" fmla="+- 0 3486 1171"/>
                                <a:gd name="T11" fmla="*/ 3486 h 2381"/>
                                <a:gd name="T12" fmla="+- 0 4002 2513"/>
                                <a:gd name="T13" fmla="*/ T12 w 2058"/>
                                <a:gd name="T14" fmla="+- 0 3426 1171"/>
                                <a:gd name="T15" fmla="*/ 3426 h 2381"/>
                                <a:gd name="T16" fmla="+- 0 4117 2513"/>
                                <a:gd name="T17" fmla="*/ T16 w 2058"/>
                                <a:gd name="T18" fmla="+- 0 3348 1171"/>
                                <a:gd name="T19" fmla="*/ 3348 h 2381"/>
                                <a:gd name="T20" fmla="+- 0 4221 2513"/>
                                <a:gd name="T21" fmla="*/ T20 w 2058"/>
                                <a:gd name="T22" fmla="+- 0 3255 1171"/>
                                <a:gd name="T23" fmla="*/ 3255 h 2381"/>
                                <a:gd name="T24" fmla="+- 0 4314 2513"/>
                                <a:gd name="T25" fmla="*/ T24 w 2058"/>
                                <a:gd name="T26" fmla="+- 0 3148 1171"/>
                                <a:gd name="T27" fmla="*/ 3148 h 2381"/>
                                <a:gd name="T28" fmla="+- 0 4395 2513"/>
                                <a:gd name="T29" fmla="*/ T28 w 2058"/>
                                <a:gd name="T30" fmla="+- 0 3027 1171"/>
                                <a:gd name="T31" fmla="*/ 3027 h 2381"/>
                                <a:gd name="T32" fmla="+- 0 4461 2513"/>
                                <a:gd name="T33" fmla="*/ T32 w 2058"/>
                                <a:gd name="T34" fmla="+- 0 2895 1171"/>
                                <a:gd name="T35" fmla="*/ 2895 h 2381"/>
                                <a:gd name="T36" fmla="+- 0 4513 2513"/>
                                <a:gd name="T37" fmla="*/ T36 w 2058"/>
                                <a:gd name="T38" fmla="+- 0 2752 1171"/>
                                <a:gd name="T39" fmla="*/ 2752 h 2381"/>
                                <a:gd name="T40" fmla="+- 0 4549 2513"/>
                                <a:gd name="T41" fmla="*/ T40 w 2058"/>
                                <a:gd name="T42" fmla="+- 0 2601 1171"/>
                                <a:gd name="T43" fmla="*/ 2601 h 2381"/>
                                <a:gd name="T44" fmla="+- 0 4568 2513"/>
                                <a:gd name="T45" fmla="*/ T44 w 2058"/>
                                <a:gd name="T46" fmla="+- 0 2443 1171"/>
                                <a:gd name="T47" fmla="*/ 2443 h 2381"/>
                                <a:gd name="T48" fmla="+- 0 4568 2513"/>
                                <a:gd name="T49" fmla="*/ T48 w 2058"/>
                                <a:gd name="T50" fmla="+- 0 2280 1171"/>
                                <a:gd name="T51" fmla="*/ 2280 h 2381"/>
                                <a:gd name="T52" fmla="+- 0 4549 2513"/>
                                <a:gd name="T53" fmla="*/ T52 w 2058"/>
                                <a:gd name="T54" fmla="+- 0 2122 1171"/>
                                <a:gd name="T55" fmla="*/ 2122 h 2381"/>
                                <a:gd name="T56" fmla="+- 0 4513 2513"/>
                                <a:gd name="T57" fmla="*/ T56 w 2058"/>
                                <a:gd name="T58" fmla="+- 0 1971 1171"/>
                                <a:gd name="T59" fmla="*/ 1971 h 2381"/>
                                <a:gd name="T60" fmla="+- 0 4461 2513"/>
                                <a:gd name="T61" fmla="*/ T60 w 2058"/>
                                <a:gd name="T62" fmla="+- 0 1828 1171"/>
                                <a:gd name="T63" fmla="*/ 1828 h 2381"/>
                                <a:gd name="T64" fmla="+- 0 4395 2513"/>
                                <a:gd name="T65" fmla="*/ T64 w 2058"/>
                                <a:gd name="T66" fmla="+- 0 1696 1171"/>
                                <a:gd name="T67" fmla="*/ 1696 h 2381"/>
                                <a:gd name="T68" fmla="+- 0 4314 2513"/>
                                <a:gd name="T69" fmla="*/ T68 w 2058"/>
                                <a:gd name="T70" fmla="+- 0 1576 1171"/>
                                <a:gd name="T71" fmla="*/ 1576 h 2381"/>
                                <a:gd name="T72" fmla="+- 0 4221 2513"/>
                                <a:gd name="T73" fmla="*/ T72 w 2058"/>
                                <a:gd name="T74" fmla="+- 0 1468 1171"/>
                                <a:gd name="T75" fmla="*/ 1468 h 2381"/>
                                <a:gd name="T76" fmla="+- 0 4117 2513"/>
                                <a:gd name="T77" fmla="*/ T76 w 2058"/>
                                <a:gd name="T78" fmla="+- 0 1375 1171"/>
                                <a:gd name="T79" fmla="*/ 1375 h 2381"/>
                                <a:gd name="T80" fmla="+- 0 4002 2513"/>
                                <a:gd name="T81" fmla="*/ T80 w 2058"/>
                                <a:gd name="T82" fmla="+- 0 1297 1171"/>
                                <a:gd name="T83" fmla="*/ 1297 h 2381"/>
                                <a:gd name="T84" fmla="+- 0 3879 2513"/>
                                <a:gd name="T85" fmla="*/ T84 w 2058"/>
                                <a:gd name="T86" fmla="+- 0 1237 1171"/>
                                <a:gd name="T87" fmla="*/ 1237 h 2381"/>
                                <a:gd name="T88" fmla="+- 0 3749 2513"/>
                                <a:gd name="T89" fmla="*/ T88 w 2058"/>
                                <a:gd name="T90" fmla="+- 0 1196 1171"/>
                                <a:gd name="T91" fmla="*/ 1196 h 2381"/>
                                <a:gd name="T92" fmla="+- 0 3612 2513"/>
                                <a:gd name="T93" fmla="*/ T92 w 2058"/>
                                <a:gd name="T94" fmla="+- 0 1174 1171"/>
                                <a:gd name="T95" fmla="*/ 1174 h 2381"/>
                                <a:gd name="T96" fmla="+- 0 3471 2513"/>
                                <a:gd name="T97" fmla="*/ T96 w 2058"/>
                                <a:gd name="T98" fmla="+- 0 1174 1171"/>
                                <a:gd name="T99" fmla="*/ 1174 h 2381"/>
                                <a:gd name="T100" fmla="+- 0 3334 2513"/>
                                <a:gd name="T101" fmla="*/ T100 w 2058"/>
                                <a:gd name="T102" fmla="+- 0 1196 1171"/>
                                <a:gd name="T103" fmla="*/ 1196 h 2381"/>
                                <a:gd name="T104" fmla="+- 0 3203 2513"/>
                                <a:gd name="T105" fmla="*/ T104 w 2058"/>
                                <a:gd name="T106" fmla="+- 0 1237 1171"/>
                                <a:gd name="T107" fmla="*/ 1237 h 2381"/>
                                <a:gd name="T108" fmla="+- 0 3080 2513"/>
                                <a:gd name="T109" fmla="*/ T108 w 2058"/>
                                <a:gd name="T110" fmla="+- 0 1297 1171"/>
                                <a:gd name="T111" fmla="*/ 1297 h 2381"/>
                                <a:gd name="T112" fmla="+- 0 2966 2513"/>
                                <a:gd name="T113" fmla="*/ T112 w 2058"/>
                                <a:gd name="T114" fmla="+- 0 1375 1171"/>
                                <a:gd name="T115" fmla="*/ 1375 h 2381"/>
                                <a:gd name="T116" fmla="+- 0 2862 2513"/>
                                <a:gd name="T117" fmla="*/ T116 w 2058"/>
                                <a:gd name="T118" fmla="+- 0 1468 1171"/>
                                <a:gd name="T119" fmla="*/ 1468 h 2381"/>
                                <a:gd name="T120" fmla="+- 0 2769 2513"/>
                                <a:gd name="T121" fmla="*/ T120 w 2058"/>
                                <a:gd name="T122" fmla="+- 0 1576 1171"/>
                                <a:gd name="T123" fmla="*/ 1576 h 2381"/>
                                <a:gd name="T124" fmla="+- 0 2688 2513"/>
                                <a:gd name="T125" fmla="*/ T124 w 2058"/>
                                <a:gd name="T126" fmla="+- 0 1696 1171"/>
                                <a:gd name="T127" fmla="*/ 1696 h 2381"/>
                                <a:gd name="T128" fmla="+- 0 2621 2513"/>
                                <a:gd name="T129" fmla="*/ T128 w 2058"/>
                                <a:gd name="T130" fmla="+- 0 1828 1171"/>
                                <a:gd name="T131" fmla="*/ 1828 h 2381"/>
                                <a:gd name="T132" fmla="+- 0 2569 2513"/>
                                <a:gd name="T133" fmla="*/ T132 w 2058"/>
                                <a:gd name="T134" fmla="+- 0 1971 1171"/>
                                <a:gd name="T135" fmla="*/ 1971 h 2381"/>
                                <a:gd name="T136" fmla="+- 0 2533 2513"/>
                                <a:gd name="T137" fmla="*/ T136 w 2058"/>
                                <a:gd name="T138" fmla="+- 0 2122 1171"/>
                                <a:gd name="T139" fmla="*/ 2122 h 2381"/>
                                <a:gd name="T140" fmla="+- 0 2515 2513"/>
                                <a:gd name="T141" fmla="*/ T140 w 2058"/>
                                <a:gd name="T142" fmla="+- 0 2280 1171"/>
                                <a:gd name="T143" fmla="*/ 2280 h 2381"/>
                                <a:gd name="T144" fmla="+- 0 2515 2513"/>
                                <a:gd name="T145" fmla="*/ T144 w 2058"/>
                                <a:gd name="T146" fmla="+- 0 2443 1171"/>
                                <a:gd name="T147" fmla="*/ 2443 h 2381"/>
                                <a:gd name="T148" fmla="+- 0 2533 2513"/>
                                <a:gd name="T149" fmla="*/ T148 w 2058"/>
                                <a:gd name="T150" fmla="+- 0 2601 1171"/>
                                <a:gd name="T151" fmla="*/ 2601 h 2381"/>
                                <a:gd name="T152" fmla="+- 0 2569 2513"/>
                                <a:gd name="T153" fmla="*/ T152 w 2058"/>
                                <a:gd name="T154" fmla="+- 0 2752 1171"/>
                                <a:gd name="T155" fmla="*/ 2752 h 2381"/>
                                <a:gd name="T156" fmla="+- 0 2621 2513"/>
                                <a:gd name="T157" fmla="*/ T156 w 2058"/>
                                <a:gd name="T158" fmla="+- 0 2895 1171"/>
                                <a:gd name="T159" fmla="*/ 2895 h 2381"/>
                                <a:gd name="T160" fmla="+- 0 2688 2513"/>
                                <a:gd name="T161" fmla="*/ T160 w 2058"/>
                                <a:gd name="T162" fmla="+- 0 3027 1171"/>
                                <a:gd name="T163" fmla="*/ 3027 h 2381"/>
                                <a:gd name="T164" fmla="+- 0 2769 2513"/>
                                <a:gd name="T165" fmla="*/ T164 w 2058"/>
                                <a:gd name="T166" fmla="+- 0 3148 1171"/>
                                <a:gd name="T167" fmla="*/ 3148 h 2381"/>
                                <a:gd name="T168" fmla="+- 0 2862 2513"/>
                                <a:gd name="T169" fmla="*/ T168 w 2058"/>
                                <a:gd name="T170" fmla="+- 0 3255 1171"/>
                                <a:gd name="T171" fmla="*/ 3255 h 2381"/>
                                <a:gd name="T172" fmla="+- 0 2966 2513"/>
                                <a:gd name="T173" fmla="*/ T172 w 2058"/>
                                <a:gd name="T174" fmla="+- 0 3348 1171"/>
                                <a:gd name="T175" fmla="*/ 3348 h 2381"/>
                                <a:gd name="T176" fmla="+- 0 3080 2513"/>
                                <a:gd name="T177" fmla="*/ T176 w 2058"/>
                                <a:gd name="T178" fmla="+- 0 3426 1171"/>
                                <a:gd name="T179" fmla="*/ 3426 h 2381"/>
                                <a:gd name="T180" fmla="+- 0 3203 2513"/>
                                <a:gd name="T181" fmla="*/ T180 w 2058"/>
                                <a:gd name="T182" fmla="+- 0 3486 1171"/>
                                <a:gd name="T183" fmla="*/ 3486 h 2381"/>
                                <a:gd name="T184" fmla="+- 0 3334 2513"/>
                                <a:gd name="T185" fmla="*/ T184 w 2058"/>
                                <a:gd name="T186" fmla="+- 0 3527 1171"/>
                                <a:gd name="T187" fmla="*/ 3527 h 2381"/>
                                <a:gd name="T188" fmla="+- 0 3471 2513"/>
                                <a:gd name="T189" fmla="*/ T188 w 2058"/>
                                <a:gd name="T190" fmla="+- 0 3549 1171"/>
                                <a:gd name="T191" fmla="*/ 3549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58" h="2381">
                                  <a:moveTo>
                                    <a:pt x="1028" y="2381"/>
                                  </a:moveTo>
                                  <a:lnTo>
                                    <a:pt x="1099" y="2378"/>
                                  </a:lnTo>
                                  <a:lnTo>
                                    <a:pt x="1168" y="2370"/>
                                  </a:lnTo>
                                  <a:lnTo>
                                    <a:pt x="1236" y="2356"/>
                                  </a:lnTo>
                                  <a:lnTo>
                                    <a:pt x="1302" y="2338"/>
                                  </a:lnTo>
                                  <a:lnTo>
                                    <a:pt x="1366" y="2315"/>
                                  </a:lnTo>
                                  <a:lnTo>
                                    <a:pt x="1429" y="2287"/>
                                  </a:lnTo>
                                  <a:lnTo>
                                    <a:pt x="1489" y="2255"/>
                                  </a:lnTo>
                                  <a:lnTo>
                                    <a:pt x="1548" y="2218"/>
                                  </a:lnTo>
                                  <a:lnTo>
                                    <a:pt x="1604" y="2177"/>
                                  </a:lnTo>
                                  <a:lnTo>
                                    <a:pt x="1657" y="2133"/>
                                  </a:lnTo>
                                  <a:lnTo>
                                    <a:pt x="1708" y="2084"/>
                                  </a:lnTo>
                                  <a:lnTo>
                                    <a:pt x="1756" y="2032"/>
                                  </a:lnTo>
                                  <a:lnTo>
                                    <a:pt x="1801" y="1977"/>
                                  </a:lnTo>
                                  <a:lnTo>
                                    <a:pt x="1843" y="1918"/>
                                  </a:lnTo>
                                  <a:lnTo>
                                    <a:pt x="1882" y="1856"/>
                                  </a:lnTo>
                                  <a:lnTo>
                                    <a:pt x="1917" y="1791"/>
                                  </a:lnTo>
                                  <a:lnTo>
                                    <a:pt x="1948" y="1724"/>
                                  </a:lnTo>
                                  <a:lnTo>
                                    <a:pt x="1976" y="1654"/>
                                  </a:lnTo>
                                  <a:lnTo>
                                    <a:pt x="2000" y="1581"/>
                                  </a:lnTo>
                                  <a:lnTo>
                                    <a:pt x="2020" y="1507"/>
                                  </a:lnTo>
                                  <a:lnTo>
                                    <a:pt x="2036" y="1430"/>
                                  </a:lnTo>
                                  <a:lnTo>
                                    <a:pt x="2048" y="1352"/>
                                  </a:lnTo>
                                  <a:lnTo>
                                    <a:pt x="2055" y="1272"/>
                                  </a:lnTo>
                                  <a:lnTo>
                                    <a:pt x="2057" y="1191"/>
                                  </a:lnTo>
                                  <a:lnTo>
                                    <a:pt x="2055" y="1109"/>
                                  </a:lnTo>
                                  <a:lnTo>
                                    <a:pt x="2048" y="1029"/>
                                  </a:lnTo>
                                  <a:lnTo>
                                    <a:pt x="2036" y="951"/>
                                  </a:lnTo>
                                  <a:lnTo>
                                    <a:pt x="2020" y="874"/>
                                  </a:lnTo>
                                  <a:lnTo>
                                    <a:pt x="2000" y="800"/>
                                  </a:lnTo>
                                  <a:lnTo>
                                    <a:pt x="1976" y="727"/>
                                  </a:lnTo>
                                  <a:lnTo>
                                    <a:pt x="1948" y="657"/>
                                  </a:lnTo>
                                  <a:lnTo>
                                    <a:pt x="1917" y="590"/>
                                  </a:lnTo>
                                  <a:lnTo>
                                    <a:pt x="1882" y="525"/>
                                  </a:lnTo>
                                  <a:lnTo>
                                    <a:pt x="1843" y="463"/>
                                  </a:lnTo>
                                  <a:lnTo>
                                    <a:pt x="1801" y="405"/>
                                  </a:lnTo>
                                  <a:lnTo>
                                    <a:pt x="1756" y="349"/>
                                  </a:lnTo>
                                  <a:lnTo>
                                    <a:pt x="1708" y="297"/>
                                  </a:lnTo>
                                  <a:lnTo>
                                    <a:pt x="1657" y="248"/>
                                  </a:lnTo>
                                  <a:lnTo>
                                    <a:pt x="1604" y="204"/>
                                  </a:lnTo>
                                  <a:lnTo>
                                    <a:pt x="1548" y="163"/>
                                  </a:lnTo>
                                  <a:lnTo>
                                    <a:pt x="1489" y="126"/>
                                  </a:lnTo>
                                  <a:lnTo>
                                    <a:pt x="1429" y="94"/>
                                  </a:lnTo>
                                  <a:lnTo>
                                    <a:pt x="1366" y="66"/>
                                  </a:lnTo>
                                  <a:lnTo>
                                    <a:pt x="1302" y="43"/>
                                  </a:lnTo>
                                  <a:lnTo>
                                    <a:pt x="1236" y="25"/>
                                  </a:lnTo>
                                  <a:lnTo>
                                    <a:pt x="1168" y="11"/>
                                  </a:lnTo>
                                  <a:lnTo>
                                    <a:pt x="1099" y="3"/>
                                  </a:lnTo>
                                  <a:lnTo>
                                    <a:pt x="1028" y="0"/>
                                  </a:lnTo>
                                  <a:lnTo>
                                    <a:pt x="958" y="3"/>
                                  </a:lnTo>
                                  <a:lnTo>
                                    <a:pt x="889" y="11"/>
                                  </a:lnTo>
                                  <a:lnTo>
                                    <a:pt x="821" y="25"/>
                                  </a:lnTo>
                                  <a:lnTo>
                                    <a:pt x="755" y="43"/>
                                  </a:lnTo>
                                  <a:lnTo>
                                    <a:pt x="690" y="66"/>
                                  </a:lnTo>
                                  <a:lnTo>
                                    <a:pt x="628" y="94"/>
                                  </a:lnTo>
                                  <a:lnTo>
                                    <a:pt x="567" y="126"/>
                                  </a:lnTo>
                                  <a:lnTo>
                                    <a:pt x="509" y="163"/>
                                  </a:lnTo>
                                  <a:lnTo>
                                    <a:pt x="453" y="204"/>
                                  </a:lnTo>
                                  <a:lnTo>
                                    <a:pt x="400" y="248"/>
                                  </a:lnTo>
                                  <a:lnTo>
                                    <a:pt x="349" y="297"/>
                                  </a:lnTo>
                                  <a:lnTo>
                                    <a:pt x="301" y="349"/>
                                  </a:lnTo>
                                  <a:lnTo>
                                    <a:pt x="256" y="405"/>
                                  </a:lnTo>
                                  <a:lnTo>
                                    <a:pt x="214" y="463"/>
                                  </a:lnTo>
                                  <a:lnTo>
                                    <a:pt x="175" y="525"/>
                                  </a:lnTo>
                                  <a:lnTo>
                                    <a:pt x="140" y="590"/>
                                  </a:lnTo>
                                  <a:lnTo>
                                    <a:pt x="108" y="657"/>
                                  </a:lnTo>
                                  <a:lnTo>
                                    <a:pt x="80" y="727"/>
                                  </a:lnTo>
                                  <a:lnTo>
                                    <a:pt x="56" y="800"/>
                                  </a:lnTo>
                                  <a:lnTo>
                                    <a:pt x="36" y="874"/>
                                  </a:lnTo>
                                  <a:lnTo>
                                    <a:pt x="20" y="951"/>
                                  </a:lnTo>
                                  <a:lnTo>
                                    <a:pt x="9" y="1029"/>
                                  </a:lnTo>
                                  <a:lnTo>
                                    <a:pt x="2" y="1109"/>
                                  </a:lnTo>
                                  <a:lnTo>
                                    <a:pt x="0" y="1191"/>
                                  </a:lnTo>
                                  <a:lnTo>
                                    <a:pt x="2" y="1272"/>
                                  </a:lnTo>
                                  <a:lnTo>
                                    <a:pt x="9" y="1352"/>
                                  </a:lnTo>
                                  <a:lnTo>
                                    <a:pt x="20" y="1430"/>
                                  </a:lnTo>
                                  <a:lnTo>
                                    <a:pt x="36" y="1507"/>
                                  </a:lnTo>
                                  <a:lnTo>
                                    <a:pt x="56" y="1581"/>
                                  </a:lnTo>
                                  <a:lnTo>
                                    <a:pt x="80" y="1654"/>
                                  </a:lnTo>
                                  <a:lnTo>
                                    <a:pt x="108" y="1724"/>
                                  </a:lnTo>
                                  <a:lnTo>
                                    <a:pt x="140" y="1791"/>
                                  </a:lnTo>
                                  <a:lnTo>
                                    <a:pt x="175" y="1856"/>
                                  </a:lnTo>
                                  <a:lnTo>
                                    <a:pt x="214" y="1918"/>
                                  </a:lnTo>
                                  <a:lnTo>
                                    <a:pt x="256" y="1977"/>
                                  </a:lnTo>
                                  <a:lnTo>
                                    <a:pt x="301" y="2032"/>
                                  </a:lnTo>
                                  <a:lnTo>
                                    <a:pt x="349" y="2084"/>
                                  </a:lnTo>
                                  <a:lnTo>
                                    <a:pt x="400" y="2133"/>
                                  </a:lnTo>
                                  <a:lnTo>
                                    <a:pt x="453" y="2177"/>
                                  </a:lnTo>
                                  <a:lnTo>
                                    <a:pt x="509" y="2218"/>
                                  </a:lnTo>
                                  <a:lnTo>
                                    <a:pt x="567" y="2255"/>
                                  </a:lnTo>
                                  <a:lnTo>
                                    <a:pt x="628" y="2287"/>
                                  </a:lnTo>
                                  <a:lnTo>
                                    <a:pt x="690" y="2315"/>
                                  </a:lnTo>
                                  <a:lnTo>
                                    <a:pt x="755" y="2338"/>
                                  </a:lnTo>
                                  <a:lnTo>
                                    <a:pt x="821" y="2356"/>
                                  </a:lnTo>
                                  <a:lnTo>
                                    <a:pt x="889" y="2370"/>
                                  </a:lnTo>
                                  <a:lnTo>
                                    <a:pt x="958" y="2378"/>
                                  </a:lnTo>
                                  <a:lnTo>
                                    <a:pt x="1028" y="238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00"/>
                        <wpg:cNvGrpSpPr>
                          <a:grpSpLocks/>
                        </wpg:cNvGrpSpPr>
                        <wpg:grpSpPr bwMode="auto">
                          <a:xfrm>
                            <a:off x="7407" y="1319"/>
                            <a:ext cx="1293" cy="1978"/>
                            <a:chOff x="7407" y="1319"/>
                            <a:chExt cx="1293" cy="1978"/>
                          </a:xfrm>
                        </wpg:grpSpPr>
                        <wps:wsp>
                          <wps:cNvPr id="127" name="Freeform 101"/>
                          <wps:cNvSpPr>
                            <a:spLocks/>
                          </wps:cNvSpPr>
                          <wps:spPr bwMode="auto">
                            <a:xfrm>
                              <a:off x="7407" y="1319"/>
                              <a:ext cx="1293" cy="1978"/>
                            </a:xfrm>
                            <a:custGeom>
                              <a:avLst/>
                              <a:gdLst>
                                <a:gd name="T0" fmla="+- 0 8169 7407"/>
                                <a:gd name="T1" fmla="*/ T0 w 1293"/>
                                <a:gd name="T2" fmla="+- 0 3281 1319"/>
                                <a:gd name="T3" fmla="*/ 3281 h 1978"/>
                                <a:gd name="T4" fmla="+- 0 8330 7407"/>
                                <a:gd name="T5" fmla="*/ T4 w 1293"/>
                                <a:gd name="T6" fmla="+- 0 3201 1319"/>
                                <a:gd name="T7" fmla="*/ 3201 h 1978"/>
                                <a:gd name="T8" fmla="+- 0 8426 7407"/>
                                <a:gd name="T9" fmla="*/ T8 w 1293"/>
                                <a:gd name="T10" fmla="+- 0 3116 1319"/>
                                <a:gd name="T11" fmla="*/ 3116 h 1978"/>
                                <a:gd name="T12" fmla="+- 0 8510 7407"/>
                                <a:gd name="T13" fmla="*/ T12 w 1293"/>
                                <a:gd name="T14" fmla="+- 0 3007 1319"/>
                                <a:gd name="T15" fmla="*/ 3007 h 1978"/>
                                <a:gd name="T16" fmla="+- 0 8581 7407"/>
                                <a:gd name="T17" fmla="*/ T16 w 1293"/>
                                <a:gd name="T18" fmla="+- 0 2878 1319"/>
                                <a:gd name="T19" fmla="*/ 2878 h 1978"/>
                                <a:gd name="T20" fmla="+- 0 8637 7407"/>
                                <a:gd name="T21" fmla="*/ T20 w 1293"/>
                                <a:gd name="T22" fmla="+- 0 2731 1319"/>
                                <a:gd name="T23" fmla="*/ 2731 h 1978"/>
                                <a:gd name="T24" fmla="+- 0 8676 7407"/>
                                <a:gd name="T25" fmla="*/ T24 w 1293"/>
                                <a:gd name="T26" fmla="+- 0 2570 1319"/>
                                <a:gd name="T27" fmla="*/ 2570 h 1978"/>
                                <a:gd name="T28" fmla="+- 0 8697 7407"/>
                                <a:gd name="T29" fmla="*/ T28 w 1293"/>
                                <a:gd name="T30" fmla="+- 0 2398 1319"/>
                                <a:gd name="T31" fmla="*/ 2398 h 1978"/>
                                <a:gd name="T32" fmla="+- 0 8697 7407"/>
                                <a:gd name="T33" fmla="*/ T32 w 1293"/>
                                <a:gd name="T34" fmla="+- 0 2217 1319"/>
                                <a:gd name="T35" fmla="*/ 2217 h 1978"/>
                                <a:gd name="T36" fmla="+- 0 8676 7407"/>
                                <a:gd name="T37" fmla="*/ T36 w 1293"/>
                                <a:gd name="T38" fmla="+- 0 2045 1319"/>
                                <a:gd name="T39" fmla="*/ 2045 h 1978"/>
                                <a:gd name="T40" fmla="+- 0 8637 7407"/>
                                <a:gd name="T41" fmla="*/ T40 w 1293"/>
                                <a:gd name="T42" fmla="+- 0 1884 1319"/>
                                <a:gd name="T43" fmla="*/ 1884 h 1978"/>
                                <a:gd name="T44" fmla="+- 0 8581 7407"/>
                                <a:gd name="T45" fmla="*/ T44 w 1293"/>
                                <a:gd name="T46" fmla="+- 0 1737 1319"/>
                                <a:gd name="T47" fmla="*/ 1737 h 1978"/>
                                <a:gd name="T48" fmla="+- 0 8510 7407"/>
                                <a:gd name="T49" fmla="*/ T48 w 1293"/>
                                <a:gd name="T50" fmla="+- 0 1608 1319"/>
                                <a:gd name="T51" fmla="*/ 1608 h 1978"/>
                                <a:gd name="T52" fmla="+- 0 8426 7407"/>
                                <a:gd name="T53" fmla="*/ T52 w 1293"/>
                                <a:gd name="T54" fmla="+- 0 1499 1319"/>
                                <a:gd name="T55" fmla="*/ 1499 h 1978"/>
                                <a:gd name="T56" fmla="+- 0 8330 7407"/>
                                <a:gd name="T57" fmla="*/ T56 w 1293"/>
                                <a:gd name="T58" fmla="+- 0 1414 1319"/>
                                <a:gd name="T59" fmla="*/ 1414 h 1978"/>
                                <a:gd name="T60" fmla="+- 0 8169 7407"/>
                                <a:gd name="T61" fmla="*/ T60 w 1293"/>
                                <a:gd name="T62" fmla="+- 0 1334 1319"/>
                                <a:gd name="T63" fmla="*/ 1334 h 1978"/>
                                <a:gd name="T64" fmla="+- 0 7994 7407"/>
                                <a:gd name="T65" fmla="*/ T64 w 1293"/>
                                <a:gd name="T66" fmla="+- 0 1323 1319"/>
                                <a:gd name="T67" fmla="*/ 1323 h 1978"/>
                                <a:gd name="T68" fmla="+- 0 7776 7407"/>
                                <a:gd name="T69" fmla="*/ T68 w 1293"/>
                                <a:gd name="T70" fmla="+- 0 1414 1319"/>
                                <a:gd name="T71" fmla="*/ 1414 h 1978"/>
                                <a:gd name="T72" fmla="+- 0 7681 7407"/>
                                <a:gd name="T73" fmla="*/ T72 w 1293"/>
                                <a:gd name="T74" fmla="+- 0 1499 1319"/>
                                <a:gd name="T75" fmla="*/ 1499 h 1978"/>
                                <a:gd name="T76" fmla="+- 0 7596 7407"/>
                                <a:gd name="T77" fmla="*/ T76 w 1293"/>
                                <a:gd name="T78" fmla="+- 0 1608 1319"/>
                                <a:gd name="T79" fmla="*/ 1608 h 1978"/>
                                <a:gd name="T80" fmla="+- 0 7525 7407"/>
                                <a:gd name="T81" fmla="*/ T80 w 1293"/>
                                <a:gd name="T82" fmla="+- 0 1737 1319"/>
                                <a:gd name="T83" fmla="*/ 1737 h 1978"/>
                                <a:gd name="T84" fmla="+- 0 7469 7407"/>
                                <a:gd name="T85" fmla="*/ T84 w 1293"/>
                                <a:gd name="T86" fmla="+- 0 1884 1319"/>
                                <a:gd name="T87" fmla="*/ 1884 h 1978"/>
                                <a:gd name="T88" fmla="+- 0 7430 7407"/>
                                <a:gd name="T89" fmla="*/ T88 w 1293"/>
                                <a:gd name="T90" fmla="+- 0 2045 1319"/>
                                <a:gd name="T91" fmla="*/ 2045 h 1978"/>
                                <a:gd name="T92" fmla="+- 0 7410 7407"/>
                                <a:gd name="T93" fmla="*/ T92 w 1293"/>
                                <a:gd name="T94" fmla="+- 0 2217 1319"/>
                                <a:gd name="T95" fmla="*/ 2217 h 1978"/>
                                <a:gd name="T96" fmla="+- 0 7410 7407"/>
                                <a:gd name="T97" fmla="*/ T96 w 1293"/>
                                <a:gd name="T98" fmla="+- 0 2398 1319"/>
                                <a:gd name="T99" fmla="*/ 2398 h 1978"/>
                                <a:gd name="T100" fmla="+- 0 7430 7407"/>
                                <a:gd name="T101" fmla="*/ T100 w 1293"/>
                                <a:gd name="T102" fmla="+- 0 2570 1319"/>
                                <a:gd name="T103" fmla="*/ 2570 h 1978"/>
                                <a:gd name="T104" fmla="+- 0 7469 7407"/>
                                <a:gd name="T105" fmla="*/ T104 w 1293"/>
                                <a:gd name="T106" fmla="+- 0 2731 1319"/>
                                <a:gd name="T107" fmla="*/ 2731 h 1978"/>
                                <a:gd name="T108" fmla="+- 0 7525 7407"/>
                                <a:gd name="T109" fmla="*/ T108 w 1293"/>
                                <a:gd name="T110" fmla="+- 0 2878 1319"/>
                                <a:gd name="T111" fmla="*/ 2878 h 1978"/>
                                <a:gd name="T112" fmla="+- 0 7596 7407"/>
                                <a:gd name="T113" fmla="*/ T112 w 1293"/>
                                <a:gd name="T114" fmla="+- 0 3007 1319"/>
                                <a:gd name="T115" fmla="*/ 3007 h 1978"/>
                                <a:gd name="T116" fmla="+- 0 7681 7407"/>
                                <a:gd name="T117" fmla="*/ T116 w 1293"/>
                                <a:gd name="T118" fmla="+- 0 3116 1319"/>
                                <a:gd name="T119" fmla="*/ 3116 h 1978"/>
                                <a:gd name="T120" fmla="+- 0 7776 7407"/>
                                <a:gd name="T121" fmla="*/ T120 w 1293"/>
                                <a:gd name="T122" fmla="+- 0 3201 1319"/>
                                <a:gd name="T123" fmla="*/ 3201 h 1978"/>
                                <a:gd name="T124" fmla="+- 0 7937 7407"/>
                                <a:gd name="T125" fmla="*/ T124 w 1293"/>
                                <a:gd name="T126" fmla="+- 0 3281 1319"/>
                                <a:gd name="T127" fmla="*/ 3281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93" h="1978">
                                  <a:moveTo>
                                    <a:pt x="646" y="1978"/>
                                  </a:moveTo>
                                  <a:lnTo>
                                    <a:pt x="762" y="1962"/>
                                  </a:lnTo>
                                  <a:lnTo>
                                    <a:pt x="872" y="1916"/>
                                  </a:lnTo>
                                  <a:lnTo>
                                    <a:pt x="923" y="1882"/>
                                  </a:lnTo>
                                  <a:lnTo>
                                    <a:pt x="972" y="1842"/>
                                  </a:lnTo>
                                  <a:lnTo>
                                    <a:pt x="1019" y="1797"/>
                                  </a:lnTo>
                                  <a:lnTo>
                                    <a:pt x="1063" y="1745"/>
                                  </a:lnTo>
                                  <a:lnTo>
                                    <a:pt x="1103" y="1688"/>
                                  </a:lnTo>
                                  <a:lnTo>
                                    <a:pt x="1140" y="1626"/>
                                  </a:lnTo>
                                  <a:lnTo>
                                    <a:pt x="1174" y="1559"/>
                                  </a:lnTo>
                                  <a:lnTo>
                                    <a:pt x="1204" y="1488"/>
                                  </a:lnTo>
                                  <a:lnTo>
                                    <a:pt x="1230" y="1412"/>
                                  </a:lnTo>
                                  <a:lnTo>
                                    <a:pt x="1252" y="1334"/>
                                  </a:lnTo>
                                  <a:lnTo>
                                    <a:pt x="1269" y="1251"/>
                                  </a:lnTo>
                                  <a:lnTo>
                                    <a:pt x="1282" y="1166"/>
                                  </a:lnTo>
                                  <a:lnTo>
                                    <a:pt x="1290" y="1079"/>
                                  </a:lnTo>
                                  <a:lnTo>
                                    <a:pt x="1292" y="989"/>
                                  </a:lnTo>
                                  <a:lnTo>
                                    <a:pt x="1290" y="898"/>
                                  </a:lnTo>
                                  <a:lnTo>
                                    <a:pt x="1282" y="811"/>
                                  </a:lnTo>
                                  <a:lnTo>
                                    <a:pt x="1269" y="726"/>
                                  </a:lnTo>
                                  <a:lnTo>
                                    <a:pt x="1252" y="643"/>
                                  </a:lnTo>
                                  <a:lnTo>
                                    <a:pt x="1230" y="565"/>
                                  </a:lnTo>
                                  <a:lnTo>
                                    <a:pt x="1204" y="489"/>
                                  </a:lnTo>
                                  <a:lnTo>
                                    <a:pt x="1174" y="418"/>
                                  </a:lnTo>
                                  <a:lnTo>
                                    <a:pt x="1140" y="351"/>
                                  </a:lnTo>
                                  <a:lnTo>
                                    <a:pt x="1103" y="289"/>
                                  </a:lnTo>
                                  <a:lnTo>
                                    <a:pt x="1063" y="232"/>
                                  </a:lnTo>
                                  <a:lnTo>
                                    <a:pt x="1019" y="180"/>
                                  </a:lnTo>
                                  <a:lnTo>
                                    <a:pt x="972" y="135"/>
                                  </a:lnTo>
                                  <a:lnTo>
                                    <a:pt x="923" y="95"/>
                                  </a:lnTo>
                                  <a:lnTo>
                                    <a:pt x="872" y="61"/>
                                  </a:lnTo>
                                  <a:lnTo>
                                    <a:pt x="762" y="15"/>
                                  </a:lnTo>
                                  <a:lnTo>
                                    <a:pt x="646" y="0"/>
                                  </a:lnTo>
                                  <a:lnTo>
                                    <a:pt x="587" y="4"/>
                                  </a:lnTo>
                                  <a:lnTo>
                                    <a:pt x="474" y="35"/>
                                  </a:lnTo>
                                  <a:lnTo>
                                    <a:pt x="369" y="95"/>
                                  </a:lnTo>
                                  <a:lnTo>
                                    <a:pt x="320" y="135"/>
                                  </a:lnTo>
                                  <a:lnTo>
                                    <a:pt x="274" y="180"/>
                                  </a:lnTo>
                                  <a:lnTo>
                                    <a:pt x="230" y="232"/>
                                  </a:lnTo>
                                  <a:lnTo>
                                    <a:pt x="189" y="289"/>
                                  </a:lnTo>
                                  <a:lnTo>
                                    <a:pt x="152" y="351"/>
                                  </a:lnTo>
                                  <a:lnTo>
                                    <a:pt x="118" y="418"/>
                                  </a:lnTo>
                                  <a:lnTo>
                                    <a:pt x="88" y="489"/>
                                  </a:lnTo>
                                  <a:lnTo>
                                    <a:pt x="62" y="565"/>
                                  </a:lnTo>
                                  <a:lnTo>
                                    <a:pt x="41" y="643"/>
                                  </a:lnTo>
                                  <a:lnTo>
                                    <a:pt x="23" y="726"/>
                                  </a:lnTo>
                                  <a:lnTo>
                                    <a:pt x="10" y="811"/>
                                  </a:lnTo>
                                  <a:lnTo>
                                    <a:pt x="3" y="898"/>
                                  </a:lnTo>
                                  <a:lnTo>
                                    <a:pt x="0" y="989"/>
                                  </a:lnTo>
                                  <a:lnTo>
                                    <a:pt x="3" y="1079"/>
                                  </a:lnTo>
                                  <a:lnTo>
                                    <a:pt x="10" y="1166"/>
                                  </a:lnTo>
                                  <a:lnTo>
                                    <a:pt x="23" y="1251"/>
                                  </a:lnTo>
                                  <a:lnTo>
                                    <a:pt x="41" y="1334"/>
                                  </a:lnTo>
                                  <a:lnTo>
                                    <a:pt x="62" y="1412"/>
                                  </a:lnTo>
                                  <a:lnTo>
                                    <a:pt x="88" y="1488"/>
                                  </a:lnTo>
                                  <a:lnTo>
                                    <a:pt x="118" y="1559"/>
                                  </a:lnTo>
                                  <a:lnTo>
                                    <a:pt x="152" y="1626"/>
                                  </a:lnTo>
                                  <a:lnTo>
                                    <a:pt x="189" y="1688"/>
                                  </a:lnTo>
                                  <a:lnTo>
                                    <a:pt x="230" y="1745"/>
                                  </a:lnTo>
                                  <a:lnTo>
                                    <a:pt x="274" y="1797"/>
                                  </a:lnTo>
                                  <a:lnTo>
                                    <a:pt x="320" y="1842"/>
                                  </a:lnTo>
                                  <a:lnTo>
                                    <a:pt x="369" y="1882"/>
                                  </a:lnTo>
                                  <a:lnTo>
                                    <a:pt x="421" y="1916"/>
                                  </a:lnTo>
                                  <a:lnTo>
                                    <a:pt x="530" y="1962"/>
                                  </a:lnTo>
                                  <a:lnTo>
                                    <a:pt x="646" y="197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ECB687" id="Group 122" o:spid="_x0000_s1026" style="width:493.25pt;height:230.95pt;mso-position-horizontal-relative:char;mso-position-vertical-relative:line" coordsize="10488,4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">
                <v:shape id="Picture 97" o:spid="_x0000_s1027" type="#_x0000_t75" style="position:absolute;width:10487;height: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">
                  <v:imagedata r:id="rId66" o:title=""/>
                </v:shape>
                <v:group id="Group 98" o:spid="_x0000_s1028" style="position:absolute;left:2513;top:1171;width:2058;height:2381" coordorigin="2513,1171" coordsize="205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99" o:spid="_x0000_s1029" style="position:absolute;left:2513;top:1171;width:2058;height:2381;visibility:visible;mso-wrap-style:square;v-text-anchor:top" coordsize="205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" path="m1028,2381r71,-3l1168,2370r68,-14l1302,2338r64,-23l1429,2287r60,-32l1548,2218r56,-41l1657,2133r51,-49l1756,2032r45,-55l1843,1918r39,-62l1917,1791r31,-67l1976,1654r24,-73l2020,1507r16,-77l2048,1352r7,-80l2057,1191r-2,-82l2048,1029r-12,-78l2020,874r-20,-74l1976,727r-28,-70l1917,590r-35,-65l1843,463r-42,-58l1756,349r-48,-52l1657,248r-53,-44l1548,163r-59,-37l1429,94,1366,66,1302,43,1236,25,1168,11,1099,3,1028,,958,3r-69,8l821,25,755,43,690,66,628,94r-61,32l509,163r-56,41l400,248r-51,49l301,349r-45,56l214,463r-39,62l140,590r-32,67l80,727,56,800,36,874,20,951,9,1029r-7,80l,1191r2,81l9,1352r11,78l36,1507r20,74l80,1654r28,70l140,1791r35,65l214,1918r42,59l301,2032r48,52l400,2133r53,44l509,2218r58,37l628,2287r62,28l755,2338r66,18l889,2370r69,8l1028,2381xe" filled="f" strokecolor="red" strokeweight="2pt">
                    <v:path arrowok="t" o:connecttype="custom" o:connectlocs="1099,3549;1236,3527;1366,3486;1489,3426;1604,3348;1708,3255;1801,3148;1882,3027;1948,2895;2000,2752;2036,2601;2055,2443;2055,2280;2036,2122;2000,1971;1948,1828;1882,1696;1801,1576;1708,1468;1604,1375;1489,1297;1366,1237;1236,1196;1099,1174;958,1174;821,1196;690,1237;567,1297;453,1375;349,1468;256,1576;175,1696;108,1828;56,1971;20,2122;2,2280;2,2443;20,2601;56,2752;108,2895;175,3027;256,3148;349,3255;453,3348;567,3426;690,3486;821,3527;958,3549" o:connectangles="0,0,0,0,0,0,0,0,0,0,0,0,0,0,0,0,0,0,0,0,0,0,0,0,0,0,0,0,0,0,0,0,0,0,0,0,0,0,0,0,0,0,0,0,0,0,0,0"/>
                  </v:shape>
                </v:group>
                <v:group id="Group 100" o:spid="_x0000_s1030" style="position:absolute;left:7407;top:1319;width:1293;height:1978" coordorigin="7407,1319" coordsize="129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01" o:spid="_x0000_s1031" style="position:absolute;left:7407;top:1319;width:1293;height:1978;visibility:visible;mso-wrap-style:square;v-text-anchor:top" coordsize="129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" path="m646,1978r116,-16l872,1916r51,-34l972,1842r47,-45l1063,1745r40,-57l1140,1626r34,-67l1204,1488r26,-76l1252,1334r17,-83l1282,1166r8,-87l1292,989r-2,-91l1282,811r-13,-85l1252,643r-22,-78l1204,489r-30,-71l1140,351r-37,-62l1063,232r-44,-52l972,135,923,95,872,61,762,15,646,,587,4,474,35,369,95r-49,40l274,180r-44,52l189,289r-37,62l118,418,88,489,62,565,41,643,23,726,10,811,3,898,,989r3,90l10,1166r13,85l41,1334r21,78l88,1488r30,71l152,1626r37,62l230,1745r44,52l320,1842r49,40l421,1916r109,46l646,1978xe" filled="f" strokecolor="red" strokeweight="2pt">
                    <v:path arrowok="t" o:connecttype="custom" o:connectlocs="762,3281;923,3201;1019,3116;1103,3007;1174,2878;1230,2731;1269,2570;1290,2398;1290,2217;1269,2045;1230,1884;1174,1737;1103,1608;1019,1499;923,1414;762,1334;587,1323;369,1414;274,1499;189,1608;118,1737;62,1884;23,2045;3,2217;3,2398;23,2570;62,2731;118,2878;189,3007;274,3116;369,3201;530,3281" o:connectangles="0,0,0,0,0,0,0,0,0,0,0,0,0,0,0,0,0,0,0,0,0,0,0,0,0,0,0,0,0,0,0,0"/>
                  </v:shape>
                </v:group>
                <w10:anchorlock/>
              </v:group>
            </w:pict>
          </mc:Fallback>
        </mc:AlternateContent>
      </w:r>
    </w:p>
    <w:p w:rsidR="004F7D7B" w:rsidRDefault="004F7D7B" w:rsidP="004F7D7B">
      <w:r>
        <w:t xml:space="preserve">Agencies are able to view the information provided by the applicant as part of their application process by clicking on the </w:t>
      </w:r>
      <w:r w:rsidRPr="004F7D7B">
        <w:rPr>
          <w:b/>
        </w:rPr>
        <w:t>Application</w:t>
      </w:r>
      <w:r>
        <w:t xml:space="preserve"> link. It does not include any information generated by the initiating agency as part of their selection assessment process.</w:t>
      </w:r>
    </w:p>
    <w:p w:rsidR="004F7D7B" w:rsidRDefault="004F7D7B" w:rsidP="004F7D7B">
      <w:r>
        <w:t>If applicable, appoint a successful applicant and complete the remainder of the recruitment process as normal.</w:t>
      </w:r>
    </w:p>
    <w:p w:rsidR="004F7D7B" w:rsidRDefault="004F7D7B" w:rsidP="004F7D7B">
      <w:r>
        <w:t>If no appointment occurs, view other Suitability Lists or commence a recruitment process as normal. Agencies should determine at this time if they should advertise using a Suitability List (see Section A) or a Shared Appointment Pool process (see Section C).</w:t>
      </w:r>
    </w:p>
    <w:p w:rsidR="004F7D7B" w:rsidRDefault="004F7D7B" w:rsidP="004F7D7B">
      <w:pPr>
        <w:pStyle w:val="Caption"/>
      </w:pPr>
      <w:r>
        <w:t>Note: The ‘Suitability Nomination’ status is defined in RAMS to not display in the ‘Results’ tab unless the search string described above is used. This is because suitability applicants must not be included in the Application List with other applicants and must not be included in any subsequent report such as the selection report.</w:t>
      </w:r>
    </w:p>
    <w:p w:rsidR="004F7D7B" w:rsidRDefault="004F7D7B" w:rsidP="004F7D7B">
      <w:r>
        <w:t>If/when an agency appoints an applicant from a Suitability List, the agency may wish to contact the initiating agency and advise them of this fact. However, the Suitability List cannot be changed unless the applicant themselves contacts the initiating agency and asks them to withdraw them from the Suitability List.</w:t>
      </w:r>
    </w:p>
    <w:p w:rsidR="004F7D7B" w:rsidRDefault="004F7D7B" w:rsidP="004F7D7B">
      <w:r>
        <w:t>Accordingly, unless the applicant requests to be removed from the Suitability List, all applicants will remain on the Suitability List for its duration and may be contacted by other agencies and offered other opportunities.</w:t>
      </w:r>
    </w:p>
    <w:p w:rsidR="004F7D7B" w:rsidRDefault="004F7D7B">
      <w:pPr>
        <w:spacing w:before="0" w:after="0" w:line="240" w:lineRule="auto"/>
      </w:pPr>
      <w:r>
        <w:br w:type="page"/>
      </w:r>
    </w:p>
    <w:p w:rsidR="004F7D7B" w:rsidRDefault="004F7D7B" w:rsidP="004F7D7B">
      <w:pPr>
        <w:pStyle w:val="Mainheading1"/>
      </w:pPr>
      <w:bookmarkStart w:id="6" w:name="_Toc37151061"/>
      <w:r>
        <w:lastRenderedPageBreak/>
        <w:t>C: Advertising a Shared Appointment Pool</w:t>
      </w:r>
      <w:bookmarkEnd w:id="6"/>
    </w:p>
    <w:p w:rsidR="004F7D7B" w:rsidRPr="004F7D7B" w:rsidRDefault="004F7D7B" w:rsidP="004F7D7B">
      <w:pPr>
        <w:rPr>
          <w:b/>
        </w:rPr>
      </w:pPr>
      <w:r w:rsidRPr="004F7D7B">
        <w:rPr>
          <w:b/>
        </w:rPr>
        <w:t>Before you begin</w:t>
      </w:r>
    </w:p>
    <w:p w:rsidR="004F7D7B" w:rsidRDefault="004F7D7B" w:rsidP="004F7D7B">
      <w:r>
        <w:t>A number of factors must be considered before commencing the Shared Appointment Pools recruitment process.</w:t>
      </w:r>
    </w:p>
    <w:p w:rsidR="004F7D7B" w:rsidRDefault="004F7D7B" w:rsidP="004F7D7B">
      <w:r>
        <w:t xml:space="preserve">If the agency is using the Shared Appointment Pool Recruitment process for the first time, contact the RAMS Contract Manager via rams@psc.wa.gov.au, who will </w:t>
      </w:r>
      <w:proofErr w:type="spellStart"/>
      <w:r>
        <w:t>authorise</w:t>
      </w:r>
      <w:proofErr w:type="spellEnd"/>
      <w:r>
        <w:t xml:space="preserve"> enabling the agency as a Shared Appointment Pool user.</w:t>
      </w:r>
    </w:p>
    <w:p w:rsidR="004F7D7B" w:rsidRDefault="004F7D7B" w:rsidP="004F7D7B">
      <w:r>
        <w:t>The agency will also need to provide a graphic of their logo for inclusion in the shared advert.</w:t>
      </w:r>
    </w:p>
    <w:p w:rsidR="004F7D7B" w:rsidRDefault="004F7D7B" w:rsidP="004F7D7B">
      <w:pPr>
        <w:pStyle w:val="BulletList"/>
      </w:pPr>
      <w:r>
        <w:t>Format: jpeg or gif</w:t>
      </w:r>
    </w:p>
    <w:p w:rsidR="004F7D7B" w:rsidRDefault="004F7D7B" w:rsidP="004F7D7B">
      <w:pPr>
        <w:pStyle w:val="BulletList"/>
      </w:pPr>
      <w:r>
        <w:t xml:space="preserve">Dimensions: 190 pixels wide, 130 </w:t>
      </w:r>
      <w:proofErr w:type="gramStart"/>
      <w:r>
        <w:t>pixels</w:t>
      </w:r>
      <w:proofErr w:type="gramEnd"/>
      <w:r>
        <w:t xml:space="preserve"> high</w:t>
      </w:r>
    </w:p>
    <w:p w:rsidR="004F7D7B" w:rsidRDefault="004F7D7B" w:rsidP="004F7D7B">
      <w:r>
        <w:t>Collaborating agencies must determine the following at a minimum:</w:t>
      </w:r>
    </w:p>
    <w:p w:rsidR="004F7D7B" w:rsidRDefault="004F7D7B" w:rsidP="004F7D7B">
      <w:pPr>
        <w:pStyle w:val="BulletList"/>
      </w:pPr>
      <w:r>
        <w:t>Who is the lead agency (responsible for managing the vacancy in RAMS)?</w:t>
      </w:r>
    </w:p>
    <w:p w:rsidR="004F7D7B" w:rsidRDefault="004F7D7B" w:rsidP="004F7D7B">
      <w:pPr>
        <w:pStyle w:val="BulletList"/>
      </w:pPr>
      <w:r>
        <w:t>Who are the other agencies involved?</w:t>
      </w:r>
    </w:p>
    <w:p w:rsidR="004F7D7B" w:rsidRDefault="004F7D7B" w:rsidP="004F7D7B">
      <w:pPr>
        <w:pStyle w:val="BulletList"/>
      </w:pPr>
      <w:r>
        <w:t>Who is the delegated authority for this Shared Appointment Pool?</w:t>
      </w:r>
    </w:p>
    <w:p w:rsidR="004F7D7B" w:rsidRDefault="004F7D7B" w:rsidP="004F7D7B">
      <w:pPr>
        <w:pStyle w:val="BulletList"/>
      </w:pPr>
      <w:r>
        <w:t>How long will the Shared Appointment Pool operate for?</w:t>
      </w:r>
    </w:p>
    <w:p w:rsidR="004F7D7B" w:rsidRDefault="004F7D7B" w:rsidP="004F7D7B">
      <w:pPr>
        <w:pStyle w:val="BulletList"/>
        <w:numPr>
          <w:ilvl w:val="1"/>
          <w:numId w:val="16"/>
        </w:numPr>
      </w:pPr>
      <w:r>
        <w:t>Must run for a defined period, and be determined by all collaborating agencies.</w:t>
      </w:r>
    </w:p>
    <w:p w:rsidR="004F7D7B" w:rsidRDefault="004F7D7B" w:rsidP="004F7D7B">
      <w:pPr>
        <w:pStyle w:val="BulletList"/>
      </w:pPr>
      <w:r>
        <w:t>Who are the representatives from each agency for the review panel?</w:t>
      </w:r>
    </w:p>
    <w:p w:rsidR="004F7D7B" w:rsidRDefault="004F7D7B" w:rsidP="004F7D7B">
      <w:pPr>
        <w:pStyle w:val="BulletList"/>
        <w:numPr>
          <w:ilvl w:val="1"/>
          <w:numId w:val="16"/>
        </w:numPr>
      </w:pPr>
      <w:r>
        <w:t>Must be an existing RAMS user.</w:t>
      </w:r>
    </w:p>
    <w:p w:rsidR="004F7D7B" w:rsidRDefault="004F7D7B" w:rsidP="004F7D7B">
      <w:pPr>
        <w:pStyle w:val="BulletList"/>
        <w:numPr>
          <w:ilvl w:val="1"/>
          <w:numId w:val="16"/>
        </w:numPr>
      </w:pPr>
      <w:r>
        <w:t>Each user must be created as an AU user in the Lead Agency</w:t>
      </w:r>
    </w:p>
    <w:p w:rsidR="004F7D7B" w:rsidRDefault="004F7D7B" w:rsidP="004F7D7B">
      <w:pPr>
        <w:pStyle w:val="BulletList"/>
      </w:pPr>
      <w:r>
        <w:t>What questions will be required to be answered by applicants?</w:t>
      </w:r>
    </w:p>
    <w:p w:rsidR="004F7D7B" w:rsidRDefault="004F7D7B" w:rsidP="004F7D7B">
      <w:pPr>
        <w:pStyle w:val="BulletList"/>
        <w:numPr>
          <w:ilvl w:val="1"/>
          <w:numId w:val="16"/>
        </w:numPr>
      </w:pPr>
      <w:r>
        <w:t>Must be created in the shared question library.</w:t>
      </w:r>
    </w:p>
    <w:p w:rsidR="004F7D7B" w:rsidRDefault="004F7D7B" w:rsidP="004F7D7B">
      <w:pPr>
        <w:pStyle w:val="BulletList"/>
      </w:pPr>
      <w:r>
        <w:t>How will suitable applicants be appointed from the Shared Appointment Pool?</w:t>
      </w:r>
    </w:p>
    <w:p w:rsidR="004F7D7B" w:rsidRDefault="004F7D7B" w:rsidP="004F7D7B">
      <w:pPr>
        <w:pStyle w:val="BulletList"/>
      </w:pPr>
      <w:r>
        <w:t>Which JDF will be used in the advert?</w:t>
      </w:r>
    </w:p>
    <w:p w:rsidR="004F7D7B" w:rsidRDefault="004F7D7B" w:rsidP="004F7D7B">
      <w:pPr>
        <w:pStyle w:val="BulletList"/>
      </w:pPr>
      <w:r>
        <w:t>Will the default Shared Pool advert template be used or will a new advert template be required for the vacancy?</w:t>
      </w:r>
    </w:p>
    <w:p w:rsidR="004F7D7B" w:rsidRDefault="004F7D7B" w:rsidP="004F7D7B">
      <w:pPr>
        <w:pStyle w:val="BulletList"/>
        <w:numPr>
          <w:ilvl w:val="1"/>
          <w:numId w:val="16"/>
        </w:numPr>
      </w:pPr>
      <w:r>
        <w:t>The default template is in place and provided for free for all Shared Appointment Pool recruitments. If a specific advert template is required, then a one-off cost will be incurred for its creation. Contact the RAMS Contract Manager via email (</w:t>
      </w:r>
      <w:hyperlink r:id="rId67" w:history="1">
        <w:r w:rsidRPr="00896B5C">
          <w:rPr>
            <w:rStyle w:val="Hyperlink"/>
          </w:rPr>
          <w:t>rams@psc.wa.gov.au</w:t>
        </w:r>
      </w:hyperlink>
      <w:r>
        <w:t>) for further information.</w:t>
      </w:r>
    </w:p>
    <w:p w:rsidR="004F7D7B" w:rsidRDefault="004F7D7B" w:rsidP="004F7D7B">
      <w:pPr>
        <w:pStyle w:val="BulletList"/>
      </w:pPr>
      <w:r>
        <w:t>Who will the central contact be for queries by applicants regarding the vacancy?</w:t>
      </w:r>
    </w:p>
    <w:p w:rsidR="004F7D7B" w:rsidRDefault="004F7D7B" w:rsidP="004F7D7B">
      <w:pPr>
        <w:pStyle w:val="BulletList"/>
      </w:pPr>
      <w:r>
        <w:t>Reporting: Who will be responsible and how will it be done/presented?</w:t>
      </w:r>
    </w:p>
    <w:p w:rsidR="004F7D7B" w:rsidRDefault="004F7D7B" w:rsidP="004F7D7B">
      <w:r>
        <w:t>Once these factors have been determined, the lead agency begins the process described below.</w:t>
      </w:r>
    </w:p>
    <w:p w:rsidR="004F7D7B" w:rsidRPr="004F7D7B" w:rsidRDefault="004F7D7B" w:rsidP="004F7D7B">
      <w:pPr>
        <w:rPr>
          <w:b/>
        </w:rPr>
      </w:pPr>
      <w:r w:rsidRPr="004F7D7B">
        <w:rPr>
          <w:b/>
        </w:rPr>
        <w:t>All agencies should have a cleared vacancy (or pool of cleared vacancies) ready to be filled at the commencement of this process.</w:t>
      </w:r>
    </w:p>
    <w:p w:rsidR="004F7D7B" w:rsidRDefault="004F7D7B" w:rsidP="004F7D7B"/>
    <w:p w:rsidR="004F7D7B" w:rsidRDefault="004F7D7B" w:rsidP="004F7D7B">
      <w:pPr>
        <w:pStyle w:val="Heading1"/>
      </w:pPr>
      <w:r>
        <w:lastRenderedPageBreak/>
        <w:t>Step C1</w:t>
      </w:r>
    </w:p>
    <w:p w:rsidR="004F7D7B" w:rsidRDefault="004F7D7B" w:rsidP="004F7D7B">
      <w:r>
        <w:t xml:space="preserve">Create a new vacancy by clicking on </w:t>
      </w:r>
      <w:r w:rsidRPr="004F7D7B">
        <w:rPr>
          <w:b/>
        </w:rPr>
        <w:t>New Vacancy</w:t>
      </w:r>
      <w:r>
        <w:t xml:space="preserve"> under the ‘Vacancies’ tab in the main menu.</w:t>
      </w:r>
    </w:p>
    <w:p w:rsidR="004F7D7B" w:rsidRDefault="004F7D7B" w:rsidP="004F7D7B">
      <w:r>
        <w:rPr>
          <w:noProof/>
          <w:lang w:val="en-AU" w:eastAsia="en-AU"/>
        </w:rPr>
        <mc:AlternateContent>
          <mc:Choice Requires="wpg">
            <w:drawing>
              <wp:inline distT="0" distB="0" distL="0" distR="0">
                <wp:extent cx="1576070" cy="3033395"/>
                <wp:effectExtent l="19050" t="0" r="5080" b="508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3033395"/>
                          <a:chOff x="0" y="0"/>
                          <a:chExt cx="2482" cy="4777"/>
                        </a:xfrm>
                      </wpg:grpSpPr>
                      <pic:pic xmlns:pic="http://schemas.openxmlformats.org/drawingml/2006/picture">
                        <pic:nvPicPr>
                          <pic:cNvPr id="129"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 y="8"/>
                            <a:ext cx="2465" cy="4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0" name="Group 104"/>
                        <wpg:cNvGrpSpPr>
                          <a:grpSpLocks/>
                        </wpg:cNvGrpSpPr>
                        <wpg:grpSpPr bwMode="auto">
                          <a:xfrm>
                            <a:off x="9" y="9"/>
                            <a:ext cx="2465" cy="4760"/>
                            <a:chOff x="9" y="9"/>
                            <a:chExt cx="2465" cy="4760"/>
                          </a:xfrm>
                        </wpg:grpSpPr>
                        <wps:wsp>
                          <wps:cNvPr id="131" name="Freeform 105"/>
                          <wps:cNvSpPr>
                            <a:spLocks/>
                          </wps:cNvSpPr>
                          <wps:spPr bwMode="auto">
                            <a:xfrm>
                              <a:off x="9" y="9"/>
                              <a:ext cx="2465" cy="4760"/>
                            </a:xfrm>
                            <a:custGeom>
                              <a:avLst/>
                              <a:gdLst>
                                <a:gd name="T0" fmla="+- 0 9 9"/>
                                <a:gd name="T1" fmla="*/ T0 w 2465"/>
                                <a:gd name="T2" fmla="+- 0 4768 9"/>
                                <a:gd name="T3" fmla="*/ 4768 h 4760"/>
                                <a:gd name="T4" fmla="+- 0 2474 9"/>
                                <a:gd name="T5" fmla="*/ T4 w 2465"/>
                                <a:gd name="T6" fmla="+- 0 4768 9"/>
                                <a:gd name="T7" fmla="*/ 4768 h 4760"/>
                                <a:gd name="T8" fmla="+- 0 2474 9"/>
                                <a:gd name="T9" fmla="*/ T8 w 2465"/>
                                <a:gd name="T10" fmla="+- 0 9 9"/>
                                <a:gd name="T11" fmla="*/ 9 h 4760"/>
                                <a:gd name="T12" fmla="+- 0 9 9"/>
                                <a:gd name="T13" fmla="*/ T12 w 2465"/>
                                <a:gd name="T14" fmla="+- 0 9 9"/>
                                <a:gd name="T15" fmla="*/ 9 h 4760"/>
                                <a:gd name="T16" fmla="+- 0 9 9"/>
                                <a:gd name="T17" fmla="*/ T16 w 2465"/>
                                <a:gd name="T18" fmla="+- 0 4768 9"/>
                                <a:gd name="T19" fmla="*/ 4768 h 4760"/>
                              </a:gdLst>
                              <a:ahLst/>
                              <a:cxnLst>
                                <a:cxn ang="0">
                                  <a:pos x="T1" y="T3"/>
                                </a:cxn>
                                <a:cxn ang="0">
                                  <a:pos x="T5" y="T7"/>
                                </a:cxn>
                                <a:cxn ang="0">
                                  <a:pos x="T9" y="T11"/>
                                </a:cxn>
                                <a:cxn ang="0">
                                  <a:pos x="T13" y="T15"/>
                                </a:cxn>
                                <a:cxn ang="0">
                                  <a:pos x="T17" y="T19"/>
                                </a:cxn>
                              </a:cxnLst>
                              <a:rect l="0" t="0" r="r" b="b"/>
                              <a:pathLst>
                                <a:path w="2465" h="4760">
                                  <a:moveTo>
                                    <a:pt x="0" y="4759"/>
                                  </a:moveTo>
                                  <a:lnTo>
                                    <a:pt x="2465" y="4759"/>
                                  </a:lnTo>
                                  <a:lnTo>
                                    <a:pt x="2465" y="0"/>
                                  </a:lnTo>
                                  <a:lnTo>
                                    <a:pt x="0" y="0"/>
                                  </a:lnTo>
                                  <a:lnTo>
                                    <a:pt x="0" y="475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6"/>
                        <wpg:cNvGrpSpPr>
                          <a:grpSpLocks/>
                        </wpg:cNvGrpSpPr>
                        <wpg:grpSpPr bwMode="auto">
                          <a:xfrm>
                            <a:off x="20" y="3237"/>
                            <a:ext cx="1820" cy="598"/>
                            <a:chOff x="20" y="3237"/>
                            <a:chExt cx="1820" cy="598"/>
                          </a:xfrm>
                        </wpg:grpSpPr>
                        <wps:wsp>
                          <wps:cNvPr id="133" name="Freeform 107"/>
                          <wps:cNvSpPr>
                            <a:spLocks/>
                          </wps:cNvSpPr>
                          <wps:spPr bwMode="auto">
                            <a:xfrm>
                              <a:off x="20" y="3237"/>
                              <a:ext cx="1820" cy="598"/>
                            </a:xfrm>
                            <a:custGeom>
                              <a:avLst/>
                              <a:gdLst>
                                <a:gd name="T0" fmla="+- 0 930 20"/>
                                <a:gd name="T1" fmla="*/ T0 w 1820"/>
                                <a:gd name="T2" fmla="+- 0 3835 3237"/>
                                <a:gd name="T3" fmla="*/ 3835 h 598"/>
                                <a:gd name="T4" fmla="+- 0 1036 20"/>
                                <a:gd name="T5" fmla="*/ T4 w 1820"/>
                                <a:gd name="T6" fmla="+- 0 3833 3237"/>
                                <a:gd name="T7" fmla="*/ 3833 h 598"/>
                                <a:gd name="T8" fmla="+- 0 1138 20"/>
                                <a:gd name="T9" fmla="*/ T8 w 1820"/>
                                <a:gd name="T10" fmla="+- 0 3827 3237"/>
                                <a:gd name="T11" fmla="*/ 3827 h 598"/>
                                <a:gd name="T12" fmla="+- 0 1237 20"/>
                                <a:gd name="T13" fmla="*/ T12 w 1820"/>
                                <a:gd name="T14" fmla="+- 0 3817 3237"/>
                                <a:gd name="T15" fmla="*/ 3817 h 598"/>
                                <a:gd name="T16" fmla="+- 0 1330 20"/>
                                <a:gd name="T17" fmla="*/ T16 w 1820"/>
                                <a:gd name="T18" fmla="+- 0 3804 3237"/>
                                <a:gd name="T19" fmla="*/ 3804 h 598"/>
                                <a:gd name="T20" fmla="+- 0 1417 20"/>
                                <a:gd name="T21" fmla="*/ T20 w 1820"/>
                                <a:gd name="T22" fmla="+- 0 3788 3237"/>
                                <a:gd name="T23" fmla="*/ 3788 h 598"/>
                                <a:gd name="T24" fmla="+- 0 1499 20"/>
                                <a:gd name="T25" fmla="*/ T24 w 1820"/>
                                <a:gd name="T26" fmla="+- 0 3769 3237"/>
                                <a:gd name="T27" fmla="*/ 3769 h 598"/>
                                <a:gd name="T28" fmla="+- 0 1573 20"/>
                                <a:gd name="T29" fmla="*/ T28 w 1820"/>
                                <a:gd name="T30" fmla="+- 0 3747 3237"/>
                                <a:gd name="T31" fmla="*/ 3747 h 598"/>
                                <a:gd name="T32" fmla="+- 0 1640 20"/>
                                <a:gd name="T33" fmla="*/ T32 w 1820"/>
                                <a:gd name="T34" fmla="+- 0 3723 3237"/>
                                <a:gd name="T35" fmla="*/ 3723 h 598"/>
                                <a:gd name="T36" fmla="+- 0 1698 20"/>
                                <a:gd name="T37" fmla="*/ T36 w 1820"/>
                                <a:gd name="T38" fmla="+- 0 3696 3237"/>
                                <a:gd name="T39" fmla="*/ 3696 h 598"/>
                                <a:gd name="T40" fmla="+- 0 1786 20"/>
                                <a:gd name="T41" fmla="*/ T40 w 1820"/>
                                <a:gd name="T42" fmla="+- 0 3637 3237"/>
                                <a:gd name="T43" fmla="*/ 3637 h 598"/>
                                <a:gd name="T44" fmla="+- 0 1833 20"/>
                                <a:gd name="T45" fmla="*/ T44 w 1820"/>
                                <a:gd name="T46" fmla="+- 0 3571 3237"/>
                                <a:gd name="T47" fmla="*/ 3571 h 598"/>
                                <a:gd name="T48" fmla="+- 0 1840 20"/>
                                <a:gd name="T49" fmla="*/ T48 w 1820"/>
                                <a:gd name="T50" fmla="+- 0 3536 3237"/>
                                <a:gd name="T51" fmla="*/ 3536 h 598"/>
                                <a:gd name="T52" fmla="+- 0 1833 20"/>
                                <a:gd name="T53" fmla="*/ T52 w 1820"/>
                                <a:gd name="T54" fmla="+- 0 3501 3237"/>
                                <a:gd name="T55" fmla="*/ 3501 h 598"/>
                                <a:gd name="T56" fmla="+- 0 1786 20"/>
                                <a:gd name="T57" fmla="*/ T56 w 1820"/>
                                <a:gd name="T58" fmla="+- 0 3435 3237"/>
                                <a:gd name="T59" fmla="*/ 3435 h 598"/>
                                <a:gd name="T60" fmla="+- 0 1698 20"/>
                                <a:gd name="T61" fmla="*/ T60 w 1820"/>
                                <a:gd name="T62" fmla="+- 0 3376 3237"/>
                                <a:gd name="T63" fmla="*/ 3376 h 598"/>
                                <a:gd name="T64" fmla="+- 0 1640 20"/>
                                <a:gd name="T65" fmla="*/ T64 w 1820"/>
                                <a:gd name="T66" fmla="+- 0 3349 3237"/>
                                <a:gd name="T67" fmla="*/ 3349 h 598"/>
                                <a:gd name="T68" fmla="+- 0 1573 20"/>
                                <a:gd name="T69" fmla="*/ T68 w 1820"/>
                                <a:gd name="T70" fmla="+- 0 3325 3237"/>
                                <a:gd name="T71" fmla="*/ 3325 h 598"/>
                                <a:gd name="T72" fmla="+- 0 1499 20"/>
                                <a:gd name="T73" fmla="*/ T72 w 1820"/>
                                <a:gd name="T74" fmla="+- 0 3303 3237"/>
                                <a:gd name="T75" fmla="*/ 3303 h 598"/>
                                <a:gd name="T76" fmla="+- 0 1417 20"/>
                                <a:gd name="T77" fmla="*/ T76 w 1820"/>
                                <a:gd name="T78" fmla="+- 0 3284 3237"/>
                                <a:gd name="T79" fmla="*/ 3284 h 598"/>
                                <a:gd name="T80" fmla="+- 0 1330 20"/>
                                <a:gd name="T81" fmla="*/ T80 w 1820"/>
                                <a:gd name="T82" fmla="+- 0 3268 3237"/>
                                <a:gd name="T83" fmla="*/ 3268 h 598"/>
                                <a:gd name="T84" fmla="+- 0 1237 20"/>
                                <a:gd name="T85" fmla="*/ T84 w 1820"/>
                                <a:gd name="T86" fmla="+- 0 3255 3237"/>
                                <a:gd name="T87" fmla="*/ 3255 h 598"/>
                                <a:gd name="T88" fmla="+- 0 1138 20"/>
                                <a:gd name="T89" fmla="*/ T88 w 1820"/>
                                <a:gd name="T90" fmla="+- 0 3245 3237"/>
                                <a:gd name="T91" fmla="*/ 3245 h 598"/>
                                <a:gd name="T92" fmla="+- 0 1036 20"/>
                                <a:gd name="T93" fmla="*/ T92 w 1820"/>
                                <a:gd name="T94" fmla="+- 0 3239 3237"/>
                                <a:gd name="T95" fmla="*/ 3239 h 598"/>
                                <a:gd name="T96" fmla="+- 0 930 20"/>
                                <a:gd name="T97" fmla="*/ T96 w 1820"/>
                                <a:gd name="T98" fmla="+- 0 3237 3237"/>
                                <a:gd name="T99" fmla="*/ 3237 h 598"/>
                                <a:gd name="T100" fmla="+- 0 824 20"/>
                                <a:gd name="T101" fmla="*/ T100 w 1820"/>
                                <a:gd name="T102" fmla="+- 0 3239 3237"/>
                                <a:gd name="T103" fmla="*/ 3239 h 598"/>
                                <a:gd name="T104" fmla="+- 0 721 20"/>
                                <a:gd name="T105" fmla="*/ T104 w 1820"/>
                                <a:gd name="T106" fmla="+- 0 3245 3237"/>
                                <a:gd name="T107" fmla="*/ 3245 h 598"/>
                                <a:gd name="T108" fmla="+- 0 623 20"/>
                                <a:gd name="T109" fmla="*/ T108 w 1820"/>
                                <a:gd name="T110" fmla="+- 0 3255 3237"/>
                                <a:gd name="T111" fmla="*/ 3255 h 598"/>
                                <a:gd name="T112" fmla="+- 0 530 20"/>
                                <a:gd name="T113" fmla="*/ T112 w 1820"/>
                                <a:gd name="T114" fmla="+- 0 3268 3237"/>
                                <a:gd name="T115" fmla="*/ 3268 h 598"/>
                                <a:gd name="T116" fmla="+- 0 442 20"/>
                                <a:gd name="T117" fmla="*/ T116 w 1820"/>
                                <a:gd name="T118" fmla="+- 0 3284 3237"/>
                                <a:gd name="T119" fmla="*/ 3284 h 598"/>
                                <a:gd name="T120" fmla="+- 0 361 20"/>
                                <a:gd name="T121" fmla="*/ T120 w 1820"/>
                                <a:gd name="T122" fmla="+- 0 3303 3237"/>
                                <a:gd name="T123" fmla="*/ 3303 h 598"/>
                                <a:gd name="T124" fmla="+- 0 286 20"/>
                                <a:gd name="T125" fmla="*/ T124 w 1820"/>
                                <a:gd name="T126" fmla="+- 0 3325 3237"/>
                                <a:gd name="T127" fmla="*/ 3325 h 598"/>
                                <a:gd name="T128" fmla="+- 0 220 20"/>
                                <a:gd name="T129" fmla="*/ T128 w 1820"/>
                                <a:gd name="T130" fmla="+- 0 3349 3237"/>
                                <a:gd name="T131" fmla="*/ 3349 h 598"/>
                                <a:gd name="T132" fmla="+- 0 162 20"/>
                                <a:gd name="T133" fmla="*/ T132 w 1820"/>
                                <a:gd name="T134" fmla="+- 0 3376 3237"/>
                                <a:gd name="T135" fmla="*/ 3376 h 598"/>
                                <a:gd name="T136" fmla="+- 0 73 20"/>
                                <a:gd name="T137" fmla="*/ T136 w 1820"/>
                                <a:gd name="T138" fmla="+- 0 3435 3237"/>
                                <a:gd name="T139" fmla="*/ 3435 h 598"/>
                                <a:gd name="T140" fmla="+- 0 26 20"/>
                                <a:gd name="T141" fmla="*/ T140 w 1820"/>
                                <a:gd name="T142" fmla="+- 0 3501 3237"/>
                                <a:gd name="T143" fmla="*/ 3501 h 598"/>
                                <a:gd name="T144" fmla="+- 0 20 20"/>
                                <a:gd name="T145" fmla="*/ T144 w 1820"/>
                                <a:gd name="T146" fmla="+- 0 3536 3237"/>
                                <a:gd name="T147" fmla="*/ 3536 h 598"/>
                                <a:gd name="T148" fmla="+- 0 26 20"/>
                                <a:gd name="T149" fmla="*/ T148 w 1820"/>
                                <a:gd name="T150" fmla="+- 0 3571 3237"/>
                                <a:gd name="T151" fmla="*/ 3571 h 598"/>
                                <a:gd name="T152" fmla="+- 0 73 20"/>
                                <a:gd name="T153" fmla="*/ T152 w 1820"/>
                                <a:gd name="T154" fmla="+- 0 3637 3237"/>
                                <a:gd name="T155" fmla="*/ 3637 h 598"/>
                                <a:gd name="T156" fmla="+- 0 162 20"/>
                                <a:gd name="T157" fmla="*/ T156 w 1820"/>
                                <a:gd name="T158" fmla="+- 0 3696 3237"/>
                                <a:gd name="T159" fmla="*/ 3696 h 598"/>
                                <a:gd name="T160" fmla="+- 0 220 20"/>
                                <a:gd name="T161" fmla="*/ T160 w 1820"/>
                                <a:gd name="T162" fmla="+- 0 3723 3237"/>
                                <a:gd name="T163" fmla="*/ 3723 h 598"/>
                                <a:gd name="T164" fmla="+- 0 286 20"/>
                                <a:gd name="T165" fmla="*/ T164 w 1820"/>
                                <a:gd name="T166" fmla="+- 0 3747 3237"/>
                                <a:gd name="T167" fmla="*/ 3747 h 598"/>
                                <a:gd name="T168" fmla="+- 0 361 20"/>
                                <a:gd name="T169" fmla="*/ T168 w 1820"/>
                                <a:gd name="T170" fmla="+- 0 3769 3237"/>
                                <a:gd name="T171" fmla="*/ 3769 h 598"/>
                                <a:gd name="T172" fmla="+- 0 442 20"/>
                                <a:gd name="T173" fmla="*/ T172 w 1820"/>
                                <a:gd name="T174" fmla="+- 0 3788 3237"/>
                                <a:gd name="T175" fmla="*/ 3788 h 598"/>
                                <a:gd name="T176" fmla="+- 0 530 20"/>
                                <a:gd name="T177" fmla="*/ T176 w 1820"/>
                                <a:gd name="T178" fmla="+- 0 3804 3237"/>
                                <a:gd name="T179" fmla="*/ 3804 h 598"/>
                                <a:gd name="T180" fmla="+- 0 623 20"/>
                                <a:gd name="T181" fmla="*/ T180 w 1820"/>
                                <a:gd name="T182" fmla="+- 0 3817 3237"/>
                                <a:gd name="T183" fmla="*/ 3817 h 598"/>
                                <a:gd name="T184" fmla="+- 0 721 20"/>
                                <a:gd name="T185" fmla="*/ T184 w 1820"/>
                                <a:gd name="T186" fmla="+- 0 3827 3237"/>
                                <a:gd name="T187" fmla="*/ 3827 h 598"/>
                                <a:gd name="T188" fmla="+- 0 824 20"/>
                                <a:gd name="T189" fmla="*/ T188 w 1820"/>
                                <a:gd name="T190" fmla="+- 0 3833 3237"/>
                                <a:gd name="T191" fmla="*/ 3833 h 598"/>
                                <a:gd name="T192" fmla="+- 0 930 20"/>
                                <a:gd name="T193" fmla="*/ T192 w 1820"/>
                                <a:gd name="T194" fmla="+- 0 3835 3237"/>
                                <a:gd name="T195" fmla="*/ 3835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20" h="598">
                                  <a:moveTo>
                                    <a:pt x="910" y="598"/>
                                  </a:moveTo>
                                  <a:lnTo>
                                    <a:pt x="1016" y="596"/>
                                  </a:lnTo>
                                  <a:lnTo>
                                    <a:pt x="1118" y="590"/>
                                  </a:lnTo>
                                  <a:lnTo>
                                    <a:pt x="1217" y="580"/>
                                  </a:lnTo>
                                  <a:lnTo>
                                    <a:pt x="1310" y="567"/>
                                  </a:lnTo>
                                  <a:lnTo>
                                    <a:pt x="1397" y="551"/>
                                  </a:lnTo>
                                  <a:lnTo>
                                    <a:pt x="1479" y="532"/>
                                  </a:lnTo>
                                  <a:lnTo>
                                    <a:pt x="1553" y="510"/>
                                  </a:lnTo>
                                  <a:lnTo>
                                    <a:pt x="1620" y="486"/>
                                  </a:lnTo>
                                  <a:lnTo>
                                    <a:pt x="1678" y="459"/>
                                  </a:lnTo>
                                  <a:lnTo>
                                    <a:pt x="1766" y="400"/>
                                  </a:lnTo>
                                  <a:lnTo>
                                    <a:pt x="1813" y="334"/>
                                  </a:lnTo>
                                  <a:lnTo>
                                    <a:pt x="1820" y="299"/>
                                  </a:lnTo>
                                  <a:lnTo>
                                    <a:pt x="1813" y="264"/>
                                  </a:lnTo>
                                  <a:lnTo>
                                    <a:pt x="1766" y="198"/>
                                  </a:lnTo>
                                  <a:lnTo>
                                    <a:pt x="1678" y="139"/>
                                  </a:lnTo>
                                  <a:lnTo>
                                    <a:pt x="1620" y="112"/>
                                  </a:lnTo>
                                  <a:lnTo>
                                    <a:pt x="1553" y="88"/>
                                  </a:lnTo>
                                  <a:lnTo>
                                    <a:pt x="1479" y="66"/>
                                  </a:lnTo>
                                  <a:lnTo>
                                    <a:pt x="1397" y="47"/>
                                  </a:lnTo>
                                  <a:lnTo>
                                    <a:pt x="1310" y="31"/>
                                  </a:lnTo>
                                  <a:lnTo>
                                    <a:pt x="1217" y="18"/>
                                  </a:lnTo>
                                  <a:lnTo>
                                    <a:pt x="1118" y="8"/>
                                  </a:lnTo>
                                  <a:lnTo>
                                    <a:pt x="1016" y="2"/>
                                  </a:lnTo>
                                  <a:lnTo>
                                    <a:pt x="910" y="0"/>
                                  </a:lnTo>
                                  <a:lnTo>
                                    <a:pt x="804" y="2"/>
                                  </a:lnTo>
                                  <a:lnTo>
                                    <a:pt x="701" y="8"/>
                                  </a:lnTo>
                                  <a:lnTo>
                                    <a:pt x="603" y="18"/>
                                  </a:lnTo>
                                  <a:lnTo>
                                    <a:pt x="510" y="31"/>
                                  </a:lnTo>
                                  <a:lnTo>
                                    <a:pt x="422" y="47"/>
                                  </a:lnTo>
                                  <a:lnTo>
                                    <a:pt x="341" y="66"/>
                                  </a:lnTo>
                                  <a:lnTo>
                                    <a:pt x="266" y="88"/>
                                  </a:lnTo>
                                  <a:lnTo>
                                    <a:pt x="200" y="112"/>
                                  </a:lnTo>
                                  <a:lnTo>
                                    <a:pt x="142" y="139"/>
                                  </a:lnTo>
                                  <a:lnTo>
                                    <a:pt x="53" y="198"/>
                                  </a:lnTo>
                                  <a:lnTo>
                                    <a:pt x="6" y="264"/>
                                  </a:lnTo>
                                  <a:lnTo>
                                    <a:pt x="0" y="299"/>
                                  </a:lnTo>
                                  <a:lnTo>
                                    <a:pt x="6" y="334"/>
                                  </a:lnTo>
                                  <a:lnTo>
                                    <a:pt x="53" y="400"/>
                                  </a:lnTo>
                                  <a:lnTo>
                                    <a:pt x="142" y="459"/>
                                  </a:lnTo>
                                  <a:lnTo>
                                    <a:pt x="200" y="486"/>
                                  </a:lnTo>
                                  <a:lnTo>
                                    <a:pt x="266" y="510"/>
                                  </a:lnTo>
                                  <a:lnTo>
                                    <a:pt x="341" y="532"/>
                                  </a:lnTo>
                                  <a:lnTo>
                                    <a:pt x="422" y="551"/>
                                  </a:lnTo>
                                  <a:lnTo>
                                    <a:pt x="510" y="567"/>
                                  </a:lnTo>
                                  <a:lnTo>
                                    <a:pt x="603" y="580"/>
                                  </a:lnTo>
                                  <a:lnTo>
                                    <a:pt x="701" y="590"/>
                                  </a:lnTo>
                                  <a:lnTo>
                                    <a:pt x="804" y="596"/>
                                  </a:lnTo>
                                  <a:lnTo>
                                    <a:pt x="910" y="59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DD9320" id="Group 128" o:spid="_x0000_s1026" style="width:124.1pt;height:238.85pt;mso-position-horizontal-relative:char;mso-position-vertical-relative:line" coordsize="248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">
                <v:shape id="Picture 103" o:spid="_x0000_s1027" type="#_x0000_t75" style="position:absolute;left:9;top:8;width:2465;height: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">
                  <v:imagedata r:id="rId19" o:title=""/>
                </v:shape>
                <v:group id="Group 104" o:spid="_x0000_s1028" style="position:absolute;left:9;top:9;width:2465;height:4760" coordorigin="9,9" coordsize="246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05" o:spid="_x0000_s1029" style="position:absolute;left:9;top:9;width:2465;height:4760;visibility:visible;mso-wrap-style:square;v-text-anchor:top" coordsize="246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" path="m,4759r2465,l2465,,,,,4759xe" filled="f" strokecolor="#231f20" strokeweight=".85pt">
                    <v:path arrowok="t" o:connecttype="custom" o:connectlocs="0,4768;2465,4768;2465,9;0,9;0,4768" o:connectangles="0,0,0,0,0"/>
                  </v:shape>
                </v:group>
                <v:group id="Group 106" o:spid="_x0000_s1030" style="position:absolute;left:20;top:3237;width:1820;height:598" coordorigin="20,3237" coordsize="182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07" o:spid="_x0000_s1031" style="position:absolute;left:20;top:3237;width:1820;height:598;visibility:visible;mso-wrap-style:square;v-text-anchor:top" coordsize="182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" path="m910,598r106,-2l1118,590r99,-10l1310,567r87,-16l1479,532r74,-22l1620,486r58,-27l1766,400r47,-66l1820,299r-7,-35l1766,198r-88,-59l1620,112,1553,88,1479,66,1397,47,1310,31,1217,18,1118,8,1016,2,910,,804,2,701,8,603,18,510,31,422,47,341,66,266,88r-66,24l142,139,53,198,6,264,,299r6,35l53,400r89,59l200,486r66,24l341,532r81,19l510,567r93,13l701,590r103,6l910,598xe" filled="f" strokecolor="red" strokeweight="2pt">
                    <v:path arrowok="t" o:connecttype="custom" o:connectlocs="910,3835;1016,3833;1118,3827;1217,3817;1310,3804;1397,3788;1479,3769;1553,3747;1620,3723;1678,3696;1766,3637;1813,3571;1820,3536;1813,3501;1766,3435;1678,3376;1620,3349;1553,3325;1479,3303;1397,3284;1310,3268;1217,3255;1118,3245;1016,3239;910,3237;804,3239;701,3245;603,3255;510,3268;422,3284;341,3303;266,3325;200,3349;142,3376;53,3435;6,3501;0,3536;6,3571;53,3637;142,3696;200,3723;266,3747;341,3769;422,3788;510,3804;603,3817;701,3827;804,3833;910,3835" o:connectangles="0,0,0,0,0,0,0,0,0,0,0,0,0,0,0,0,0,0,0,0,0,0,0,0,0,0,0,0,0,0,0,0,0,0,0,0,0,0,0,0,0,0,0,0,0,0,0,0,0"/>
                  </v:shape>
                </v:group>
                <w10:anchorlock/>
              </v:group>
            </w:pict>
          </mc:Fallback>
        </mc:AlternateContent>
      </w:r>
    </w:p>
    <w:p w:rsidR="004F7D7B" w:rsidRDefault="004F7D7B" w:rsidP="004F7D7B">
      <w:r>
        <w:t>At the ‘</w:t>
      </w:r>
      <w:proofErr w:type="spellStart"/>
      <w:r>
        <w:t>Categorisation</w:t>
      </w:r>
      <w:proofErr w:type="spellEnd"/>
      <w:r>
        <w:t xml:space="preserve">’ submenu, select </w:t>
      </w:r>
      <w:r w:rsidRPr="004F7D7B">
        <w:rPr>
          <w:b/>
        </w:rPr>
        <w:t>General</w:t>
      </w:r>
      <w:r>
        <w:t xml:space="preserve">. This will generate a relevant selection list. Select </w:t>
      </w:r>
      <w:r w:rsidRPr="004F7D7B">
        <w:rPr>
          <w:b/>
        </w:rPr>
        <w:t>Shared Pool Recruitment</w:t>
      </w:r>
      <w:r>
        <w:t>.</w:t>
      </w:r>
    </w:p>
    <w:p w:rsidR="004F7D7B" w:rsidRDefault="004F7D7B" w:rsidP="004F7D7B">
      <w:pPr>
        <w:pStyle w:val="Caption"/>
      </w:pPr>
      <w:r>
        <w:t>Note: the option to choose Shared Pool Recruitment will only appear in this drop down list if the agency has been enabled as a Shared Appointment Pool user.</w:t>
      </w:r>
    </w:p>
    <w:p w:rsidR="004F7D7B" w:rsidRDefault="004F7D7B" w:rsidP="004F7D7B">
      <w:r>
        <w:rPr>
          <w:rFonts w:eastAsia="Arial" w:cs="Arial"/>
          <w:noProof/>
          <w:sz w:val="20"/>
          <w:lang w:val="en-AU" w:eastAsia="en-AU"/>
        </w:rPr>
        <w:drawing>
          <wp:inline distT="0" distB="0" distL="0" distR="0" wp14:anchorId="46EEBC8E" wp14:editId="4FC46D80">
            <wp:extent cx="4331969" cy="1943100"/>
            <wp:effectExtent l="0" t="0" r="0" b="0"/>
            <wp:docPr id="134"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4.png"/>
                    <pic:cNvPicPr/>
                  </pic:nvPicPr>
                  <pic:blipFill>
                    <a:blip r:embed="rId68" cstate="print"/>
                    <a:stretch>
                      <a:fillRect/>
                    </a:stretch>
                  </pic:blipFill>
                  <pic:spPr>
                    <a:xfrm>
                      <a:off x="0" y="0"/>
                      <a:ext cx="4331969" cy="1943100"/>
                    </a:xfrm>
                    <a:prstGeom prst="rect">
                      <a:avLst/>
                    </a:prstGeom>
                  </pic:spPr>
                </pic:pic>
              </a:graphicData>
            </a:graphic>
          </wp:inline>
        </w:drawing>
      </w:r>
    </w:p>
    <w:p w:rsidR="004F7D7B" w:rsidRDefault="004F7D7B" w:rsidP="004F7D7B"/>
    <w:p w:rsidR="004F7D7B" w:rsidRDefault="004F7D7B" w:rsidP="004F7D7B">
      <w:pPr>
        <w:pStyle w:val="BodyText"/>
        <w:spacing w:before="124"/>
        <w:ind w:right="681"/>
        <w:rPr>
          <w:color w:val="231F20"/>
        </w:rPr>
      </w:pPr>
      <w:r>
        <w:rPr>
          <w:rFonts w:cs="Arial"/>
          <w:noProof/>
          <w:sz w:val="20"/>
          <w:szCs w:val="20"/>
          <w:lang w:val="en-AU" w:eastAsia="en-AU"/>
        </w:rPr>
        <w:lastRenderedPageBreak/>
        <w:drawing>
          <wp:inline distT="0" distB="0" distL="0" distR="0" wp14:anchorId="2B2973C6" wp14:editId="704B475F">
            <wp:extent cx="4663440" cy="1897379"/>
            <wp:effectExtent l="0" t="0" r="0" b="0"/>
            <wp:docPr id="13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5.png"/>
                    <pic:cNvPicPr/>
                  </pic:nvPicPr>
                  <pic:blipFill>
                    <a:blip r:embed="rId69" cstate="print"/>
                    <a:stretch>
                      <a:fillRect/>
                    </a:stretch>
                  </pic:blipFill>
                  <pic:spPr>
                    <a:xfrm>
                      <a:off x="0" y="0"/>
                      <a:ext cx="4663440" cy="1897379"/>
                    </a:xfrm>
                    <a:prstGeom prst="rect">
                      <a:avLst/>
                    </a:prstGeom>
                  </pic:spPr>
                </pic:pic>
              </a:graphicData>
            </a:graphic>
          </wp:inline>
        </w:drawing>
      </w:r>
      <w:r w:rsidRPr="004F7D7B">
        <w:rPr>
          <w:color w:val="231F20"/>
        </w:rPr>
        <w:t xml:space="preserve"> </w:t>
      </w:r>
    </w:p>
    <w:p w:rsidR="004F7D7B" w:rsidRDefault="004F7D7B" w:rsidP="004F7D7B">
      <w:r w:rsidRPr="004F7D7B">
        <w:t>Complete</w:t>
      </w:r>
      <w:r>
        <w:t xml:space="preserve"> the rest of the Shared Appointment Pool creation process as</w:t>
      </w:r>
      <w:r>
        <w:rPr>
          <w:spacing w:val="-41"/>
        </w:rPr>
        <w:t xml:space="preserve"> </w:t>
      </w:r>
      <w:r>
        <w:t>normal.</w:t>
      </w:r>
    </w:p>
    <w:p w:rsidR="004F7D7B" w:rsidRDefault="004F7D7B" w:rsidP="004F7D7B">
      <w:pPr>
        <w:pStyle w:val="Heading1"/>
      </w:pPr>
      <w:r>
        <w:t>Step C2</w:t>
      </w:r>
    </w:p>
    <w:p w:rsidR="004F7D7B" w:rsidRDefault="004F7D7B" w:rsidP="004F7D7B">
      <w:r>
        <w:t xml:space="preserve">Proceed with the Shared </w:t>
      </w:r>
      <w:proofErr w:type="spellStart"/>
      <w:r>
        <w:t>Appoinment</w:t>
      </w:r>
      <w:proofErr w:type="spellEnd"/>
      <w:r>
        <w:t xml:space="preserve"> Pool process, using the lead agencies existing process.</w:t>
      </w:r>
    </w:p>
    <w:p w:rsidR="004F7D7B" w:rsidRDefault="004F7D7B" w:rsidP="004F7D7B">
      <w:r>
        <w:t>Shared Appointment Pool questions must be created in a shared library, rather than in the lead agencies library. This is to ensure that all agencies are able to view the questions throughout the process. All Shared Library questions and answers must be approved by all collaborating agencies.</w:t>
      </w:r>
    </w:p>
    <w:p w:rsidR="004F7D7B" w:rsidRDefault="004F7D7B" w:rsidP="004F7D7B">
      <w:r>
        <w:t xml:space="preserve">A shared library will have been created as part of the initial set up of the Shared Appointment Pool. Access to the Shared </w:t>
      </w:r>
      <w:proofErr w:type="spellStart"/>
      <w:r>
        <w:t>Appoinment</w:t>
      </w:r>
      <w:proofErr w:type="spellEnd"/>
      <w:r>
        <w:t xml:space="preserve"> Pool will be granted to an agency at the same time the access to the Shared Advert Template is granted. These accesses will need to be approved by the RAMS Contract Manager at PSC.</w:t>
      </w:r>
    </w:p>
    <w:p w:rsidR="004F7D7B" w:rsidRDefault="004F7D7B" w:rsidP="004F7D7B">
      <w:r>
        <w:t xml:space="preserve">To check that the Shared Library has been set up and that the lead agency has access to that Shared Library, click on </w:t>
      </w:r>
      <w:r w:rsidRPr="004F7D7B">
        <w:rPr>
          <w:b/>
        </w:rPr>
        <w:t>Questions</w:t>
      </w:r>
      <w:r>
        <w:t xml:space="preserve"> in the main menu then </w:t>
      </w:r>
      <w:r w:rsidRPr="004F7D7B">
        <w:rPr>
          <w:b/>
        </w:rPr>
        <w:t>Question Library Groups</w:t>
      </w:r>
      <w:r>
        <w:t>.</w:t>
      </w:r>
    </w:p>
    <w:p w:rsidR="004F7D7B" w:rsidRDefault="004F7D7B" w:rsidP="004F7D7B">
      <w:r>
        <w:rPr>
          <w:rFonts w:eastAsia="Arial" w:cs="Arial"/>
          <w:noProof/>
          <w:sz w:val="20"/>
          <w:lang w:val="en-AU" w:eastAsia="en-AU"/>
        </w:rPr>
        <mc:AlternateContent>
          <mc:Choice Requires="wpg">
            <w:drawing>
              <wp:inline distT="0" distB="0" distL="0" distR="0">
                <wp:extent cx="1993900" cy="2984500"/>
                <wp:effectExtent l="6350" t="5080" r="0" b="127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2984500"/>
                          <a:chOff x="0" y="0"/>
                          <a:chExt cx="3140" cy="4700"/>
                        </a:xfrm>
                      </wpg:grpSpPr>
                      <pic:pic xmlns:pic="http://schemas.openxmlformats.org/drawingml/2006/picture">
                        <pic:nvPicPr>
                          <pic:cNvPr id="137" name="Picture 1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 y="10"/>
                            <a:ext cx="3120"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 name="Group 110"/>
                        <wpg:cNvGrpSpPr>
                          <a:grpSpLocks/>
                        </wpg:cNvGrpSpPr>
                        <wpg:grpSpPr bwMode="auto">
                          <a:xfrm>
                            <a:off x="10" y="10"/>
                            <a:ext cx="3120" cy="4680"/>
                            <a:chOff x="10" y="10"/>
                            <a:chExt cx="3120" cy="4680"/>
                          </a:xfrm>
                        </wpg:grpSpPr>
                        <wps:wsp>
                          <wps:cNvPr id="139" name="Freeform 111"/>
                          <wps:cNvSpPr>
                            <a:spLocks/>
                          </wps:cNvSpPr>
                          <wps:spPr bwMode="auto">
                            <a:xfrm>
                              <a:off x="10" y="10"/>
                              <a:ext cx="3120" cy="4680"/>
                            </a:xfrm>
                            <a:custGeom>
                              <a:avLst/>
                              <a:gdLst>
                                <a:gd name="T0" fmla="+- 0 10 10"/>
                                <a:gd name="T1" fmla="*/ T0 w 3120"/>
                                <a:gd name="T2" fmla="+- 0 4690 10"/>
                                <a:gd name="T3" fmla="*/ 4690 h 4680"/>
                                <a:gd name="T4" fmla="+- 0 3130 10"/>
                                <a:gd name="T5" fmla="*/ T4 w 3120"/>
                                <a:gd name="T6" fmla="+- 0 4690 10"/>
                                <a:gd name="T7" fmla="*/ 4690 h 4680"/>
                                <a:gd name="T8" fmla="+- 0 3130 10"/>
                                <a:gd name="T9" fmla="*/ T8 w 3120"/>
                                <a:gd name="T10" fmla="+- 0 10 10"/>
                                <a:gd name="T11" fmla="*/ 10 h 4680"/>
                                <a:gd name="T12" fmla="+- 0 10 10"/>
                                <a:gd name="T13" fmla="*/ T12 w 3120"/>
                                <a:gd name="T14" fmla="+- 0 10 10"/>
                                <a:gd name="T15" fmla="*/ 10 h 4680"/>
                                <a:gd name="T16" fmla="+- 0 10 10"/>
                                <a:gd name="T17" fmla="*/ T16 w 3120"/>
                                <a:gd name="T18" fmla="+- 0 4690 10"/>
                                <a:gd name="T19" fmla="*/ 4690 h 4680"/>
                              </a:gdLst>
                              <a:ahLst/>
                              <a:cxnLst>
                                <a:cxn ang="0">
                                  <a:pos x="T1" y="T3"/>
                                </a:cxn>
                                <a:cxn ang="0">
                                  <a:pos x="T5" y="T7"/>
                                </a:cxn>
                                <a:cxn ang="0">
                                  <a:pos x="T9" y="T11"/>
                                </a:cxn>
                                <a:cxn ang="0">
                                  <a:pos x="T13" y="T15"/>
                                </a:cxn>
                                <a:cxn ang="0">
                                  <a:pos x="T17" y="T19"/>
                                </a:cxn>
                              </a:cxnLst>
                              <a:rect l="0" t="0" r="r" b="b"/>
                              <a:pathLst>
                                <a:path w="3120" h="4680">
                                  <a:moveTo>
                                    <a:pt x="0" y="4680"/>
                                  </a:moveTo>
                                  <a:lnTo>
                                    <a:pt x="3120" y="4680"/>
                                  </a:lnTo>
                                  <a:lnTo>
                                    <a:pt x="3120" y="0"/>
                                  </a:lnTo>
                                  <a:lnTo>
                                    <a:pt x="0" y="0"/>
                                  </a:lnTo>
                                  <a:lnTo>
                                    <a:pt x="0" y="468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E90A5A" id="Group 136" o:spid="_x0000_s1026" style="width:157pt;height:235pt;mso-position-horizontal-relative:char;mso-position-vertical-relative:line" coordsize="3140,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">
                <v:shape id="Picture 109" o:spid="_x0000_s1027" type="#_x0000_t75" style="position:absolute;left:10;top:10;width:312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">
                  <v:imagedata r:id="rId71" o:title=""/>
                </v:shape>
                <v:group id="Group 110" o:spid="_x0000_s1028" style="position:absolute;left:10;top:10;width:3120;height:4680" coordorigin="10,10" coordsize="312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11" o:spid="_x0000_s1029" style="position:absolute;left:10;top:10;width:3120;height:4680;visibility:visible;mso-wrap-style:square;v-text-anchor:top" coordsize="312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" path="m,4680r3120,l3120,,,,,4680xe" filled="f" strokecolor="#231f20" strokeweight="1pt">
                    <v:path arrowok="t" o:connecttype="custom" o:connectlocs="0,4690;3120,4690;3120,10;0,10;0,4690" o:connectangles="0,0,0,0,0"/>
                  </v:shape>
                </v:group>
                <w10:anchorlock/>
              </v:group>
            </w:pict>
          </mc:Fallback>
        </mc:AlternateContent>
      </w:r>
    </w:p>
    <w:p w:rsidR="004F7D7B" w:rsidRDefault="004F7D7B" w:rsidP="004F7D7B">
      <w:pPr>
        <w:ind w:firstLine="720"/>
      </w:pPr>
      <w:r>
        <w:t xml:space="preserve"> </w:t>
      </w:r>
    </w:p>
    <w:p w:rsidR="004F7D7B" w:rsidRDefault="004F7D7B" w:rsidP="004F7D7B">
      <w:r>
        <w:t>Select a Library from the first drop down menu and then find the Shared Pool Library in the second drop down menu. Go back to the main menu.</w:t>
      </w:r>
    </w:p>
    <w:p w:rsidR="004F7D7B" w:rsidRDefault="004F7D7B" w:rsidP="004F7D7B">
      <w:r>
        <w:rPr>
          <w:rFonts w:eastAsia="Arial" w:cs="Arial"/>
          <w:noProof/>
          <w:sz w:val="20"/>
          <w:lang w:val="en-AU" w:eastAsia="en-AU"/>
        </w:rPr>
        <w:lastRenderedPageBreak/>
        <mc:AlternateContent>
          <mc:Choice Requires="wpg">
            <w:drawing>
              <wp:inline distT="0" distB="0" distL="0" distR="0">
                <wp:extent cx="4331970" cy="2592705"/>
                <wp:effectExtent l="0" t="0" r="1905" b="254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1970" cy="2592705"/>
                          <a:chOff x="0" y="0"/>
                          <a:chExt cx="6822" cy="4083"/>
                        </a:xfrm>
                      </wpg:grpSpPr>
                      <pic:pic xmlns:pic="http://schemas.openxmlformats.org/drawingml/2006/picture">
                        <pic:nvPicPr>
                          <pic:cNvPr id="141" name="Picture 1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22"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2" name="Group 114"/>
                        <wpg:cNvGrpSpPr>
                          <a:grpSpLocks/>
                        </wpg:cNvGrpSpPr>
                        <wpg:grpSpPr bwMode="auto">
                          <a:xfrm>
                            <a:off x="2826" y="851"/>
                            <a:ext cx="3787" cy="1264"/>
                            <a:chOff x="2826" y="851"/>
                            <a:chExt cx="3787" cy="1264"/>
                          </a:xfrm>
                        </wpg:grpSpPr>
                        <wps:wsp>
                          <wps:cNvPr id="143" name="Freeform 115"/>
                          <wps:cNvSpPr>
                            <a:spLocks/>
                          </wps:cNvSpPr>
                          <wps:spPr bwMode="auto">
                            <a:xfrm>
                              <a:off x="2826" y="851"/>
                              <a:ext cx="3787" cy="1264"/>
                            </a:xfrm>
                            <a:custGeom>
                              <a:avLst/>
                              <a:gdLst>
                                <a:gd name="T0" fmla="+- 0 4827 2826"/>
                                <a:gd name="T1" fmla="*/ T0 w 3787"/>
                                <a:gd name="T2" fmla="+- 0 2114 851"/>
                                <a:gd name="T3" fmla="*/ 2114 h 1264"/>
                                <a:gd name="T4" fmla="+- 0 5037 2826"/>
                                <a:gd name="T5" fmla="*/ T4 w 3787"/>
                                <a:gd name="T6" fmla="+- 0 2106 851"/>
                                <a:gd name="T7" fmla="*/ 2106 h 1264"/>
                                <a:gd name="T8" fmla="+- 0 5240 2826"/>
                                <a:gd name="T9" fmla="*/ T8 w 3787"/>
                                <a:gd name="T10" fmla="+- 0 2091 851"/>
                                <a:gd name="T11" fmla="*/ 2091 h 1264"/>
                                <a:gd name="T12" fmla="+- 0 5433 2826"/>
                                <a:gd name="T13" fmla="*/ T12 w 3787"/>
                                <a:gd name="T14" fmla="+- 0 2068 851"/>
                                <a:gd name="T15" fmla="*/ 2068 h 1264"/>
                                <a:gd name="T16" fmla="+- 0 5617 2826"/>
                                <a:gd name="T17" fmla="*/ T16 w 3787"/>
                                <a:gd name="T18" fmla="+- 0 2039 851"/>
                                <a:gd name="T19" fmla="*/ 2039 h 1264"/>
                                <a:gd name="T20" fmla="+- 0 5789 2826"/>
                                <a:gd name="T21" fmla="*/ T20 w 3787"/>
                                <a:gd name="T22" fmla="+- 0 2004 851"/>
                                <a:gd name="T23" fmla="*/ 2004 h 1264"/>
                                <a:gd name="T24" fmla="+- 0 5948 2826"/>
                                <a:gd name="T25" fmla="*/ T24 w 3787"/>
                                <a:gd name="T26" fmla="+- 0 1964 851"/>
                                <a:gd name="T27" fmla="*/ 1964 h 1264"/>
                                <a:gd name="T28" fmla="+- 0 6093 2826"/>
                                <a:gd name="T29" fmla="*/ T28 w 3787"/>
                                <a:gd name="T30" fmla="+- 0 1918 851"/>
                                <a:gd name="T31" fmla="*/ 1918 h 1264"/>
                                <a:gd name="T32" fmla="+- 0 6224 2826"/>
                                <a:gd name="T33" fmla="*/ T32 w 3787"/>
                                <a:gd name="T34" fmla="+- 0 1867 851"/>
                                <a:gd name="T35" fmla="*/ 1867 h 1264"/>
                                <a:gd name="T36" fmla="+- 0 6337 2826"/>
                                <a:gd name="T37" fmla="*/ T36 w 3787"/>
                                <a:gd name="T38" fmla="+- 0 1811 851"/>
                                <a:gd name="T39" fmla="*/ 1811 h 1264"/>
                                <a:gd name="T40" fmla="+- 0 6510 2826"/>
                                <a:gd name="T41" fmla="*/ T40 w 3787"/>
                                <a:gd name="T42" fmla="+- 0 1689 851"/>
                                <a:gd name="T43" fmla="*/ 1689 h 1264"/>
                                <a:gd name="T44" fmla="+- 0 6601 2826"/>
                                <a:gd name="T45" fmla="*/ T44 w 3787"/>
                                <a:gd name="T46" fmla="+- 0 1554 851"/>
                                <a:gd name="T47" fmla="*/ 1554 h 1264"/>
                                <a:gd name="T48" fmla="+- 0 6610 2826"/>
                                <a:gd name="T49" fmla="*/ T48 w 3787"/>
                                <a:gd name="T50" fmla="+- 0 1447 851"/>
                                <a:gd name="T51" fmla="*/ 1447 h 1264"/>
                                <a:gd name="T52" fmla="+- 0 6541 2826"/>
                                <a:gd name="T53" fmla="*/ T52 w 3787"/>
                                <a:gd name="T54" fmla="+- 0 1309 851"/>
                                <a:gd name="T55" fmla="*/ 1309 h 1264"/>
                                <a:gd name="T56" fmla="+- 0 6388 2826"/>
                                <a:gd name="T57" fmla="*/ T56 w 3787"/>
                                <a:gd name="T58" fmla="+- 0 1183 851"/>
                                <a:gd name="T59" fmla="*/ 1183 h 1264"/>
                                <a:gd name="T60" fmla="+- 0 6224 2826"/>
                                <a:gd name="T61" fmla="*/ T60 w 3787"/>
                                <a:gd name="T62" fmla="+- 0 1099 851"/>
                                <a:gd name="T63" fmla="*/ 1099 h 1264"/>
                                <a:gd name="T64" fmla="+- 0 6093 2826"/>
                                <a:gd name="T65" fmla="*/ T64 w 3787"/>
                                <a:gd name="T66" fmla="+- 0 1048 851"/>
                                <a:gd name="T67" fmla="*/ 1048 h 1264"/>
                                <a:gd name="T68" fmla="+- 0 5948 2826"/>
                                <a:gd name="T69" fmla="*/ T68 w 3787"/>
                                <a:gd name="T70" fmla="+- 0 1002 851"/>
                                <a:gd name="T71" fmla="*/ 1002 h 1264"/>
                                <a:gd name="T72" fmla="+- 0 5789 2826"/>
                                <a:gd name="T73" fmla="*/ T72 w 3787"/>
                                <a:gd name="T74" fmla="+- 0 961 851"/>
                                <a:gd name="T75" fmla="*/ 961 h 1264"/>
                                <a:gd name="T76" fmla="+- 0 5617 2826"/>
                                <a:gd name="T77" fmla="*/ T76 w 3787"/>
                                <a:gd name="T78" fmla="+- 0 926 851"/>
                                <a:gd name="T79" fmla="*/ 926 h 1264"/>
                                <a:gd name="T80" fmla="+- 0 5433 2826"/>
                                <a:gd name="T81" fmla="*/ T80 w 3787"/>
                                <a:gd name="T82" fmla="+- 0 897 851"/>
                                <a:gd name="T83" fmla="*/ 897 h 1264"/>
                                <a:gd name="T84" fmla="+- 0 5240 2826"/>
                                <a:gd name="T85" fmla="*/ T84 w 3787"/>
                                <a:gd name="T86" fmla="+- 0 875 851"/>
                                <a:gd name="T87" fmla="*/ 875 h 1264"/>
                                <a:gd name="T88" fmla="+- 0 5037 2826"/>
                                <a:gd name="T89" fmla="*/ T88 w 3787"/>
                                <a:gd name="T90" fmla="+- 0 860 851"/>
                                <a:gd name="T91" fmla="*/ 860 h 1264"/>
                                <a:gd name="T92" fmla="+- 0 4827 2826"/>
                                <a:gd name="T93" fmla="*/ T92 w 3787"/>
                                <a:gd name="T94" fmla="+- 0 852 851"/>
                                <a:gd name="T95" fmla="*/ 852 h 1264"/>
                                <a:gd name="T96" fmla="+- 0 4612 2826"/>
                                <a:gd name="T97" fmla="*/ T96 w 3787"/>
                                <a:gd name="T98" fmla="+- 0 852 851"/>
                                <a:gd name="T99" fmla="*/ 852 h 1264"/>
                                <a:gd name="T100" fmla="+- 0 4402 2826"/>
                                <a:gd name="T101" fmla="*/ T100 w 3787"/>
                                <a:gd name="T102" fmla="+- 0 860 851"/>
                                <a:gd name="T103" fmla="*/ 860 h 1264"/>
                                <a:gd name="T104" fmla="+- 0 4200 2826"/>
                                <a:gd name="T105" fmla="*/ T104 w 3787"/>
                                <a:gd name="T106" fmla="+- 0 875 851"/>
                                <a:gd name="T107" fmla="*/ 875 h 1264"/>
                                <a:gd name="T108" fmla="+- 0 4006 2826"/>
                                <a:gd name="T109" fmla="*/ T108 w 3787"/>
                                <a:gd name="T110" fmla="+- 0 897 851"/>
                                <a:gd name="T111" fmla="*/ 897 h 1264"/>
                                <a:gd name="T112" fmla="+- 0 3823 2826"/>
                                <a:gd name="T113" fmla="*/ T112 w 3787"/>
                                <a:gd name="T114" fmla="+- 0 926 851"/>
                                <a:gd name="T115" fmla="*/ 926 h 1264"/>
                                <a:gd name="T116" fmla="+- 0 3651 2826"/>
                                <a:gd name="T117" fmla="*/ T116 w 3787"/>
                                <a:gd name="T118" fmla="+- 0 961 851"/>
                                <a:gd name="T119" fmla="*/ 961 h 1264"/>
                                <a:gd name="T120" fmla="+- 0 3491 2826"/>
                                <a:gd name="T121" fmla="*/ T120 w 3787"/>
                                <a:gd name="T122" fmla="+- 0 1002 851"/>
                                <a:gd name="T123" fmla="*/ 1002 h 1264"/>
                                <a:gd name="T124" fmla="+- 0 3346 2826"/>
                                <a:gd name="T125" fmla="*/ T124 w 3787"/>
                                <a:gd name="T126" fmla="+- 0 1048 851"/>
                                <a:gd name="T127" fmla="*/ 1048 h 1264"/>
                                <a:gd name="T128" fmla="+- 0 3216 2826"/>
                                <a:gd name="T129" fmla="*/ T128 w 3787"/>
                                <a:gd name="T130" fmla="+- 0 1099 851"/>
                                <a:gd name="T131" fmla="*/ 1099 h 1264"/>
                                <a:gd name="T132" fmla="+- 0 3102 2826"/>
                                <a:gd name="T133" fmla="*/ T132 w 3787"/>
                                <a:gd name="T134" fmla="+- 0 1154 851"/>
                                <a:gd name="T135" fmla="*/ 1154 h 1264"/>
                                <a:gd name="T136" fmla="+- 0 2929 2826"/>
                                <a:gd name="T137" fmla="*/ T136 w 3787"/>
                                <a:gd name="T138" fmla="+- 0 1276 851"/>
                                <a:gd name="T139" fmla="*/ 1276 h 1264"/>
                                <a:gd name="T140" fmla="+- 0 2838 2826"/>
                                <a:gd name="T141" fmla="*/ T140 w 3787"/>
                                <a:gd name="T142" fmla="+- 0 1412 851"/>
                                <a:gd name="T143" fmla="*/ 1412 h 1264"/>
                                <a:gd name="T144" fmla="+- 0 2829 2826"/>
                                <a:gd name="T145" fmla="*/ T144 w 3787"/>
                                <a:gd name="T146" fmla="+- 0 1519 851"/>
                                <a:gd name="T147" fmla="*/ 1519 h 1264"/>
                                <a:gd name="T148" fmla="+- 0 2899 2826"/>
                                <a:gd name="T149" fmla="*/ T148 w 3787"/>
                                <a:gd name="T150" fmla="+- 0 1656 851"/>
                                <a:gd name="T151" fmla="*/ 1656 h 1264"/>
                                <a:gd name="T152" fmla="+- 0 3052 2826"/>
                                <a:gd name="T153" fmla="*/ T152 w 3787"/>
                                <a:gd name="T154" fmla="+- 0 1782 851"/>
                                <a:gd name="T155" fmla="*/ 1782 h 1264"/>
                                <a:gd name="T156" fmla="+- 0 3216 2826"/>
                                <a:gd name="T157" fmla="*/ T156 w 3787"/>
                                <a:gd name="T158" fmla="+- 0 1867 851"/>
                                <a:gd name="T159" fmla="*/ 1867 h 1264"/>
                                <a:gd name="T160" fmla="+- 0 3346 2826"/>
                                <a:gd name="T161" fmla="*/ T160 w 3787"/>
                                <a:gd name="T162" fmla="+- 0 1918 851"/>
                                <a:gd name="T163" fmla="*/ 1918 h 1264"/>
                                <a:gd name="T164" fmla="+- 0 3491 2826"/>
                                <a:gd name="T165" fmla="*/ T164 w 3787"/>
                                <a:gd name="T166" fmla="+- 0 1964 851"/>
                                <a:gd name="T167" fmla="*/ 1964 h 1264"/>
                                <a:gd name="T168" fmla="+- 0 3651 2826"/>
                                <a:gd name="T169" fmla="*/ T168 w 3787"/>
                                <a:gd name="T170" fmla="+- 0 2004 851"/>
                                <a:gd name="T171" fmla="*/ 2004 h 1264"/>
                                <a:gd name="T172" fmla="+- 0 3823 2826"/>
                                <a:gd name="T173" fmla="*/ T172 w 3787"/>
                                <a:gd name="T174" fmla="+- 0 2039 851"/>
                                <a:gd name="T175" fmla="*/ 2039 h 1264"/>
                                <a:gd name="T176" fmla="+- 0 4006 2826"/>
                                <a:gd name="T177" fmla="*/ T176 w 3787"/>
                                <a:gd name="T178" fmla="+- 0 2068 851"/>
                                <a:gd name="T179" fmla="*/ 2068 h 1264"/>
                                <a:gd name="T180" fmla="+- 0 4200 2826"/>
                                <a:gd name="T181" fmla="*/ T180 w 3787"/>
                                <a:gd name="T182" fmla="+- 0 2091 851"/>
                                <a:gd name="T183" fmla="*/ 2091 h 1264"/>
                                <a:gd name="T184" fmla="+- 0 4402 2826"/>
                                <a:gd name="T185" fmla="*/ T184 w 3787"/>
                                <a:gd name="T186" fmla="+- 0 2106 851"/>
                                <a:gd name="T187" fmla="*/ 2106 h 1264"/>
                                <a:gd name="T188" fmla="+- 0 4612 2826"/>
                                <a:gd name="T189" fmla="*/ T188 w 3787"/>
                                <a:gd name="T190" fmla="+- 0 2114 851"/>
                                <a:gd name="T191" fmla="*/ 2114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87" h="1264">
                                  <a:moveTo>
                                    <a:pt x="1894" y="1264"/>
                                  </a:moveTo>
                                  <a:lnTo>
                                    <a:pt x="2001" y="1263"/>
                                  </a:lnTo>
                                  <a:lnTo>
                                    <a:pt x="2107" y="1260"/>
                                  </a:lnTo>
                                  <a:lnTo>
                                    <a:pt x="2211" y="1255"/>
                                  </a:lnTo>
                                  <a:lnTo>
                                    <a:pt x="2313" y="1248"/>
                                  </a:lnTo>
                                  <a:lnTo>
                                    <a:pt x="2414" y="1240"/>
                                  </a:lnTo>
                                  <a:lnTo>
                                    <a:pt x="2512" y="1229"/>
                                  </a:lnTo>
                                  <a:lnTo>
                                    <a:pt x="2607" y="1217"/>
                                  </a:lnTo>
                                  <a:lnTo>
                                    <a:pt x="2700" y="1204"/>
                                  </a:lnTo>
                                  <a:lnTo>
                                    <a:pt x="2791" y="1188"/>
                                  </a:lnTo>
                                  <a:lnTo>
                                    <a:pt x="2878" y="1172"/>
                                  </a:lnTo>
                                  <a:lnTo>
                                    <a:pt x="2963" y="1153"/>
                                  </a:lnTo>
                                  <a:lnTo>
                                    <a:pt x="3044" y="1134"/>
                                  </a:lnTo>
                                  <a:lnTo>
                                    <a:pt x="3122" y="1113"/>
                                  </a:lnTo>
                                  <a:lnTo>
                                    <a:pt x="3197" y="1090"/>
                                  </a:lnTo>
                                  <a:lnTo>
                                    <a:pt x="3267" y="1067"/>
                                  </a:lnTo>
                                  <a:lnTo>
                                    <a:pt x="3335" y="1042"/>
                                  </a:lnTo>
                                  <a:lnTo>
                                    <a:pt x="3398" y="1016"/>
                                  </a:lnTo>
                                  <a:lnTo>
                                    <a:pt x="3457" y="989"/>
                                  </a:lnTo>
                                  <a:lnTo>
                                    <a:pt x="3511" y="960"/>
                                  </a:lnTo>
                                  <a:lnTo>
                                    <a:pt x="3607" y="901"/>
                                  </a:lnTo>
                                  <a:lnTo>
                                    <a:pt x="3684" y="838"/>
                                  </a:lnTo>
                                  <a:lnTo>
                                    <a:pt x="3740" y="772"/>
                                  </a:lnTo>
                                  <a:lnTo>
                                    <a:pt x="3775" y="703"/>
                                  </a:lnTo>
                                  <a:lnTo>
                                    <a:pt x="3787" y="632"/>
                                  </a:lnTo>
                                  <a:lnTo>
                                    <a:pt x="3784" y="596"/>
                                  </a:lnTo>
                                  <a:lnTo>
                                    <a:pt x="3761" y="526"/>
                                  </a:lnTo>
                                  <a:lnTo>
                                    <a:pt x="3715" y="458"/>
                                  </a:lnTo>
                                  <a:lnTo>
                                    <a:pt x="3648" y="394"/>
                                  </a:lnTo>
                                  <a:lnTo>
                                    <a:pt x="3562" y="332"/>
                                  </a:lnTo>
                                  <a:lnTo>
                                    <a:pt x="3457" y="275"/>
                                  </a:lnTo>
                                  <a:lnTo>
                                    <a:pt x="3398" y="248"/>
                                  </a:lnTo>
                                  <a:lnTo>
                                    <a:pt x="3335" y="222"/>
                                  </a:lnTo>
                                  <a:lnTo>
                                    <a:pt x="3267" y="197"/>
                                  </a:lnTo>
                                  <a:lnTo>
                                    <a:pt x="3197" y="173"/>
                                  </a:lnTo>
                                  <a:lnTo>
                                    <a:pt x="3122" y="151"/>
                                  </a:lnTo>
                                  <a:lnTo>
                                    <a:pt x="3044" y="130"/>
                                  </a:lnTo>
                                  <a:lnTo>
                                    <a:pt x="2963" y="110"/>
                                  </a:lnTo>
                                  <a:lnTo>
                                    <a:pt x="2878" y="92"/>
                                  </a:lnTo>
                                  <a:lnTo>
                                    <a:pt x="2791" y="75"/>
                                  </a:lnTo>
                                  <a:lnTo>
                                    <a:pt x="2700" y="60"/>
                                  </a:lnTo>
                                  <a:lnTo>
                                    <a:pt x="2607" y="46"/>
                                  </a:lnTo>
                                  <a:lnTo>
                                    <a:pt x="2512" y="34"/>
                                  </a:lnTo>
                                  <a:lnTo>
                                    <a:pt x="2414" y="24"/>
                                  </a:lnTo>
                                  <a:lnTo>
                                    <a:pt x="2313" y="15"/>
                                  </a:lnTo>
                                  <a:lnTo>
                                    <a:pt x="2211" y="9"/>
                                  </a:lnTo>
                                  <a:lnTo>
                                    <a:pt x="2107" y="4"/>
                                  </a:lnTo>
                                  <a:lnTo>
                                    <a:pt x="2001" y="1"/>
                                  </a:lnTo>
                                  <a:lnTo>
                                    <a:pt x="1894" y="0"/>
                                  </a:lnTo>
                                  <a:lnTo>
                                    <a:pt x="1786" y="1"/>
                                  </a:lnTo>
                                  <a:lnTo>
                                    <a:pt x="1680" y="4"/>
                                  </a:lnTo>
                                  <a:lnTo>
                                    <a:pt x="1576" y="9"/>
                                  </a:lnTo>
                                  <a:lnTo>
                                    <a:pt x="1474" y="15"/>
                                  </a:lnTo>
                                  <a:lnTo>
                                    <a:pt x="1374" y="24"/>
                                  </a:lnTo>
                                  <a:lnTo>
                                    <a:pt x="1276" y="34"/>
                                  </a:lnTo>
                                  <a:lnTo>
                                    <a:pt x="1180" y="46"/>
                                  </a:lnTo>
                                  <a:lnTo>
                                    <a:pt x="1087" y="60"/>
                                  </a:lnTo>
                                  <a:lnTo>
                                    <a:pt x="997" y="75"/>
                                  </a:lnTo>
                                  <a:lnTo>
                                    <a:pt x="909" y="92"/>
                                  </a:lnTo>
                                  <a:lnTo>
                                    <a:pt x="825" y="110"/>
                                  </a:lnTo>
                                  <a:lnTo>
                                    <a:pt x="743" y="130"/>
                                  </a:lnTo>
                                  <a:lnTo>
                                    <a:pt x="665" y="151"/>
                                  </a:lnTo>
                                  <a:lnTo>
                                    <a:pt x="591" y="173"/>
                                  </a:lnTo>
                                  <a:lnTo>
                                    <a:pt x="520" y="197"/>
                                  </a:lnTo>
                                  <a:lnTo>
                                    <a:pt x="453" y="222"/>
                                  </a:lnTo>
                                  <a:lnTo>
                                    <a:pt x="390" y="248"/>
                                  </a:lnTo>
                                  <a:lnTo>
                                    <a:pt x="331" y="275"/>
                                  </a:lnTo>
                                  <a:lnTo>
                                    <a:pt x="276" y="303"/>
                                  </a:lnTo>
                                  <a:lnTo>
                                    <a:pt x="180" y="363"/>
                                  </a:lnTo>
                                  <a:lnTo>
                                    <a:pt x="103" y="425"/>
                                  </a:lnTo>
                                  <a:lnTo>
                                    <a:pt x="47" y="492"/>
                                  </a:lnTo>
                                  <a:lnTo>
                                    <a:pt x="12" y="561"/>
                                  </a:lnTo>
                                  <a:lnTo>
                                    <a:pt x="0" y="632"/>
                                  </a:lnTo>
                                  <a:lnTo>
                                    <a:pt x="3" y="668"/>
                                  </a:lnTo>
                                  <a:lnTo>
                                    <a:pt x="27" y="738"/>
                                  </a:lnTo>
                                  <a:lnTo>
                                    <a:pt x="73" y="805"/>
                                  </a:lnTo>
                                  <a:lnTo>
                                    <a:pt x="139" y="870"/>
                                  </a:lnTo>
                                  <a:lnTo>
                                    <a:pt x="226" y="931"/>
                                  </a:lnTo>
                                  <a:lnTo>
                                    <a:pt x="331" y="989"/>
                                  </a:lnTo>
                                  <a:lnTo>
                                    <a:pt x="390" y="1016"/>
                                  </a:lnTo>
                                  <a:lnTo>
                                    <a:pt x="453" y="1042"/>
                                  </a:lnTo>
                                  <a:lnTo>
                                    <a:pt x="520" y="1067"/>
                                  </a:lnTo>
                                  <a:lnTo>
                                    <a:pt x="591" y="1090"/>
                                  </a:lnTo>
                                  <a:lnTo>
                                    <a:pt x="665" y="1113"/>
                                  </a:lnTo>
                                  <a:lnTo>
                                    <a:pt x="743" y="1134"/>
                                  </a:lnTo>
                                  <a:lnTo>
                                    <a:pt x="825" y="1153"/>
                                  </a:lnTo>
                                  <a:lnTo>
                                    <a:pt x="909" y="1172"/>
                                  </a:lnTo>
                                  <a:lnTo>
                                    <a:pt x="997" y="1188"/>
                                  </a:lnTo>
                                  <a:lnTo>
                                    <a:pt x="1087" y="1204"/>
                                  </a:lnTo>
                                  <a:lnTo>
                                    <a:pt x="1180" y="1217"/>
                                  </a:lnTo>
                                  <a:lnTo>
                                    <a:pt x="1276" y="1229"/>
                                  </a:lnTo>
                                  <a:lnTo>
                                    <a:pt x="1374" y="1240"/>
                                  </a:lnTo>
                                  <a:lnTo>
                                    <a:pt x="1474" y="1248"/>
                                  </a:lnTo>
                                  <a:lnTo>
                                    <a:pt x="1576" y="1255"/>
                                  </a:lnTo>
                                  <a:lnTo>
                                    <a:pt x="1680" y="1260"/>
                                  </a:lnTo>
                                  <a:lnTo>
                                    <a:pt x="1786" y="1263"/>
                                  </a:lnTo>
                                  <a:lnTo>
                                    <a:pt x="1894" y="126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E15C02" id="Group 140" o:spid="_x0000_s1026" style="width:341.1pt;height:204.15pt;mso-position-horizontal-relative:char;mso-position-vertical-relative:line" coordsize="6822,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">
                <v:shape id="Picture 113" o:spid="_x0000_s1027" type="#_x0000_t75" style="position:absolute;width:6822;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">
                  <v:imagedata r:id="rId73" o:title=""/>
                </v:shape>
                <v:group id="Group 114" o:spid="_x0000_s1028" style="position:absolute;left:2826;top:851;width:3787;height:1264" coordorigin="2826,851" coordsize="3787,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15" o:spid="_x0000_s1029" style="position:absolute;left:2826;top:851;width:3787;height:1264;visibility:visible;mso-wrap-style:square;v-text-anchor:top" coordsize="3787,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" path="m1894,1264r107,-1l2107,1260r104,-5l2313,1248r101,-8l2512,1229r95,-12l2700,1204r91,-16l2878,1172r85,-19l3044,1134r78,-21l3197,1090r70,-23l3335,1042r63,-26l3457,989r54,-29l3607,901r77,-63l3740,772r35,-69l3787,632r-3,-36l3761,526r-46,-68l3648,394r-86,-62l3457,275r-59,-27l3335,222r-68,-25l3197,173r-75,-22l3044,130r-81,-20l2878,92,2791,75,2700,60,2607,46,2512,34,2414,24,2313,15,2211,9,2107,4,2001,1,1894,,1786,1,1680,4,1576,9r-102,6l1374,24r-98,10l1180,46r-93,14l997,75,909,92r-84,18l743,130r-78,21l591,173r-71,24l453,222r-63,26l331,275r-55,28l180,363r-77,62l47,492,12,561,,632r3,36l27,738r46,67l139,870r87,61l331,989r59,27l453,1042r67,25l591,1090r74,23l743,1134r82,19l909,1172r88,16l1087,1204r93,13l1276,1229r98,11l1474,1248r102,7l1680,1260r106,3l1894,1264xe" filled="f" strokecolor="red" strokeweight="2pt">
                    <v:path arrowok="t" o:connecttype="custom" o:connectlocs="2001,2114;2211,2106;2414,2091;2607,2068;2791,2039;2963,2004;3122,1964;3267,1918;3398,1867;3511,1811;3684,1689;3775,1554;3784,1447;3715,1309;3562,1183;3398,1099;3267,1048;3122,1002;2963,961;2791,926;2607,897;2414,875;2211,860;2001,852;1786,852;1576,860;1374,875;1180,897;997,926;825,961;665,1002;520,1048;390,1099;276,1154;103,1276;12,1412;3,1519;73,1656;226,1782;390,1867;520,1918;665,1964;825,2004;997,2039;1180,2068;1374,2091;1576,2106;1786,2114" o:connectangles="0,0,0,0,0,0,0,0,0,0,0,0,0,0,0,0,0,0,0,0,0,0,0,0,0,0,0,0,0,0,0,0,0,0,0,0,0,0,0,0,0,0,0,0,0,0,0,0"/>
                  </v:shape>
                </v:group>
                <w10:anchorlock/>
              </v:group>
            </w:pict>
          </mc:Fallback>
        </mc:AlternateContent>
      </w:r>
    </w:p>
    <w:p w:rsidR="004F7D7B" w:rsidRDefault="004F7D7B" w:rsidP="004F7D7B">
      <w:r>
        <w:t xml:space="preserve">The process to create questions for the shared library is exactly the same as the question creation process in RAMS, except that the lead agency </w:t>
      </w:r>
      <w:r w:rsidRPr="004F7D7B">
        <w:rPr>
          <w:b/>
        </w:rPr>
        <w:t>must</w:t>
      </w:r>
      <w:r>
        <w:t xml:space="preserve"> select the Shared Library Question Group.</w:t>
      </w:r>
    </w:p>
    <w:p w:rsidR="004F7D7B" w:rsidRDefault="004F7D7B" w:rsidP="004F7D7B">
      <w:r>
        <w:rPr>
          <w:rFonts w:eastAsia="Arial" w:cs="Arial"/>
          <w:noProof/>
          <w:sz w:val="20"/>
          <w:lang w:val="en-AU" w:eastAsia="en-AU"/>
        </w:rPr>
        <mc:AlternateContent>
          <mc:Choice Requires="wpg">
            <w:drawing>
              <wp:inline distT="0" distB="0" distL="0" distR="0">
                <wp:extent cx="5238115" cy="3981450"/>
                <wp:effectExtent l="0" t="20955" r="19685"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115" cy="3981450"/>
                          <a:chOff x="0" y="0"/>
                          <a:chExt cx="8249" cy="6270"/>
                        </a:xfrm>
                      </wpg:grpSpPr>
                      <pic:pic xmlns:pic="http://schemas.openxmlformats.org/drawingml/2006/picture">
                        <pic:nvPicPr>
                          <pic:cNvPr id="145" name="Picture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50" cy="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6" name="Group 118"/>
                        <wpg:cNvGrpSpPr>
                          <a:grpSpLocks/>
                        </wpg:cNvGrpSpPr>
                        <wpg:grpSpPr bwMode="auto">
                          <a:xfrm>
                            <a:off x="3431" y="20"/>
                            <a:ext cx="4798" cy="1695"/>
                            <a:chOff x="3431" y="20"/>
                            <a:chExt cx="4798" cy="1695"/>
                          </a:xfrm>
                        </wpg:grpSpPr>
                        <wps:wsp>
                          <wps:cNvPr id="147" name="Freeform 119"/>
                          <wps:cNvSpPr>
                            <a:spLocks/>
                          </wps:cNvSpPr>
                          <wps:spPr bwMode="auto">
                            <a:xfrm>
                              <a:off x="3431" y="20"/>
                              <a:ext cx="4798" cy="1695"/>
                            </a:xfrm>
                            <a:custGeom>
                              <a:avLst/>
                              <a:gdLst>
                                <a:gd name="T0" fmla="+- 0 5937 3431"/>
                                <a:gd name="T1" fmla="*/ T0 w 4798"/>
                                <a:gd name="T2" fmla="+- 0 1714 20"/>
                                <a:gd name="T3" fmla="*/ 1714 h 1695"/>
                                <a:gd name="T4" fmla="+- 0 6147 3431"/>
                                <a:gd name="T5" fmla="*/ T4 w 4798"/>
                                <a:gd name="T6" fmla="+- 0 1707 20"/>
                                <a:gd name="T7" fmla="*/ 1707 h 1695"/>
                                <a:gd name="T8" fmla="+- 0 6351 3431"/>
                                <a:gd name="T9" fmla="*/ T8 w 4798"/>
                                <a:gd name="T10" fmla="+- 0 1695 20"/>
                                <a:gd name="T11" fmla="*/ 1695 h 1695"/>
                                <a:gd name="T12" fmla="+- 0 6549 3431"/>
                                <a:gd name="T13" fmla="*/ T12 w 4798"/>
                                <a:gd name="T14" fmla="+- 0 1676 20"/>
                                <a:gd name="T15" fmla="*/ 1676 h 1695"/>
                                <a:gd name="T16" fmla="+- 0 6740 3431"/>
                                <a:gd name="T17" fmla="*/ T16 w 4798"/>
                                <a:gd name="T18" fmla="+- 0 1651 20"/>
                                <a:gd name="T19" fmla="*/ 1651 h 1695"/>
                                <a:gd name="T20" fmla="+- 0 6923 3431"/>
                                <a:gd name="T21" fmla="*/ T20 w 4798"/>
                                <a:gd name="T22" fmla="+- 0 1622 20"/>
                                <a:gd name="T23" fmla="*/ 1622 h 1695"/>
                                <a:gd name="T24" fmla="+- 0 7098 3431"/>
                                <a:gd name="T25" fmla="*/ T24 w 4798"/>
                                <a:gd name="T26" fmla="+- 0 1587 20"/>
                                <a:gd name="T27" fmla="*/ 1587 h 1695"/>
                                <a:gd name="T28" fmla="+- 0 7263 3431"/>
                                <a:gd name="T29" fmla="*/ T28 w 4798"/>
                                <a:gd name="T30" fmla="+- 0 1547 20"/>
                                <a:gd name="T31" fmla="*/ 1547 h 1695"/>
                                <a:gd name="T32" fmla="+- 0 7417 3431"/>
                                <a:gd name="T33" fmla="*/ T32 w 4798"/>
                                <a:gd name="T34" fmla="+- 0 1503 20"/>
                                <a:gd name="T35" fmla="*/ 1503 h 1695"/>
                                <a:gd name="T36" fmla="+- 0 7561 3431"/>
                                <a:gd name="T37" fmla="*/ T36 w 4798"/>
                                <a:gd name="T38" fmla="+- 0 1454 20"/>
                                <a:gd name="T39" fmla="*/ 1454 h 1695"/>
                                <a:gd name="T40" fmla="+- 0 7693 3431"/>
                                <a:gd name="T41" fmla="*/ T40 w 4798"/>
                                <a:gd name="T42" fmla="+- 0 1401 20"/>
                                <a:gd name="T43" fmla="*/ 1401 h 1695"/>
                                <a:gd name="T44" fmla="+- 0 7812 3431"/>
                                <a:gd name="T45" fmla="*/ T44 w 4798"/>
                                <a:gd name="T46" fmla="+- 0 1345 20"/>
                                <a:gd name="T47" fmla="*/ 1345 h 1695"/>
                                <a:gd name="T48" fmla="+- 0 7966 3431"/>
                                <a:gd name="T49" fmla="*/ T48 w 4798"/>
                                <a:gd name="T50" fmla="+- 0 1254 20"/>
                                <a:gd name="T51" fmla="*/ 1254 h 1695"/>
                                <a:gd name="T52" fmla="+- 0 8119 3431"/>
                                <a:gd name="T53" fmla="*/ T52 w 4798"/>
                                <a:gd name="T54" fmla="+- 0 1121 20"/>
                                <a:gd name="T55" fmla="*/ 1121 h 1695"/>
                                <a:gd name="T56" fmla="+- 0 8208 3431"/>
                                <a:gd name="T57" fmla="*/ T56 w 4798"/>
                                <a:gd name="T58" fmla="+- 0 979 20"/>
                                <a:gd name="T59" fmla="*/ 979 h 1695"/>
                                <a:gd name="T60" fmla="+- 0 8229 3431"/>
                                <a:gd name="T61" fmla="*/ T60 w 4798"/>
                                <a:gd name="T62" fmla="+- 0 867 20"/>
                                <a:gd name="T63" fmla="*/ 867 h 1695"/>
                                <a:gd name="T64" fmla="+- 0 8208 3431"/>
                                <a:gd name="T65" fmla="*/ T64 w 4798"/>
                                <a:gd name="T66" fmla="+- 0 755 20"/>
                                <a:gd name="T67" fmla="*/ 755 h 1695"/>
                                <a:gd name="T68" fmla="+- 0 8119 3431"/>
                                <a:gd name="T69" fmla="*/ T68 w 4798"/>
                                <a:gd name="T70" fmla="+- 0 613 20"/>
                                <a:gd name="T71" fmla="*/ 613 h 1695"/>
                                <a:gd name="T72" fmla="+- 0 7966 3431"/>
                                <a:gd name="T73" fmla="*/ T72 w 4798"/>
                                <a:gd name="T74" fmla="+- 0 481 20"/>
                                <a:gd name="T75" fmla="*/ 481 h 1695"/>
                                <a:gd name="T76" fmla="+- 0 7812 3431"/>
                                <a:gd name="T77" fmla="*/ T76 w 4798"/>
                                <a:gd name="T78" fmla="+- 0 390 20"/>
                                <a:gd name="T79" fmla="*/ 390 h 1695"/>
                                <a:gd name="T80" fmla="+- 0 7693 3431"/>
                                <a:gd name="T81" fmla="*/ T80 w 4798"/>
                                <a:gd name="T82" fmla="+- 0 333 20"/>
                                <a:gd name="T83" fmla="*/ 333 h 1695"/>
                                <a:gd name="T84" fmla="+- 0 7561 3431"/>
                                <a:gd name="T85" fmla="*/ T84 w 4798"/>
                                <a:gd name="T86" fmla="+- 0 281 20"/>
                                <a:gd name="T87" fmla="*/ 281 h 1695"/>
                                <a:gd name="T88" fmla="+- 0 7417 3431"/>
                                <a:gd name="T89" fmla="*/ T88 w 4798"/>
                                <a:gd name="T90" fmla="+- 0 232 20"/>
                                <a:gd name="T91" fmla="*/ 232 h 1695"/>
                                <a:gd name="T92" fmla="+- 0 7263 3431"/>
                                <a:gd name="T93" fmla="*/ T92 w 4798"/>
                                <a:gd name="T94" fmla="+- 0 188 20"/>
                                <a:gd name="T95" fmla="*/ 188 h 1695"/>
                                <a:gd name="T96" fmla="+- 0 7098 3431"/>
                                <a:gd name="T97" fmla="*/ T96 w 4798"/>
                                <a:gd name="T98" fmla="+- 0 148 20"/>
                                <a:gd name="T99" fmla="*/ 148 h 1695"/>
                                <a:gd name="T100" fmla="+- 0 6923 3431"/>
                                <a:gd name="T101" fmla="*/ T100 w 4798"/>
                                <a:gd name="T102" fmla="+- 0 113 20"/>
                                <a:gd name="T103" fmla="*/ 113 h 1695"/>
                                <a:gd name="T104" fmla="+- 0 6740 3431"/>
                                <a:gd name="T105" fmla="*/ T104 w 4798"/>
                                <a:gd name="T106" fmla="+- 0 83 20"/>
                                <a:gd name="T107" fmla="*/ 83 h 1695"/>
                                <a:gd name="T108" fmla="+- 0 6549 3431"/>
                                <a:gd name="T109" fmla="*/ T108 w 4798"/>
                                <a:gd name="T110" fmla="+- 0 59 20"/>
                                <a:gd name="T111" fmla="*/ 59 h 1695"/>
                                <a:gd name="T112" fmla="+- 0 6351 3431"/>
                                <a:gd name="T113" fmla="*/ T112 w 4798"/>
                                <a:gd name="T114" fmla="+- 0 40 20"/>
                                <a:gd name="T115" fmla="*/ 40 h 1695"/>
                                <a:gd name="T116" fmla="+- 0 6147 3431"/>
                                <a:gd name="T117" fmla="*/ T116 w 4798"/>
                                <a:gd name="T118" fmla="+- 0 27 20"/>
                                <a:gd name="T119" fmla="*/ 27 h 1695"/>
                                <a:gd name="T120" fmla="+- 0 5937 3431"/>
                                <a:gd name="T121" fmla="*/ T120 w 4798"/>
                                <a:gd name="T122" fmla="+- 0 21 20"/>
                                <a:gd name="T123" fmla="*/ 21 h 1695"/>
                                <a:gd name="T124" fmla="+- 0 5723 3431"/>
                                <a:gd name="T125" fmla="*/ T124 w 4798"/>
                                <a:gd name="T126" fmla="+- 0 21 20"/>
                                <a:gd name="T127" fmla="*/ 21 h 1695"/>
                                <a:gd name="T128" fmla="+- 0 5513 3431"/>
                                <a:gd name="T129" fmla="*/ T128 w 4798"/>
                                <a:gd name="T130" fmla="+- 0 27 20"/>
                                <a:gd name="T131" fmla="*/ 27 h 1695"/>
                                <a:gd name="T132" fmla="+- 0 5308 3431"/>
                                <a:gd name="T133" fmla="*/ T132 w 4798"/>
                                <a:gd name="T134" fmla="+- 0 40 20"/>
                                <a:gd name="T135" fmla="*/ 40 h 1695"/>
                                <a:gd name="T136" fmla="+- 0 5110 3431"/>
                                <a:gd name="T137" fmla="*/ T136 w 4798"/>
                                <a:gd name="T138" fmla="+- 0 59 20"/>
                                <a:gd name="T139" fmla="*/ 59 h 1695"/>
                                <a:gd name="T140" fmla="+- 0 4919 3431"/>
                                <a:gd name="T141" fmla="*/ T140 w 4798"/>
                                <a:gd name="T142" fmla="+- 0 83 20"/>
                                <a:gd name="T143" fmla="*/ 83 h 1695"/>
                                <a:gd name="T144" fmla="+- 0 4736 3431"/>
                                <a:gd name="T145" fmla="*/ T144 w 4798"/>
                                <a:gd name="T146" fmla="+- 0 113 20"/>
                                <a:gd name="T147" fmla="*/ 113 h 1695"/>
                                <a:gd name="T148" fmla="+- 0 4562 3431"/>
                                <a:gd name="T149" fmla="*/ T148 w 4798"/>
                                <a:gd name="T150" fmla="+- 0 148 20"/>
                                <a:gd name="T151" fmla="*/ 148 h 1695"/>
                                <a:gd name="T152" fmla="+- 0 4397 3431"/>
                                <a:gd name="T153" fmla="*/ T152 w 4798"/>
                                <a:gd name="T154" fmla="+- 0 188 20"/>
                                <a:gd name="T155" fmla="*/ 188 h 1695"/>
                                <a:gd name="T156" fmla="+- 0 4242 3431"/>
                                <a:gd name="T157" fmla="*/ T156 w 4798"/>
                                <a:gd name="T158" fmla="+- 0 232 20"/>
                                <a:gd name="T159" fmla="*/ 232 h 1695"/>
                                <a:gd name="T160" fmla="+- 0 4099 3431"/>
                                <a:gd name="T161" fmla="*/ T160 w 4798"/>
                                <a:gd name="T162" fmla="+- 0 281 20"/>
                                <a:gd name="T163" fmla="*/ 281 h 1695"/>
                                <a:gd name="T164" fmla="+- 0 3967 3431"/>
                                <a:gd name="T165" fmla="*/ T164 w 4798"/>
                                <a:gd name="T166" fmla="+- 0 333 20"/>
                                <a:gd name="T167" fmla="*/ 333 h 1695"/>
                                <a:gd name="T168" fmla="+- 0 3848 3431"/>
                                <a:gd name="T169" fmla="*/ T168 w 4798"/>
                                <a:gd name="T170" fmla="+- 0 390 20"/>
                                <a:gd name="T171" fmla="*/ 390 h 1695"/>
                                <a:gd name="T172" fmla="+- 0 3694 3431"/>
                                <a:gd name="T173" fmla="*/ T172 w 4798"/>
                                <a:gd name="T174" fmla="+- 0 481 20"/>
                                <a:gd name="T175" fmla="*/ 481 h 1695"/>
                                <a:gd name="T176" fmla="+- 0 3541 3431"/>
                                <a:gd name="T177" fmla="*/ T176 w 4798"/>
                                <a:gd name="T178" fmla="+- 0 613 20"/>
                                <a:gd name="T179" fmla="*/ 613 h 1695"/>
                                <a:gd name="T180" fmla="+- 0 3452 3431"/>
                                <a:gd name="T181" fmla="*/ T180 w 4798"/>
                                <a:gd name="T182" fmla="+- 0 755 20"/>
                                <a:gd name="T183" fmla="*/ 755 h 1695"/>
                                <a:gd name="T184" fmla="+- 0 3431 3431"/>
                                <a:gd name="T185" fmla="*/ T184 w 4798"/>
                                <a:gd name="T186" fmla="+- 0 867 20"/>
                                <a:gd name="T187" fmla="*/ 867 h 1695"/>
                                <a:gd name="T188" fmla="+- 0 3452 3431"/>
                                <a:gd name="T189" fmla="*/ T188 w 4798"/>
                                <a:gd name="T190" fmla="+- 0 979 20"/>
                                <a:gd name="T191" fmla="*/ 979 h 1695"/>
                                <a:gd name="T192" fmla="+- 0 3541 3431"/>
                                <a:gd name="T193" fmla="*/ T192 w 4798"/>
                                <a:gd name="T194" fmla="+- 0 1121 20"/>
                                <a:gd name="T195" fmla="*/ 1121 h 1695"/>
                                <a:gd name="T196" fmla="+- 0 3694 3431"/>
                                <a:gd name="T197" fmla="*/ T196 w 4798"/>
                                <a:gd name="T198" fmla="+- 0 1254 20"/>
                                <a:gd name="T199" fmla="*/ 1254 h 1695"/>
                                <a:gd name="T200" fmla="+- 0 3848 3431"/>
                                <a:gd name="T201" fmla="*/ T200 w 4798"/>
                                <a:gd name="T202" fmla="+- 0 1345 20"/>
                                <a:gd name="T203" fmla="*/ 1345 h 1695"/>
                                <a:gd name="T204" fmla="+- 0 3967 3431"/>
                                <a:gd name="T205" fmla="*/ T204 w 4798"/>
                                <a:gd name="T206" fmla="+- 0 1401 20"/>
                                <a:gd name="T207" fmla="*/ 1401 h 1695"/>
                                <a:gd name="T208" fmla="+- 0 4099 3431"/>
                                <a:gd name="T209" fmla="*/ T208 w 4798"/>
                                <a:gd name="T210" fmla="+- 0 1454 20"/>
                                <a:gd name="T211" fmla="*/ 1454 h 1695"/>
                                <a:gd name="T212" fmla="+- 0 4242 3431"/>
                                <a:gd name="T213" fmla="*/ T212 w 4798"/>
                                <a:gd name="T214" fmla="+- 0 1503 20"/>
                                <a:gd name="T215" fmla="*/ 1503 h 1695"/>
                                <a:gd name="T216" fmla="+- 0 4397 3431"/>
                                <a:gd name="T217" fmla="*/ T216 w 4798"/>
                                <a:gd name="T218" fmla="+- 0 1547 20"/>
                                <a:gd name="T219" fmla="*/ 1547 h 1695"/>
                                <a:gd name="T220" fmla="+- 0 4562 3431"/>
                                <a:gd name="T221" fmla="*/ T220 w 4798"/>
                                <a:gd name="T222" fmla="+- 0 1587 20"/>
                                <a:gd name="T223" fmla="*/ 1587 h 1695"/>
                                <a:gd name="T224" fmla="+- 0 4736 3431"/>
                                <a:gd name="T225" fmla="*/ T224 w 4798"/>
                                <a:gd name="T226" fmla="+- 0 1622 20"/>
                                <a:gd name="T227" fmla="*/ 1622 h 1695"/>
                                <a:gd name="T228" fmla="+- 0 4919 3431"/>
                                <a:gd name="T229" fmla="*/ T228 w 4798"/>
                                <a:gd name="T230" fmla="+- 0 1651 20"/>
                                <a:gd name="T231" fmla="*/ 1651 h 1695"/>
                                <a:gd name="T232" fmla="+- 0 5110 3431"/>
                                <a:gd name="T233" fmla="*/ T232 w 4798"/>
                                <a:gd name="T234" fmla="+- 0 1676 20"/>
                                <a:gd name="T235" fmla="*/ 1676 h 1695"/>
                                <a:gd name="T236" fmla="+- 0 5308 3431"/>
                                <a:gd name="T237" fmla="*/ T236 w 4798"/>
                                <a:gd name="T238" fmla="+- 0 1695 20"/>
                                <a:gd name="T239" fmla="*/ 1695 h 1695"/>
                                <a:gd name="T240" fmla="+- 0 5513 3431"/>
                                <a:gd name="T241" fmla="*/ T240 w 4798"/>
                                <a:gd name="T242" fmla="+- 0 1707 20"/>
                                <a:gd name="T243" fmla="*/ 1707 h 1695"/>
                                <a:gd name="T244" fmla="+- 0 5723 3431"/>
                                <a:gd name="T245" fmla="*/ T244 w 4798"/>
                                <a:gd name="T246" fmla="+- 0 1714 20"/>
                                <a:gd name="T247" fmla="*/ 1714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98" h="1695">
                                  <a:moveTo>
                                    <a:pt x="2399" y="1695"/>
                                  </a:moveTo>
                                  <a:lnTo>
                                    <a:pt x="2506" y="1694"/>
                                  </a:lnTo>
                                  <a:lnTo>
                                    <a:pt x="2611" y="1691"/>
                                  </a:lnTo>
                                  <a:lnTo>
                                    <a:pt x="2716" y="1687"/>
                                  </a:lnTo>
                                  <a:lnTo>
                                    <a:pt x="2819" y="1682"/>
                                  </a:lnTo>
                                  <a:lnTo>
                                    <a:pt x="2920" y="1675"/>
                                  </a:lnTo>
                                  <a:lnTo>
                                    <a:pt x="3020" y="1666"/>
                                  </a:lnTo>
                                  <a:lnTo>
                                    <a:pt x="3118" y="1656"/>
                                  </a:lnTo>
                                  <a:lnTo>
                                    <a:pt x="3215" y="1644"/>
                                  </a:lnTo>
                                  <a:lnTo>
                                    <a:pt x="3309" y="1631"/>
                                  </a:lnTo>
                                  <a:lnTo>
                                    <a:pt x="3402" y="1617"/>
                                  </a:lnTo>
                                  <a:lnTo>
                                    <a:pt x="3492" y="1602"/>
                                  </a:lnTo>
                                  <a:lnTo>
                                    <a:pt x="3581" y="1585"/>
                                  </a:lnTo>
                                  <a:lnTo>
                                    <a:pt x="3667" y="1567"/>
                                  </a:lnTo>
                                  <a:lnTo>
                                    <a:pt x="3750" y="1547"/>
                                  </a:lnTo>
                                  <a:lnTo>
                                    <a:pt x="3832" y="1527"/>
                                  </a:lnTo>
                                  <a:lnTo>
                                    <a:pt x="3910" y="1505"/>
                                  </a:lnTo>
                                  <a:lnTo>
                                    <a:pt x="3986" y="1483"/>
                                  </a:lnTo>
                                  <a:lnTo>
                                    <a:pt x="4059" y="1459"/>
                                  </a:lnTo>
                                  <a:lnTo>
                                    <a:pt x="4130" y="1434"/>
                                  </a:lnTo>
                                  <a:lnTo>
                                    <a:pt x="4197" y="1408"/>
                                  </a:lnTo>
                                  <a:lnTo>
                                    <a:pt x="4262" y="1381"/>
                                  </a:lnTo>
                                  <a:lnTo>
                                    <a:pt x="4323" y="1353"/>
                                  </a:lnTo>
                                  <a:lnTo>
                                    <a:pt x="4381" y="1325"/>
                                  </a:lnTo>
                                  <a:lnTo>
                                    <a:pt x="4436" y="1295"/>
                                  </a:lnTo>
                                  <a:lnTo>
                                    <a:pt x="4535" y="1234"/>
                                  </a:lnTo>
                                  <a:lnTo>
                                    <a:pt x="4619" y="1169"/>
                                  </a:lnTo>
                                  <a:lnTo>
                                    <a:pt x="4688" y="1101"/>
                                  </a:lnTo>
                                  <a:lnTo>
                                    <a:pt x="4741" y="1031"/>
                                  </a:lnTo>
                                  <a:lnTo>
                                    <a:pt x="4777" y="959"/>
                                  </a:lnTo>
                                  <a:lnTo>
                                    <a:pt x="4795" y="885"/>
                                  </a:lnTo>
                                  <a:lnTo>
                                    <a:pt x="4798" y="847"/>
                                  </a:lnTo>
                                  <a:lnTo>
                                    <a:pt x="4795" y="810"/>
                                  </a:lnTo>
                                  <a:lnTo>
                                    <a:pt x="4777" y="735"/>
                                  </a:lnTo>
                                  <a:lnTo>
                                    <a:pt x="4741" y="663"/>
                                  </a:lnTo>
                                  <a:lnTo>
                                    <a:pt x="4688" y="593"/>
                                  </a:lnTo>
                                  <a:lnTo>
                                    <a:pt x="4619" y="526"/>
                                  </a:lnTo>
                                  <a:lnTo>
                                    <a:pt x="4535" y="461"/>
                                  </a:lnTo>
                                  <a:lnTo>
                                    <a:pt x="4436" y="399"/>
                                  </a:lnTo>
                                  <a:lnTo>
                                    <a:pt x="4381" y="370"/>
                                  </a:lnTo>
                                  <a:lnTo>
                                    <a:pt x="4323" y="341"/>
                                  </a:lnTo>
                                  <a:lnTo>
                                    <a:pt x="4262" y="313"/>
                                  </a:lnTo>
                                  <a:lnTo>
                                    <a:pt x="4197" y="287"/>
                                  </a:lnTo>
                                  <a:lnTo>
                                    <a:pt x="4130" y="261"/>
                                  </a:lnTo>
                                  <a:lnTo>
                                    <a:pt x="4059" y="236"/>
                                  </a:lnTo>
                                  <a:lnTo>
                                    <a:pt x="3986" y="212"/>
                                  </a:lnTo>
                                  <a:lnTo>
                                    <a:pt x="3910" y="189"/>
                                  </a:lnTo>
                                  <a:lnTo>
                                    <a:pt x="3832" y="168"/>
                                  </a:lnTo>
                                  <a:lnTo>
                                    <a:pt x="3750" y="147"/>
                                  </a:lnTo>
                                  <a:lnTo>
                                    <a:pt x="3667" y="128"/>
                                  </a:lnTo>
                                  <a:lnTo>
                                    <a:pt x="3581" y="110"/>
                                  </a:lnTo>
                                  <a:lnTo>
                                    <a:pt x="3492" y="93"/>
                                  </a:lnTo>
                                  <a:lnTo>
                                    <a:pt x="3402" y="77"/>
                                  </a:lnTo>
                                  <a:lnTo>
                                    <a:pt x="3309" y="63"/>
                                  </a:lnTo>
                                  <a:lnTo>
                                    <a:pt x="3215" y="50"/>
                                  </a:lnTo>
                                  <a:lnTo>
                                    <a:pt x="3118" y="39"/>
                                  </a:lnTo>
                                  <a:lnTo>
                                    <a:pt x="3020" y="29"/>
                                  </a:lnTo>
                                  <a:lnTo>
                                    <a:pt x="2920" y="20"/>
                                  </a:lnTo>
                                  <a:lnTo>
                                    <a:pt x="2819" y="13"/>
                                  </a:lnTo>
                                  <a:lnTo>
                                    <a:pt x="2716" y="7"/>
                                  </a:lnTo>
                                  <a:lnTo>
                                    <a:pt x="2611" y="3"/>
                                  </a:lnTo>
                                  <a:lnTo>
                                    <a:pt x="2506" y="1"/>
                                  </a:lnTo>
                                  <a:lnTo>
                                    <a:pt x="2399" y="0"/>
                                  </a:lnTo>
                                  <a:lnTo>
                                    <a:pt x="2292" y="1"/>
                                  </a:lnTo>
                                  <a:lnTo>
                                    <a:pt x="2186" y="3"/>
                                  </a:lnTo>
                                  <a:lnTo>
                                    <a:pt x="2082" y="7"/>
                                  </a:lnTo>
                                  <a:lnTo>
                                    <a:pt x="1979" y="13"/>
                                  </a:lnTo>
                                  <a:lnTo>
                                    <a:pt x="1877" y="20"/>
                                  </a:lnTo>
                                  <a:lnTo>
                                    <a:pt x="1778" y="29"/>
                                  </a:lnTo>
                                  <a:lnTo>
                                    <a:pt x="1679" y="39"/>
                                  </a:lnTo>
                                  <a:lnTo>
                                    <a:pt x="1583" y="50"/>
                                  </a:lnTo>
                                  <a:lnTo>
                                    <a:pt x="1488" y="63"/>
                                  </a:lnTo>
                                  <a:lnTo>
                                    <a:pt x="1396" y="77"/>
                                  </a:lnTo>
                                  <a:lnTo>
                                    <a:pt x="1305" y="93"/>
                                  </a:lnTo>
                                  <a:lnTo>
                                    <a:pt x="1217" y="110"/>
                                  </a:lnTo>
                                  <a:lnTo>
                                    <a:pt x="1131" y="128"/>
                                  </a:lnTo>
                                  <a:lnTo>
                                    <a:pt x="1047" y="147"/>
                                  </a:lnTo>
                                  <a:lnTo>
                                    <a:pt x="966" y="168"/>
                                  </a:lnTo>
                                  <a:lnTo>
                                    <a:pt x="887" y="189"/>
                                  </a:lnTo>
                                  <a:lnTo>
                                    <a:pt x="811" y="212"/>
                                  </a:lnTo>
                                  <a:lnTo>
                                    <a:pt x="738" y="236"/>
                                  </a:lnTo>
                                  <a:lnTo>
                                    <a:pt x="668" y="261"/>
                                  </a:lnTo>
                                  <a:lnTo>
                                    <a:pt x="600" y="287"/>
                                  </a:lnTo>
                                  <a:lnTo>
                                    <a:pt x="536" y="313"/>
                                  </a:lnTo>
                                  <a:lnTo>
                                    <a:pt x="475" y="341"/>
                                  </a:lnTo>
                                  <a:lnTo>
                                    <a:pt x="417" y="370"/>
                                  </a:lnTo>
                                  <a:lnTo>
                                    <a:pt x="362" y="399"/>
                                  </a:lnTo>
                                  <a:lnTo>
                                    <a:pt x="263" y="461"/>
                                  </a:lnTo>
                                  <a:lnTo>
                                    <a:pt x="179" y="526"/>
                                  </a:lnTo>
                                  <a:lnTo>
                                    <a:pt x="110" y="593"/>
                                  </a:lnTo>
                                  <a:lnTo>
                                    <a:pt x="57" y="663"/>
                                  </a:lnTo>
                                  <a:lnTo>
                                    <a:pt x="21" y="735"/>
                                  </a:lnTo>
                                  <a:lnTo>
                                    <a:pt x="2" y="810"/>
                                  </a:lnTo>
                                  <a:lnTo>
                                    <a:pt x="0" y="847"/>
                                  </a:lnTo>
                                  <a:lnTo>
                                    <a:pt x="2" y="885"/>
                                  </a:lnTo>
                                  <a:lnTo>
                                    <a:pt x="21" y="959"/>
                                  </a:lnTo>
                                  <a:lnTo>
                                    <a:pt x="57" y="1031"/>
                                  </a:lnTo>
                                  <a:lnTo>
                                    <a:pt x="110" y="1101"/>
                                  </a:lnTo>
                                  <a:lnTo>
                                    <a:pt x="179" y="1169"/>
                                  </a:lnTo>
                                  <a:lnTo>
                                    <a:pt x="263" y="1234"/>
                                  </a:lnTo>
                                  <a:lnTo>
                                    <a:pt x="362" y="1295"/>
                                  </a:lnTo>
                                  <a:lnTo>
                                    <a:pt x="417" y="1325"/>
                                  </a:lnTo>
                                  <a:lnTo>
                                    <a:pt x="475" y="1353"/>
                                  </a:lnTo>
                                  <a:lnTo>
                                    <a:pt x="536" y="1381"/>
                                  </a:lnTo>
                                  <a:lnTo>
                                    <a:pt x="600" y="1408"/>
                                  </a:lnTo>
                                  <a:lnTo>
                                    <a:pt x="668" y="1434"/>
                                  </a:lnTo>
                                  <a:lnTo>
                                    <a:pt x="738" y="1459"/>
                                  </a:lnTo>
                                  <a:lnTo>
                                    <a:pt x="811" y="1483"/>
                                  </a:lnTo>
                                  <a:lnTo>
                                    <a:pt x="887" y="1505"/>
                                  </a:lnTo>
                                  <a:lnTo>
                                    <a:pt x="966" y="1527"/>
                                  </a:lnTo>
                                  <a:lnTo>
                                    <a:pt x="1047" y="1547"/>
                                  </a:lnTo>
                                  <a:lnTo>
                                    <a:pt x="1131" y="1567"/>
                                  </a:lnTo>
                                  <a:lnTo>
                                    <a:pt x="1217" y="1585"/>
                                  </a:lnTo>
                                  <a:lnTo>
                                    <a:pt x="1305" y="1602"/>
                                  </a:lnTo>
                                  <a:lnTo>
                                    <a:pt x="1396" y="1617"/>
                                  </a:lnTo>
                                  <a:lnTo>
                                    <a:pt x="1488" y="1631"/>
                                  </a:lnTo>
                                  <a:lnTo>
                                    <a:pt x="1583" y="1644"/>
                                  </a:lnTo>
                                  <a:lnTo>
                                    <a:pt x="1679" y="1656"/>
                                  </a:lnTo>
                                  <a:lnTo>
                                    <a:pt x="1778" y="1666"/>
                                  </a:lnTo>
                                  <a:lnTo>
                                    <a:pt x="1877" y="1675"/>
                                  </a:lnTo>
                                  <a:lnTo>
                                    <a:pt x="1979" y="1682"/>
                                  </a:lnTo>
                                  <a:lnTo>
                                    <a:pt x="2082" y="1687"/>
                                  </a:lnTo>
                                  <a:lnTo>
                                    <a:pt x="2186" y="1691"/>
                                  </a:lnTo>
                                  <a:lnTo>
                                    <a:pt x="2292" y="1694"/>
                                  </a:lnTo>
                                  <a:lnTo>
                                    <a:pt x="2399" y="169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E9B81A" id="Group 144" o:spid="_x0000_s1026" style="width:412.45pt;height:313.5pt;mso-position-horizontal-relative:char;mso-position-vertical-relative:line" coordsize="8249,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">
                <v:shape id="Picture 117" o:spid="_x0000_s1027" type="#_x0000_t75" style="position:absolute;width:7950;height:6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">
                  <v:imagedata r:id="rId75" o:title=""/>
                </v:shape>
                <v:group id="Group 118" o:spid="_x0000_s1028" style="position:absolute;left:3431;top:20;width:4798;height:1695" coordorigin="3431,20" coordsize="4798,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19" o:spid="_x0000_s1029" style="position:absolute;left:3431;top:20;width:4798;height:1695;visibility:visible;mso-wrap-style:square;v-text-anchor:top" coordsize="4798,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" path="m2399,1695r107,-1l2611,1691r105,-4l2819,1682r101,-7l3020,1666r98,-10l3215,1644r94,-13l3402,1617r90,-15l3581,1585r86,-18l3750,1547r82,-20l3910,1505r76,-22l4059,1459r71,-25l4197,1408r65,-27l4323,1353r58,-28l4436,1295r99,-61l4619,1169r69,-68l4741,1031r36,-72l4795,885r3,-38l4795,810r-18,-75l4741,663r-53,-70l4619,526r-84,-65l4436,399r-55,-29l4323,341r-61,-28l4197,287r-67,-26l4059,236r-73,-24l3910,189r-78,-21l3750,147r-83,-19l3581,110,3492,93,3402,77,3309,63,3215,50,3118,39,3020,29,2920,20,2819,13,2716,7,2611,3,2506,1,2399,,2292,1,2186,3,2082,7r-103,6l1877,20r-99,9l1679,39r-96,11l1488,63r-92,14l1305,93r-88,17l1131,128r-84,19l966,168r-79,21l811,212r-73,24l668,261r-68,26l536,313r-61,28l417,370r-55,29l263,461r-84,65l110,593,57,663,21,735,2,810,,847r2,38l21,959r36,72l110,1101r69,68l263,1234r99,61l417,1325r58,28l536,1381r64,27l668,1434r70,25l811,1483r76,22l966,1527r81,20l1131,1567r86,18l1305,1602r91,15l1488,1631r95,13l1679,1656r99,10l1877,1675r102,7l2082,1687r104,4l2292,1694r107,1xe" filled="f" strokecolor="red" strokeweight="2pt">
                    <v:path arrowok="t" o:connecttype="custom" o:connectlocs="2506,1714;2716,1707;2920,1695;3118,1676;3309,1651;3492,1622;3667,1587;3832,1547;3986,1503;4130,1454;4262,1401;4381,1345;4535,1254;4688,1121;4777,979;4798,867;4777,755;4688,613;4535,481;4381,390;4262,333;4130,281;3986,232;3832,188;3667,148;3492,113;3309,83;3118,59;2920,40;2716,27;2506,21;2292,21;2082,27;1877,40;1679,59;1488,83;1305,113;1131,148;966,188;811,232;668,281;536,333;417,390;263,481;110,613;21,755;0,867;21,979;110,1121;263,1254;417,1345;536,1401;668,1454;811,1503;966,1547;1131,1587;1305,1622;1488,1651;1679,1676;1877,1695;2082,1707;2292,1714" o:connectangles="0,0,0,0,0,0,0,0,0,0,0,0,0,0,0,0,0,0,0,0,0,0,0,0,0,0,0,0,0,0,0,0,0,0,0,0,0,0,0,0,0,0,0,0,0,0,0,0,0,0,0,0,0,0,0,0,0,0,0,0,0,0"/>
                  </v:shape>
                </v:group>
                <w10:anchorlock/>
              </v:group>
            </w:pict>
          </mc:Fallback>
        </mc:AlternateContent>
      </w:r>
    </w:p>
    <w:p w:rsidR="004F7D7B" w:rsidRDefault="004F7D7B" w:rsidP="004F7D7B">
      <w:pPr>
        <w:pStyle w:val="Caption"/>
      </w:pPr>
      <w:r>
        <w:t>Note: Applicants may opt out of being shared with some of the agencies that are collaborating in the process. Agencies may wish to create a question in the Shared Library that allows applicants to make this choice.</w:t>
      </w:r>
    </w:p>
    <w:p w:rsidR="00EB529F" w:rsidRDefault="00EB529F">
      <w:pPr>
        <w:spacing w:before="0" w:after="0" w:line="240" w:lineRule="auto"/>
      </w:pPr>
      <w:r>
        <w:br w:type="page"/>
      </w:r>
    </w:p>
    <w:p w:rsidR="00EB529F" w:rsidRDefault="00EB529F" w:rsidP="00EB529F">
      <w:pPr>
        <w:pStyle w:val="Heading1"/>
      </w:pPr>
      <w:r>
        <w:lastRenderedPageBreak/>
        <w:t>Step C3</w:t>
      </w:r>
    </w:p>
    <w:p w:rsidR="00EB529F" w:rsidRDefault="00EB529F" w:rsidP="00EB529F">
      <w:r>
        <w:t>Continue with the Shared Appointment Pool per the lead agencies process. When creating the advertisement, some additional steps are required.</w:t>
      </w:r>
    </w:p>
    <w:p w:rsidR="00EB529F" w:rsidRDefault="00EB529F" w:rsidP="00EB529F">
      <w:r>
        <w:t>Ensure that a clear statement is included in the advert text alerting applicants that this vacancy is a Shared Appointment Pool and what this means.</w:t>
      </w:r>
    </w:p>
    <w:p w:rsidR="00EB529F" w:rsidRDefault="00EB529F" w:rsidP="00EB529F">
      <w:r>
        <w:t>The lead agency will note a change in the ‘Edit Advertisement’ page in RAMS. Select all the collaborating agencies from the list shown. Only agencies that have been approved as Shared Appointment Pool participants will be listed.</w:t>
      </w:r>
    </w:p>
    <w:p w:rsidR="00EB529F" w:rsidRDefault="00EB529F" w:rsidP="00EB529F">
      <w:r>
        <w:rPr>
          <w:rFonts w:eastAsia="Arial" w:cs="Arial"/>
          <w:noProof/>
          <w:sz w:val="20"/>
          <w:lang w:val="en-AU" w:eastAsia="en-AU"/>
        </w:rPr>
        <mc:AlternateContent>
          <mc:Choice Requires="wpg">
            <w:drawing>
              <wp:inline distT="0" distB="0" distL="0" distR="0">
                <wp:extent cx="5540375" cy="6267450"/>
                <wp:effectExtent l="0" t="0" r="3175" b="19685"/>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0375" cy="6267450"/>
                          <a:chOff x="0" y="0"/>
                          <a:chExt cx="8725" cy="9870"/>
                        </a:xfrm>
                      </wpg:grpSpPr>
                      <pic:pic xmlns:pic="http://schemas.openxmlformats.org/drawingml/2006/picture">
                        <pic:nvPicPr>
                          <pic:cNvPr id="149"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24" cy="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0" name="Group 122"/>
                        <wpg:cNvGrpSpPr>
                          <a:grpSpLocks/>
                        </wpg:cNvGrpSpPr>
                        <wpg:grpSpPr bwMode="auto">
                          <a:xfrm>
                            <a:off x="916" y="3563"/>
                            <a:ext cx="4524" cy="6287"/>
                            <a:chOff x="916" y="3563"/>
                            <a:chExt cx="4524" cy="6287"/>
                          </a:xfrm>
                        </wpg:grpSpPr>
                        <wps:wsp>
                          <wps:cNvPr id="151" name="Freeform 123"/>
                          <wps:cNvSpPr>
                            <a:spLocks/>
                          </wps:cNvSpPr>
                          <wps:spPr bwMode="auto">
                            <a:xfrm>
                              <a:off x="916" y="3563"/>
                              <a:ext cx="4524" cy="6287"/>
                            </a:xfrm>
                            <a:custGeom>
                              <a:avLst/>
                              <a:gdLst>
                                <a:gd name="T0" fmla="+- 0 3366 916"/>
                                <a:gd name="T1" fmla="*/ T0 w 4524"/>
                                <a:gd name="T2" fmla="+- 0 9839 3563"/>
                                <a:gd name="T3" fmla="*/ 9839 h 6287"/>
                                <a:gd name="T4" fmla="+- 0 3611 916"/>
                                <a:gd name="T5" fmla="*/ T4 w 4524"/>
                                <a:gd name="T6" fmla="+- 0 9792 3563"/>
                                <a:gd name="T7" fmla="*/ 9792 h 6287"/>
                                <a:gd name="T8" fmla="+- 0 3847 916"/>
                                <a:gd name="T9" fmla="*/ T8 w 4524"/>
                                <a:gd name="T10" fmla="+- 0 9710 3563"/>
                                <a:gd name="T11" fmla="*/ 9710 h 6287"/>
                                <a:gd name="T12" fmla="+- 0 4072 916"/>
                                <a:gd name="T13" fmla="*/ T12 w 4524"/>
                                <a:gd name="T14" fmla="+- 0 9594 3563"/>
                                <a:gd name="T15" fmla="*/ 9594 h 6287"/>
                                <a:gd name="T16" fmla="+- 0 4285 916"/>
                                <a:gd name="T17" fmla="*/ T16 w 4524"/>
                                <a:gd name="T18" fmla="+- 0 9448 3563"/>
                                <a:gd name="T19" fmla="*/ 9448 h 6287"/>
                                <a:gd name="T20" fmla="+- 0 4485 916"/>
                                <a:gd name="T21" fmla="*/ T20 w 4524"/>
                                <a:gd name="T22" fmla="+- 0 9272 3563"/>
                                <a:gd name="T23" fmla="*/ 9272 h 6287"/>
                                <a:gd name="T24" fmla="+- 0 4670 916"/>
                                <a:gd name="T25" fmla="*/ T24 w 4524"/>
                                <a:gd name="T26" fmla="+- 0 9069 3563"/>
                                <a:gd name="T27" fmla="*/ 9069 h 6287"/>
                                <a:gd name="T28" fmla="+- 0 4838 916"/>
                                <a:gd name="T29" fmla="*/ T28 w 4524"/>
                                <a:gd name="T30" fmla="+- 0 8841 3563"/>
                                <a:gd name="T31" fmla="*/ 8841 h 6287"/>
                                <a:gd name="T32" fmla="+- 0 4989 916"/>
                                <a:gd name="T33" fmla="*/ T32 w 4524"/>
                                <a:gd name="T34" fmla="+- 0 8589 3563"/>
                                <a:gd name="T35" fmla="*/ 8589 h 6287"/>
                                <a:gd name="T36" fmla="+- 0 5121 916"/>
                                <a:gd name="T37" fmla="*/ T36 w 4524"/>
                                <a:gd name="T38" fmla="+- 0 8317 3563"/>
                                <a:gd name="T39" fmla="*/ 8317 h 6287"/>
                                <a:gd name="T40" fmla="+- 0 5232 916"/>
                                <a:gd name="T41" fmla="*/ T40 w 4524"/>
                                <a:gd name="T42" fmla="+- 0 8025 3563"/>
                                <a:gd name="T43" fmla="*/ 8025 h 6287"/>
                                <a:gd name="T44" fmla="+- 0 5320 916"/>
                                <a:gd name="T45" fmla="*/ T44 w 4524"/>
                                <a:gd name="T46" fmla="+- 0 7716 3563"/>
                                <a:gd name="T47" fmla="*/ 7716 h 6287"/>
                                <a:gd name="T48" fmla="+- 0 5386 916"/>
                                <a:gd name="T49" fmla="*/ T48 w 4524"/>
                                <a:gd name="T50" fmla="+- 0 7392 3563"/>
                                <a:gd name="T51" fmla="*/ 7392 h 6287"/>
                                <a:gd name="T52" fmla="+- 0 5426 916"/>
                                <a:gd name="T53" fmla="*/ T52 w 4524"/>
                                <a:gd name="T54" fmla="+- 0 7055 3563"/>
                                <a:gd name="T55" fmla="*/ 7055 h 6287"/>
                                <a:gd name="T56" fmla="+- 0 5440 916"/>
                                <a:gd name="T57" fmla="*/ T56 w 4524"/>
                                <a:gd name="T58" fmla="+- 0 6707 3563"/>
                                <a:gd name="T59" fmla="*/ 6707 h 6287"/>
                                <a:gd name="T60" fmla="+- 0 5426 916"/>
                                <a:gd name="T61" fmla="*/ T60 w 4524"/>
                                <a:gd name="T62" fmla="+- 0 6358 3563"/>
                                <a:gd name="T63" fmla="*/ 6358 h 6287"/>
                                <a:gd name="T64" fmla="+- 0 5386 916"/>
                                <a:gd name="T65" fmla="*/ T64 w 4524"/>
                                <a:gd name="T66" fmla="+- 0 6021 3563"/>
                                <a:gd name="T67" fmla="*/ 6021 h 6287"/>
                                <a:gd name="T68" fmla="+- 0 5320 916"/>
                                <a:gd name="T69" fmla="*/ T68 w 4524"/>
                                <a:gd name="T70" fmla="+- 0 5697 3563"/>
                                <a:gd name="T71" fmla="*/ 5697 h 6287"/>
                                <a:gd name="T72" fmla="+- 0 5232 916"/>
                                <a:gd name="T73" fmla="*/ T72 w 4524"/>
                                <a:gd name="T74" fmla="+- 0 5388 3563"/>
                                <a:gd name="T75" fmla="*/ 5388 h 6287"/>
                                <a:gd name="T76" fmla="+- 0 5121 916"/>
                                <a:gd name="T77" fmla="*/ T76 w 4524"/>
                                <a:gd name="T78" fmla="+- 0 5097 3563"/>
                                <a:gd name="T79" fmla="*/ 5097 h 6287"/>
                                <a:gd name="T80" fmla="+- 0 4989 916"/>
                                <a:gd name="T81" fmla="*/ T80 w 4524"/>
                                <a:gd name="T82" fmla="+- 0 4824 3563"/>
                                <a:gd name="T83" fmla="*/ 4824 h 6287"/>
                                <a:gd name="T84" fmla="+- 0 4838 916"/>
                                <a:gd name="T85" fmla="*/ T84 w 4524"/>
                                <a:gd name="T86" fmla="+- 0 4573 3563"/>
                                <a:gd name="T87" fmla="*/ 4573 h 6287"/>
                                <a:gd name="T88" fmla="+- 0 4670 916"/>
                                <a:gd name="T89" fmla="*/ T88 w 4524"/>
                                <a:gd name="T90" fmla="+- 0 4344 3563"/>
                                <a:gd name="T91" fmla="*/ 4344 h 6287"/>
                                <a:gd name="T92" fmla="+- 0 4485 916"/>
                                <a:gd name="T93" fmla="*/ T92 w 4524"/>
                                <a:gd name="T94" fmla="+- 0 4141 3563"/>
                                <a:gd name="T95" fmla="*/ 4141 h 6287"/>
                                <a:gd name="T96" fmla="+- 0 4285 916"/>
                                <a:gd name="T97" fmla="*/ T96 w 4524"/>
                                <a:gd name="T98" fmla="+- 0 3965 3563"/>
                                <a:gd name="T99" fmla="*/ 3965 h 6287"/>
                                <a:gd name="T100" fmla="+- 0 4072 916"/>
                                <a:gd name="T101" fmla="*/ T100 w 4524"/>
                                <a:gd name="T102" fmla="+- 0 3819 3563"/>
                                <a:gd name="T103" fmla="*/ 3819 h 6287"/>
                                <a:gd name="T104" fmla="+- 0 3847 916"/>
                                <a:gd name="T105" fmla="*/ T104 w 4524"/>
                                <a:gd name="T106" fmla="+- 0 3703 3563"/>
                                <a:gd name="T107" fmla="*/ 3703 h 6287"/>
                                <a:gd name="T108" fmla="+- 0 3611 916"/>
                                <a:gd name="T109" fmla="*/ T108 w 4524"/>
                                <a:gd name="T110" fmla="+- 0 3621 3563"/>
                                <a:gd name="T111" fmla="*/ 3621 h 6287"/>
                                <a:gd name="T112" fmla="+- 0 3366 916"/>
                                <a:gd name="T113" fmla="*/ T112 w 4524"/>
                                <a:gd name="T114" fmla="+- 0 3574 3563"/>
                                <a:gd name="T115" fmla="*/ 3574 h 6287"/>
                                <a:gd name="T116" fmla="+- 0 3114 916"/>
                                <a:gd name="T117" fmla="*/ T116 w 4524"/>
                                <a:gd name="T118" fmla="+- 0 3565 3563"/>
                                <a:gd name="T119" fmla="*/ 3565 h 6287"/>
                                <a:gd name="T120" fmla="+- 0 2866 916"/>
                                <a:gd name="T121" fmla="*/ T120 w 4524"/>
                                <a:gd name="T122" fmla="+- 0 3593 3563"/>
                                <a:gd name="T123" fmla="*/ 3593 h 6287"/>
                                <a:gd name="T124" fmla="+- 0 2625 916"/>
                                <a:gd name="T125" fmla="*/ T124 w 4524"/>
                                <a:gd name="T126" fmla="+- 0 3658 3563"/>
                                <a:gd name="T127" fmla="*/ 3658 h 6287"/>
                                <a:gd name="T128" fmla="+- 0 2395 916"/>
                                <a:gd name="T129" fmla="*/ T128 w 4524"/>
                                <a:gd name="T130" fmla="+- 0 3757 3563"/>
                                <a:gd name="T131" fmla="*/ 3757 h 6287"/>
                                <a:gd name="T132" fmla="+- 0 2175 916"/>
                                <a:gd name="T133" fmla="*/ T132 w 4524"/>
                                <a:gd name="T134" fmla="+- 0 3888 3563"/>
                                <a:gd name="T135" fmla="*/ 3888 h 6287"/>
                                <a:gd name="T136" fmla="+- 0 1969 916"/>
                                <a:gd name="T137" fmla="*/ T136 w 4524"/>
                                <a:gd name="T138" fmla="+- 0 4050 3563"/>
                                <a:gd name="T139" fmla="*/ 4050 h 6287"/>
                                <a:gd name="T140" fmla="+- 0 1776 916"/>
                                <a:gd name="T141" fmla="*/ T140 w 4524"/>
                                <a:gd name="T142" fmla="+- 0 4239 3563"/>
                                <a:gd name="T143" fmla="*/ 4239 h 6287"/>
                                <a:gd name="T144" fmla="+- 0 1599 916"/>
                                <a:gd name="T145" fmla="*/ T144 w 4524"/>
                                <a:gd name="T146" fmla="+- 0 4455 3563"/>
                                <a:gd name="T147" fmla="*/ 4455 h 6287"/>
                                <a:gd name="T148" fmla="+- 0 1439 916"/>
                                <a:gd name="T149" fmla="*/ T148 w 4524"/>
                                <a:gd name="T150" fmla="+- 0 4695 3563"/>
                                <a:gd name="T151" fmla="*/ 4695 h 6287"/>
                                <a:gd name="T152" fmla="+- 0 1298 916"/>
                                <a:gd name="T153" fmla="*/ T152 w 4524"/>
                                <a:gd name="T154" fmla="+- 0 4958 3563"/>
                                <a:gd name="T155" fmla="*/ 4958 h 6287"/>
                                <a:gd name="T156" fmla="+- 0 1176 916"/>
                                <a:gd name="T157" fmla="*/ T156 w 4524"/>
                                <a:gd name="T158" fmla="+- 0 5240 3563"/>
                                <a:gd name="T159" fmla="*/ 5240 h 6287"/>
                                <a:gd name="T160" fmla="+- 0 1076 916"/>
                                <a:gd name="T161" fmla="*/ T160 w 4524"/>
                                <a:gd name="T162" fmla="+- 0 5541 3563"/>
                                <a:gd name="T163" fmla="*/ 5541 h 6287"/>
                                <a:gd name="T164" fmla="+- 0 999 916"/>
                                <a:gd name="T165" fmla="*/ T164 w 4524"/>
                                <a:gd name="T166" fmla="+- 0 5857 3563"/>
                                <a:gd name="T167" fmla="*/ 5857 h 6287"/>
                                <a:gd name="T168" fmla="+- 0 946 916"/>
                                <a:gd name="T169" fmla="*/ T168 w 4524"/>
                                <a:gd name="T170" fmla="+- 0 6188 3563"/>
                                <a:gd name="T171" fmla="*/ 6188 h 6287"/>
                                <a:gd name="T172" fmla="+- 0 919 916"/>
                                <a:gd name="T173" fmla="*/ T172 w 4524"/>
                                <a:gd name="T174" fmla="+- 0 6531 3563"/>
                                <a:gd name="T175" fmla="*/ 6531 h 6287"/>
                                <a:gd name="T176" fmla="+- 0 919 916"/>
                                <a:gd name="T177" fmla="*/ T176 w 4524"/>
                                <a:gd name="T178" fmla="+- 0 6882 3563"/>
                                <a:gd name="T179" fmla="*/ 6882 h 6287"/>
                                <a:gd name="T180" fmla="+- 0 946 916"/>
                                <a:gd name="T181" fmla="*/ T180 w 4524"/>
                                <a:gd name="T182" fmla="+- 0 7225 3563"/>
                                <a:gd name="T183" fmla="*/ 7225 h 6287"/>
                                <a:gd name="T184" fmla="+- 0 999 916"/>
                                <a:gd name="T185" fmla="*/ T184 w 4524"/>
                                <a:gd name="T186" fmla="+- 0 7556 3563"/>
                                <a:gd name="T187" fmla="*/ 7556 h 6287"/>
                                <a:gd name="T188" fmla="+- 0 1076 916"/>
                                <a:gd name="T189" fmla="*/ T188 w 4524"/>
                                <a:gd name="T190" fmla="+- 0 7872 3563"/>
                                <a:gd name="T191" fmla="*/ 7872 h 6287"/>
                                <a:gd name="T192" fmla="+- 0 1176 916"/>
                                <a:gd name="T193" fmla="*/ T192 w 4524"/>
                                <a:gd name="T194" fmla="+- 0 8173 3563"/>
                                <a:gd name="T195" fmla="*/ 8173 h 6287"/>
                                <a:gd name="T196" fmla="+- 0 1298 916"/>
                                <a:gd name="T197" fmla="*/ T196 w 4524"/>
                                <a:gd name="T198" fmla="+- 0 8455 3563"/>
                                <a:gd name="T199" fmla="*/ 8455 h 6287"/>
                                <a:gd name="T200" fmla="+- 0 1439 916"/>
                                <a:gd name="T201" fmla="*/ T200 w 4524"/>
                                <a:gd name="T202" fmla="+- 0 8718 3563"/>
                                <a:gd name="T203" fmla="*/ 8718 h 6287"/>
                                <a:gd name="T204" fmla="+- 0 1599 916"/>
                                <a:gd name="T205" fmla="*/ T204 w 4524"/>
                                <a:gd name="T206" fmla="+- 0 8958 3563"/>
                                <a:gd name="T207" fmla="*/ 8958 h 6287"/>
                                <a:gd name="T208" fmla="+- 0 1776 916"/>
                                <a:gd name="T209" fmla="*/ T208 w 4524"/>
                                <a:gd name="T210" fmla="+- 0 9174 3563"/>
                                <a:gd name="T211" fmla="*/ 9174 h 6287"/>
                                <a:gd name="T212" fmla="+- 0 1969 916"/>
                                <a:gd name="T213" fmla="*/ T212 w 4524"/>
                                <a:gd name="T214" fmla="+- 0 9363 3563"/>
                                <a:gd name="T215" fmla="*/ 9363 h 6287"/>
                                <a:gd name="T216" fmla="+- 0 2175 916"/>
                                <a:gd name="T217" fmla="*/ T216 w 4524"/>
                                <a:gd name="T218" fmla="+- 0 9525 3563"/>
                                <a:gd name="T219" fmla="*/ 9525 h 6287"/>
                                <a:gd name="T220" fmla="+- 0 2395 916"/>
                                <a:gd name="T221" fmla="*/ T220 w 4524"/>
                                <a:gd name="T222" fmla="+- 0 9656 3563"/>
                                <a:gd name="T223" fmla="*/ 9656 h 6287"/>
                                <a:gd name="T224" fmla="+- 0 2625 916"/>
                                <a:gd name="T225" fmla="*/ T224 w 4524"/>
                                <a:gd name="T226" fmla="+- 0 9755 3563"/>
                                <a:gd name="T227" fmla="*/ 9755 h 6287"/>
                                <a:gd name="T228" fmla="+- 0 2866 916"/>
                                <a:gd name="T229" fmla="*/ T228 w 4524"/>
                                <a:gd name="T230" fmla="+- 0 9820 3563"/>
                                <a:gd name="T231" fmla="*/ 9820 h 6287"/>
                                <a:gd name="T232" fmla="+- 0 3114 916"/>
                                <a:gd name="T233" fmla="*/ T232 w 4524"/>
                                <a:gd name="T234" fmla="+- 0 9848 3563"/>
                                <a:gd name="T235" fmla="*/ 9848 h 6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24" h="6287">
                                  <a:moveTo>
                                    <a:pt x="2262" y="6287"/>
                                  </a:moveTo>
                                  <a:lnTo>
                                    <a:pt x="2325" y="6285"/>
                                  </a:lnTo>
                                  <a:lnTo>
                                    <a:pt x="2388" y="6282"/>
                                  </a:lnTo>
                                  <a:lnTo>
                                    <a:pt x="2450" y="6276"/>
                                  </a:lnTo>
                                  <a:lnTo>
                                    <a:pt x="2512" y="6268"/>
                                  </a:lnTo>
                                  <a:lnTo>
                                    <a:pt x="2574" y="6257"/>
                                  </a:lnTo>
                                  <a:lnTo>
                                    <a:pt x="2635" y="6244"/>
                                  </a:lnTo>
                                  <a:lnTo>
                                    <a:pt x="2695" y="6229"/>
                                  </a:lnTo>
                                  <a:lnTo>
                                    <a:pt x="2755" y="6212"/>
                                  </a:lnTo>
                                  <a:lnTo>
                                    <a:pt x="2814" y="6192"/>
                                  </a:lnTo>
                                  <a:lnTo>
                                    <a:pt x="2873" y="6171"/>
                                  </a:lnTo>
                                  <a:lnTo>
                                    <a:pt x="2931" y="6147"/>
                                  </a:lnTo>
                                  <a:lnTo>
                                    <a:pt x="2988" y="6121"/>
                                  </a:lnTo>
                                  <a:lnTo>
                                    <a:pt x="3045" y="6093"/>
                                  </a:lnTo>
                                  <a:lnTo>
                                    <a:pt x="3101" y="6063"/>
                                  </a:lnTo>
                                  <a:lnTo>
                                    <a:pt x="3156" y="6031"/>
                                  </a:lnTo>
                                  <a:lnTo>
                                    <a:pt x="3210" y="5998"/>
                                  </a:lnTo>
                                  <a:lnTo>
                                    <a:pt x="3264" y="5962"/>
                                  </a:lnTo>
                                  <a:lnTo>
                                    <a:pt x="3317" y="5924"/>
                                  </a:lnTo>
                                  <a:lnTo>
                                    <a:pt x="3369" y="5885"/>
                                  </a:lnTo>
                                  <a:lnTo>
                                    <a:pt x="3420" y="5844"/>
                                  </a:lnTo>
                                  <a:lnTo>
                                    <a:pt x="3471" y="5800"/>
                                  </a:lnTo>
                                  <a:lnTo>
                                    <a:pt x="3520" y="5756"/>
                                  </a:lnTo>
                                  <a:lnTo>
                                    <a:pt x="3569" y="5709"/>
                                  </a:lnTo>
                                  <a:lnTo>
                                    <a:pt x="3616" y="5661"/>
                                  </a:lnTo>
                                  <a:lnTo>
                                    <a:pt x="3663" y="5611"/>
                                  </a:lnTo>
                                  <a:lnTo>
                                    <a:pt x="3709" y="5559"/>
                                  </a:lnTo>
                                  <a:lnTo>
                                    <a:pt x="3754" y="5506"/>
                                  </a:lnTo>
                                  <a:lnTo>
                                    <a:pt x="3797" y="5451"/>
                                  </a:lnTo>
                                  <a:lnTo>
                                    <a:pt x="3840" y="5395"/>
                                  </a:lnTo>
                                  <a:lnTo>
                                    <a:pt x="3882" y="5337"/>
                                  </a:lnTo>
                                  <a:lnTo>
                                    <a:pt x="3922" y="5278"/>
                                  </a:lnTo>
                                  <a:lnTo>
                                    <a:pt x="3962" y="5217"/>
                                  </a:lnTo>
                                  <a:lnTo>
                                    <a:pt x="4000" y="5155"/>
                                  </a:lnTo>
                                  <a:lnTo>
                                    <a:pt x="4037" y="5091"/>
                                  </a:lnTo>
                                  <a:lnTo>
                                    <a:pt x="4073" y="5026"/>
                                  </a:lnTo>
                                  <a:lnTo>
                                    <a:pt x="4108" y="4960"/>
                                  </a:lnTo>
                                  <a:lnTo>
                                    <a:pt x="4141" y="4892"/>
                                  </a:lnTo>
                                  <a:lnTo>
                                    <a:pt x="4174" y="4824"/>
                                  </a:lnTo>
                                  <a:lnTo>
                                    <a:pt x="4205" y="4754"/>
                                  </a:lnTo>
                                  <a:lnTo>
                                    <a:pt x="4234" y="4682"/>
                                  </a:lnTo>
                                  <a:lnTo>
                                    <a:pt x="4263" y="4610"/>
                                  </a:lnTo>
                                  <a:lnTo>
                                    <a:pt x="4290" y="4536"/>
                                  </a:lnTo>
                                  <a:lnTo>
                                    <a:pt x="4316" y="4462"/>
                                  </a:lnTo>
                                  <a:lnTo>
                                    <a:pt x="4340" y="4386"/>
                                  </a:lnTo>
                                  <a:lnTo>
                                    <a:pt x="4363" y="4309"/>
                                  </a:lnTo>
                                  <a:lnTo>
                                    <a:pt x="4384" y="4232"/>
                                  </a:lnTo>
                                  <a:lnTo>
                                    <a:pt x="4404" y="4153"/>
                                  </a:lnTo>
                                  <a:lnTo>
                                    <a:pt x="4423" y="4073"/>
                                  </a:lnTo>
                                  <a:lnTo>
                                    <a:pt x="4440" y="3993"/>
                                  </a:lnTo>
                                  <a:lnTo>
                                    <a:pt x="4456" y="3911"/>
                                  </a:lnTo>
                                  <a:lnTo>
                                    <a:pt x="4470" y="3829"/>
                                  </a:lnTo>
                                  <a:lnTo>
                                    <a:pt x="4482" y="3746"/>
                                  </a:lnTo>
                                  <a:lnTo>
                                    <a:pt x="4493" y="3662"/>
                                  </a:lnTo>
                                  <a:lnTo>
                                    <a:pt x="4502" y="3577"/>
                                  </a:lnTo>
                                  <a:lnTo>
                                    <a:pt x="4510" y="3492"/>
                                  </a:lnTo>
                                  <a:lnTo>
                                    <a:pt x="4516" y="3406"/>
                                  </a:lnTo>
                                  <a:lnTo>
                                    <a:pt x="4520" y="3319"/>
                                  </a:lnTo>
                                  <a:lnTo>
                                    <a:pt x="4523" y="3232"/>
                                  </a:lnTo>
                                  <a:lnTo>
                                    <a:pt x="4524" y="3144"/>
                                  </a:lnTo>
                                  <a:lnTo>
                                    <a:pt x="4523" y="3056"/>
                                  </a:lnTo>
                                  <a:lnTo>
                                    <a:pt x="4520" y="2968"/>
                                  </a:lnTo>
                                  <a:lnTo>
                                    <a:pt x="4516" y="2881"/>
                                  </a:lnTo>
                                  <a:lnTo>
                                    <a:pt x="4510" y="2795"/>
                                  </a:lnTo>
                                  <a:lnTo>
                                    <a:pt x="4502" y="2710"/>
                                  </a:lnTo>
                                  <a:lnTo>
                                    <a:pt x="4493" y="2625"/>
                                  </a:lnTo>
                                  <a:lnTo>
                                    <a:pt x="4482" y="2541"/>
                                  </a:lnTo>
                                  <a:lnTo>
                                    <a:pt x="4470" y="2458"/>
                                  </a:lnTo>
                                  <a:lnTo>
                                    <a:pt x="4456" y="2376"/>
                                  </a:lnTo>
                                  <a:lnTo>
                                    <a:pt x="4440" y="2294"/>
                                  </a:lnTo>
                                  <a:lnTo>
                                    <a:pt x="4423" y="2214"/>
                                  </a:lnTo>
                                  <a:lnTo>
                                    <a:pt x="4404" y="2134"/>
                                  </a:lnTo>
                                  <a:lnTo>
                                    <a:pt x="4384" y="2056"/>
                                  </a:lnTo>
                                  <a:lnTo>
                                    <a:pt x="4363" y="1978"/>
                                  </a:lnTo>
                                  <a:lnTo>
                                    <a:pt x="4340" y="1901"/>
                                  </a:lnTo>
                                  <a:lnTo>
                                    <a:pt x="4316" y="1825"/>
                                  </a:lnTo>
                                  <a:lnTo>
                                    <a:pt x="4290" y="1751"/>
                                  </a:lnTo>
                                  <a:lnTo>
                                    <a:pt x="4263" y="1677"/>
                                  </a:lnTo>
                                  <a:lnTo>
                                    <a:pt x="4234" y="1605"/>
                                  </a:lnTo>
                                  <a:lnTo>
                                    <a:pt x="4205" y="1534"/>
                                  </a:lnTo>
                                  <a:lnTo>
                                    <a:pt x="4174" y="1464"/>
                                  </a:lnTo>
                                  <a:lnTo>
                                    <a:pt x="4141" y="1395"/>
                                  </a:lnTo>
                                  <a:lnTo>
                                    <a:pt x="4108" y="1327"/>
                                  </a:lnTo>
                                  <a:lnTo>
                                    <a:pt x="4073" y="1261"/>
                                  </a:lnTo>
                                  <a:lnTo>
                                    <a:pt x="4037" y="1196"/>
                                  </a:lnTo>
                                  <a:lnTo>
                                    <a:pt x="4000" y="1132"/>
                                  </a:lnTo>
                                  <a:lnTo>
                                    <a:pt x="3962" y="1070"/>
                                  </a:lnTo>
                                  <a:lnTo>
                                    <a:pt x="3922" y="1010"/>
                                  </a:lnTo>
                                  <a:lnTo>
                                    <a:pt x="3882" y="950"/>
                                  </a:lnTo>
                                  <a:lnTo>
                                    <a:pt x="3840" y="892"/>
                                  </a:lnTo>
                                  <a:lnTo>
                                    <a:pt x="3797" y="836"/>
                                  </a:lnTo>
                                  <a:lnTo>
                                    <a:pt x="3754" y="781"/>
                                  </a:lnTo>
                                  <a:lnTo>
                                    <a:pt x="3709" y="728"/>
                                  </a:lnTo>
                                  <a:lnTo>
                                    <a:pt x="3663" y="676"/>
                                  </a:lnTo>
                                  <a:lnTo>
                                    <a:pt x="3616" y="626"/>
                                  </a:lnTo>
                                  <a:lnTo>
                                    <a:pt x="3569" y="578"/>
                                  </a:lnTo>
                                  <a:lnTo>
                                    <a:pt x="3520" y="532"/>
                                  </a:lnTo>
                                  <a:lnTo>
                                    <a:pt x="3471" y="487"/>
                                  </a:lnTo>
                                  <a:lnTo>
                                    <a:pt x="3420" y="444"/>
                                  </a:lnTo>
                                  <a:lnTo>
                                    <a:pt x="3369" y="402"/>
                                  </a:lnTo>
                                  <a:lnTo>
                                    <a:pt x="3317" y="363"/>
                                  </a:lnTo>
                                  <a:lnTo>
                                    <a:pt x="3264" y="325"/>
                                  </a:lnTo>
                                  <a:lnTo>
                                    <a:pt x="3210" y="289"/>
                                  </a:lnTo>
                                  <a:lnTo>
                                    <a:pt x="3156" y="256"/>
                                  </a:lnTo>
                                  <a:lnTo>
                                    <a:pt x="3101" y="224"/>
                                  </a:lnTo>
                                  <a:lnTo>
                                    <a:pt x="3045" y="194"/>
                                  </a:lnTo>
                                  <a:lnTo>
                                    <a:pt x="2988" y="166"/>
                                  </a:lnTo>
                                  <a:lnTo>
                                    <a:pt x="2931" y="140"/>
                                  </a:lnTo>
                                  <a:lnTo>
                                    <a:pt x="2873" y="117"/>
                                  </a:lnTo>
                                  <a:lnTo>
                                    <a:pt x="2814" y="95"/>
                                  </a:lnTo>
                                  <a:lnTo>
                                    <a:pt x="2755" y="75"/>
                                  </a:lnTo>
                                  <a:lnTo>
                                    <a:pt x="2695" y="58"/>
                                  </a:lnTo>
                                  <a:lnTo>
                                    <a:pt x="2635" y="43"/>
                                  </a:lnTo>
                                  <a:lnTo>
                                    <a:pt x="2574" y="30"/>
                                  </a:lnTo>
                                  <a:lnTo>
                                    <a:pt x="2512" y="20"/>
                                  </a:lnTo>
                                  <a:lnTo>
                                    <a:pt x="2450" y="11"/>
                                  </a:lnTo>
                                  <a:lnTo>
                                    <a:pt x="2388" y="5"/>
                                  </a:lnTo>
                                  <a:lnTo>
                                    <a:pt x="2325" y="2"/>
                                  </a:lnTo>
                                  <a:lnTo>
                                    <a:pt x="2262" y="0"/>
                                  </a:lnTo>
                                  <a:lnTo>
                                    <a:pt x="2198" y="2"/>
                                  </a:lnTo>
                                  <a:lnTo>
                                    <a:pt x="2135" y="5"/>
                                  </a:lnTo>
                                  <a:lnTo>
                                    <a:pt x="2073" y="11"/>
                                  </a:lnTo>
                                  <a:lnTo>
                                    <a:pt x="2011" y="20"/>
                                  </a:lnTo>
                                  <a:lnTo>
                                    <a:pt x="1950" y="30"/>
                                  </a:lnTo>
                                  <a:lnTo>
                                    <a:pt x="1889" y="43"/>
                                  </a:lnTo>
                                  <a:lnTo>
                                    <a:pt x="1828" y="58"/>
                                  </a:lnTo>
                                  <a:lnTo>
                                    <a:pt x="1768" y="75"/>
                                  </a:lnTo>
                                  <a:lnTo>
                                    <a:pt x="1709" y="95"/>
                                  </a:lnTo>
                                  <a:lnTo>
                                    <a:pt x="1651" y="117"/>
                                  </a:lnTo>
                                  <a:lnTo>
                                    <a:pt x="1593" y="140"/>
                                  </a:lnTo>
                                  <a:lnTo>
                                    <a:pt x="1535" y="166"/>
                                  </a:lnTo>
                                  <a:lnTo>
                                    <a:pt x="1479" y="194"/>
                                  </a:lnTo>
                                  <a:lnTo>
                                    <a:pt x="1423" y="224"/>
                                  </a:lnTo>
                                  <a:lnTo>
                                    <a:pt x="1367" y="256"/>
                                  </a:lnTo>
                                  <a:lnTo>
                                    <a:pt x="1313" y="289"/>
                                  </a:lnTo>
                                  <a:lnTo>
                                    <a:pt x="1259" y="325"/>
                                  </a:lnTo>
                                  <a:lnTo>
                                    <a:pt x="1206" y="363"/>
                                  </a:lnTo>
                                  <a:lnTo>
                                    <a:pt x="1154" y="402"/>
                                  </a:lnTo>
                                  <a:lnTo>
                                    <a:pt x="1103" y="444"/>
                                  </a:lnTo>
                                  <a:lnTo>
                                    <a:pt x="1053" y="487"/>
                                  </a:lnTo>
                                  <a:lnTo>
                                    <a:pt x="1003" y="532"/>
                                  </a:lnTo>
                                  <a:lnTo>
                                    <a:pt x="955" y="578"/>
                                  </a:lnTo>
                                  <a:lnTo>
                                    <a:pt x="907" y="626"/>
                                  </a:lnTo>
                                  <a:lnTo>
                                    <a:pt x="860" y="676"/>
                                  </a:lnTo>
                                  <a:lnTo>
                                    <a:pt x="814" y="728"/>
                                  </a:lnTo>
                                  <a:lnTo>
                                    <a:pt x="770" y="781"/>
                                  </a:lnTo>
                                  <a:lnTo>
                                    <a:pt x="726" y="836"/>
                                  </a:lnTo>
                                  <a:lnTo>
                                    <a:pt x="683" y="892"/>
                                  </a:lnTo>
                                  <a:lnTo>
                                    <a:pt x="642" y="950"/>
                                  </a:lnTo>
                                  <a:lnTo>
                                    <a:pt x="601" y="1010"/>
                                  </a:lnTo>
                                  <a:lnTo>
                                    <a:pt x="562" y="1070"/>
                                  </a:lnTo>
                                  <a:lnTo>
                                    <a:pt x="523" y="1132"/>
                                  </a:lnTo>
                                  <a:lnTo>
                                    <a:pt x="486" y="1196"/>
                                  </a:lnTo>
                                  <a:lnTo>
                                    <a:pt x="450" y="1261"/>
                                  </a:lnTo>
                                  <a:lnTo>
                                    <a:pt x="415" y="1327"/>
                                  </a:lnTo>
                                  <a:lnTo>
                                    <a:pt x="382" y="1395"/>
                                  </a:lnTo>
                                  <a:lnTo>
                                    <a:pt x="350" y="1464"/>
                                  </a:lnTo>
                                  <a:lnTo>
                                    <a:pt x="319" y="1534"/>
                                  </a:lnTo>
                                  <a:lnTo>
                                    <a:pt x="289" y="1605"/>
                                  </a:lnTo>
                                  <a:lnTo>
                                    <a:pt x="260" y="1677"/>
                                  </a:lnTo>
                                  <a:lnTo>
                                    <a:pt x="233" y="1751"/>
                                  </a:lnTo>
                                  <a:lnTo>
                                    <a:pt x="208" y="1825"/>
                                  </a:lnTo>
                                  <a:lnTo>
                                    <a:pt x="183" y="1901"/>
                                  </a:lnTo>
                                  <a:lnTo>
                                    <a:pt x="160" y="1978"/>
                                  </a:lnTo>
                                  <a:lnTo>
                                    <a:pt x="139" y="2056"/>
                                  </a:lnTo>
                                  <a:lnTo>
                                    <a:pt x="119" y="2134"/>
                                  </a:lnTo>
                                  <a:lnTo>
                                    <a:pt x="100" y="2214"/>
                                  </a:lnTo>
                                  <a:lnTo>
                                    <a:pt x="83" y="2294"/>
                                  </a:lnTo>
                                  <a:lnTo>
                                    <a:pt x="68" y="2376"/>
                                  </a:lnTo>
                                  <a:lnTo>
                                    <a:pt x="54" y="2458"/>
                                  </a:lnTo>
                                  <a:lnTo>
                                    <a:pt x="41" y="2541"/>
                                  </a:lnTo>
                                  <a:lnTo>
                                    <a:pt x="30" y="2625"/>
                                  </a:lnTo>
                                  <a:lnTo>
                                    <a:pt x="21" y="2710"/>
                                  </a:lnTo>
                                  <a:lnTo>
                                    <a:pt x="13" y="2795"/>
                                  </a:lnTo>
                                  <a:lnTo>
                                    <a:pt x="7" y="2881"/>
                                  </a:lnTo>
                                  <a:lnTo>
                                    <a:pt x="3" y="2968"/>
                                  </a:lnTo>
                                  <a:lnTo>
                                    <a:pt x="1" y="3056"/>
                                  </a:lnTo>
                                  <a:lnTo>
                                    <a:pt x="0" y="3144"/>
                                  </a:lnTo>
                                  <a:lnTo>
                                    <a:pt x="1" y="3232"/>
                                  </a:lnTo>
                                  <a:lnTo>
                                    <a:pt x="3" y="3319"/>
                                  </a:lnTo>
                                  <a:lnTo>
                                    <a:pt x="7" y="3406"/>
                                  </a:lnTo>
                                  <a:lnTo>
                                    <a:pt x="13" y="3492"/>
                                  </a:lnTo>
                                  <a:lnTo>
                                    <a:pt x="21" y="3577"/>
                                  </a:lnTo>
                                  <a:lnTo>
                                    <a:pt x="30" y="3662"/>
                                  </a:lnTo>
                                  <a:lnTo>
                                    <a:pt x="41" y="3746"/>
                                  </a:lnTo>
                                  <a:lnTo>
                                    <a:pt x="54" y="3829"/>
                                  </a:lnTo>
                                  <a:lnTo>
                                    <a:pt x="68" y="3911"/>
                                  </a:lnTo>
                                  <a:lnTo>
                                    <a:pt x="83" y="3993"/>
                                  </a:lnTo>
                                  <a:lnTo>
                                    <a:pt x="100" y="4073"/>
                                  </a:lnTo>
                                  <a:lnTo>
                                    <a:pt x="119" y="4153"/>
                                  </a:lnTo>
                                  <a:lnTo>
                                    <a:pt x="139" y="4232"/>
                                  </a:lnTo>
                                  <a:lnTo>
                                    <a:pt x="160" y="4309"/>
                                  </a:lnTo>
                                  <a:lnTo>
                                    <a:pt x="183" y="4386"/>
                                  </a:lnTo>
                                  <a:lnTo>
                                    <a:pt x="208" y="4462"/>
                                  </a:lnTo>
                                  <a:lnTo>
                                    <a:pt x="233" y="4536"/>
                                  </a:lnTo>
                                  <a:lnTo>
                                    <a:pt x="260" y="4610"/>
                                  </a:lnTo>
                                  <a:lnTo>
                                    <a:pt x="289" y="4682"/>
                                  </a:lnTo>
                                  <a:lnTo>
                                    <a:pt x="319" y="4754"/>
                                  </a:lnTo>
                                  <a:lnTo>
                                    <a:pt x="350" y="4824"/>
                                  </a:lnTo>
                                  <a:lnTo>
                                    <a:pt x="382" y="4892"/>
                                  </a:lnTo>
                                  <a:lnTo>
                                    <a:pt x="415" y="4960"/>
                                  </a:lnTo>
                                  <a:lnTo>
                                    <a:pt x="450" y="5026"/>
                                  </a:lnTo>
                                  <a:lnTo>
                                    <a:pt x="486" y="5091"/>
                                  </a:lnTo>
                                  <a:lnTo>
                                    <a:pt x="523" y="5155"/>
                                  </a:lnTo>
                                  <a:lnTo>
                                    <a:pt x="562" y="5217"/>
                                  </a:lnTo>
                                  <a:lnTo>
                                    <a:pt x="601" y="5278"/>
                                  </a:lnTo>
                                  <a:lnTo>
                                    <a:pt x="642" y="5337"/>
                                  </a:lnTo>
                                  <a:lnTo>
                                    <a:pt x="683" y="5395"/>
                                  </a:lnTo>
                                  <a:lnTo>
                                    <a:pt x="726" y="5451"/>
                                  </a:lnTo>
                                  <a:lnTo>
                                    <a:pt x="770" y="5506"/>
                                  </a:lnTo>
                                  <a:lnTo>
                                    <a:pt x="814" y="5559"/>
                                  </a:lnTo>
                                  <a:lnTo>
                                    <a:pt x="860" y="5611"/>
                                  </a:lnTo>
                                  <a:lnTo>
                                    <a:pt x="907" y="5661"/>
                                  </a:lnTo>
                                  <a:lnTo>
                                    <a:pt x="955" y="5709"/>
                                  </a:lnTo>
                                  <a:lnTo>
                                    <a:pt x="1003" y="5756"/>
                                  </a:lnTo>
                                  <a:lnTo>
                                    <a:pt x="1053" y="5800"/>
                                  </a:lnTo>
                                  <a:lnTo>
                                    <a:pt x="1103" y="5844"/>
                                  </a:lnTo>
                                  <a:lnTo>
                                    <a:pt x="1154" y="5885"/>
                                  </a:lnTo>
                                  <a:lnTo>
                                    <a:pt x="1206" y="5924"/>
                                  </a:lnTo>
                                  <a:lnTo>
                                    <a:pt x="1259" y="5962"/>
                                  </a:lnTo>
                                  <a:lnTo>
                                    <a:pt x="1313" y="5998"/>
                                  </a:lnTo>
                                  <a:lnTo>
                                    <a:pt x="1367" y="6031"/>
                                  </a:lnTo>
                                  <a:lnTo>
                                    <a:pt x="1423" y="6063"/>
                                  </a:lnTo>
                                  <a:lnTo>
                                    <a:pt x="1479" y="6093"/>
                                  </a:lnTo>
                                  <a:lnTo>
                                    <a:pt x="1535" y="6121"/>
                                  </a:lnTo>
                                  <a:lnTo>
                                    <a:pt x="1593" y="6147"/>
                                  </a:lnTo>
                                  <a:lnTo>
                                    <a:pt x="1651" y="6171"/>
                                  </a:lnTo>
                                  <a:lnTo>
                                    <a:pt x="1709" y="6192"/>
                                  </a:lnTo>
                                  <a:lnTo>
                                    <a:pt x="1768" y="6212"/>
                                  </a:lnTo>
                                  <a:lnTo>
                                    <a:pt x="1828" y="6229"/>
                                  </a:lnTo>
                                  <a:lnTo>
                                    <a:pt x="1889" y="6244"/>
                                  </a:lnTo>
                                  <a:lnTo>
                                    <a:pt x="1950" y="6257"/>
                                  </a:lnTo>
                                  <a:lnTo>
                                    <a:pt x="2011" y="6268"/>
                                  </a:lnTo>
                                  <a:lnTo>
                                    <a:pt x="2073" y="6276"/>
                                  </a:lnTo>
                                  <a:lnTo>
                                    <a:pt x="2135" y="6282"/>
                                  </a:lnTo>
                                  <a:lnTo>
                                    <a:pt x="2198" y="6285"/>
                                  </a:lnTo>
                                  <a:lnTo>
                                    <a:pt x="2262" y="628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443155" id="Group 148" o:spid="_x0000_s1026" style="width:436.25pt;height:493.5pt;mso-position-horizontal-relative:char;mso-position-vertical-relative:line" coordsize="8725,9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">
                <v:shape id="Picture 121" o:spid="_x0000_s1027" type="#_x0000_t75" style="position:absolute;width:8724;height:9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">
                  <v:imagedata r:id="rId77" o:title=""/>
                </v:shape>
                <v:group id="Group 122" o:spid="_x0000_s1028" style="position:absolute;left:916;top:3563;width:4524;height:6287" coordorigin="916,3563" coordsize="4524,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23" o:spid="_x0000_s1029" style="position:absolute;left:916;top:3563;width:4524;height:6287;visibility:visible;mso-wrap-style:square;v-text-anchor:top" coordsize="4524,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" path="m2262,6287r63,-2l2388,6282r62,-6l2512,6268r62,-11l2635,6244r60,-15l2755,6212r59,-20l2873,6171r58,-24l2988,6121r57,-28l3101,6063r55,-32l3210,5998r54,-36l3317,5924r52,-39l3420,5844r51,-44l3520,5756r49,-47l3616,5661r47,-50l3709,5559r45,-53l3797,5451r43,-56l3882,5337r40,-59l3962,5217r38,-62l4037,5091r36,-65l4108,4960r33,-68l4174,4824r31,-70l4234,4682r29,-72l4290,4536r26,-74l4340,4386r23,-77l4384,4232r20,-79l4423,4073r17,-80l4456,3911r14,-82l4482,3746r11,-84l4502,3577r8,-85l4516,3406r4,-87l4523,3232r1,-88l4523,3056r-3,-88l4516,2881r-6,-86l4502,2710r-9,-85l4482,2541r-12,-83l4456,2376r-16,-82l4423,2214r-19,-80l4384,2056r-21,-78l4340,1901r-24,-76l4290,1751r-27,-74l4234,1605r-29,-71l4174,1464r-33,-69l4108,1327r-35,-66l4037,1196r-37,-64l3962,1070r-40,-60l3882,950r-42,-58l3797,836r-43,-55l3709,728r-46,-52l3616,626r-47,-48l3520,532r-49,-45l3420,444r-51,-42l3317,363r-53,-38l3210,289r-54,-33l3101,224r-56,-30l2988,166r-57,-26l2873,117,2814,95,2755,75,2695,58,2635,43,2574,30,2512,20r-62,-9l2388,5,2325,2,2262,r-64,2l2135,5r-62,6l2011,20r-61,10l1889,43r-61,15l1768,75r-59,20l1651,117r-58,23l1535,166r-56,28l1423,224r-56,32l1313,289r-54,36l1206,363r-52,39l1103,444r-50,43l1003,532r-48,46l907,626r-47,50l814,728r-44,53l726,836r-43,56l642,950r-41,60l562,1070r-39,62l486,1196r-36,65l415,1327r-33,68l350,1464r-31,70l289,1605r-29,72l233,1751r-25,74l183,1901r-23,77l139,2056r-20,78l100,2214r-17,80l68,2376r-14,82l41,2541r-11,84l21,2710r-8,85l7,2881r-4,87l1,3056,,3144r1,88l3,3319r4,87l13,3492r8,85l30,3662r11,84l54,3829r14,82l83,3993r17,80l119,4153r20,79l160,4309r23,77l208,4462r25,74l260,4610r29,72l319,4754r31,70l382,4892r33,68l450,5026r36,65l523,5155r39,62l601,5278r41,59l683,5395r43,56l770,5506r44,53l860,5611r47,50l955,5709r48,47l1053,5800r50,44l1154,5885r52,39l1259,5962r54,36l1367,6031r56,32l1479,6093r56,28l1593,6147r58,24l1709,6192r59,20l1828,6229r61,15l1950,6257r61,11l2073,6276r62,6l2198,6285r64,2xe" filled="f" strokecolor="red" strokeweight="2pt">
                    <v:path arrowok="t" o:connecttype="custom" o:connectlocs="2450,9839;2695,9792;2931,9710;3156,9594;3369,9448;3569,9272;3754,9069;3922,8841;4073,8589;4205,8317;4316,8025;4404,7716;4470,7392;4510,7055;4524,6707;4510,6358;4470,6021;4404,5697;4316,5388;4205,5097;4073,4824;3922,4573;3754,4344;3569,4141;3369,3965;3156,3819;2931,3703;2695,3621;2450,3574;2198,3565;1950,3593;1709,3658;1479,3757;1259,3888;1053,4050;860,4239;683,4455;523,4695;382,4958;260,5240;160,5541;83,5857;30,6188;3,6531;3,6882;30,7225;83,7556;160,7872;260,8173;382,8455;523,8718;683,8958;860,9174;1053,9363;1259,9525;1479,9656;1709,9755;1950,9820;2198,9848" o:connectangles="0,0,0,0,0,0,0,0,0,0,0,0,0,0,0,0,0,0,0,0,0,0,0,0,0,0,0,0,0,0,0,0,0,0,0,0,0,0,0,0,0,0,0,0,0,0,0,0,0,0,0,0,0,0,0,0,0,0,0"/>
                  </v:shape>
                </v:group>
                <w10:anchorlock/>
              </v:group>
            </w:pict>
          </mc:Fallback>
        </mc:AlternateContent>
      </w:r>
    </w:p>
    <w:p w:rsidR="00EB529F" w:rsidRDefault="00EB529F">
      <w:pPr>
        <w:spacing w:before="0" w:after="0" w:line="240" w:lineRule="auto"/>
      </w:pPr>
      <w:r>
        <w:br w:type="page"/>
      </w:r>
    </w:p>
    <w:p w:rsidR="00EB529F" w:rsidRDefault="00EB529F" w:rsidP="00EB529F">
      <w:pPr>
        <w:pStyle w:val="Heading1"/>
      </w:pPr>
      <w:r>
        <w:lastRenderedPageBreak/>
        <w:t>Step C4</w:t>
      </w:r>
    </w:p>
    <w:p w:rsidR="00EB529F" w:rsidRDefault="00EB529F" w:rsidP="00EB529F">
      <w:r>
        <w:t xml:space="preserve">Select </w:t>
      </w:r>
      <w:r w:rsidRPr="00EB529F">
        <w:rPr>
          <w:b/>
        </w:rPr>
        <w:t>permissions</w:t>
      </w:r>
      <w:r>
        <w:t xml:space="preserve">, then </w:t>
      </w:r>
      <w:r w:rsidRPr="00EB529F">
        <w:rPr>
          <w:b/>
        </w:rPr>
        <w:t>Add New User</w:t>
      </w:r>
      <w:r>
        <w:t xml:space="preserve"> from the ‘User Permissions’ section.</w:t>
      </w:r>
    </w:p>
    <w:p w:rsidR="00EB529F" w:rsidRDefault="00EB529F" w:rsidP="00EB529F">
      <w:r>
        <w:rPr>
          <w:rFonts w:eastAsia="Arial" w:cs="Arial"/>
          <w:noProof/>
          <w:sz w:val="20"/>
          <w:lang w:val="en-AU" w:eastAsia="en-AU"/>
        </w:rPr>
        <mc:AlternateContent>
          <mc:Choice Requires="wpg">
            <w:drawing>
              <wp:inline distT="0" distB="0" distL="0" distR="0">
                <wp:extent cx="6264275" cy="1906024"/>
                <wp:effectExtent l="0" t="0" r="3175" b="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906024"/>
                          <a:chOff x="0" y="0"/>
                          <a:chExt cx="9909" cy="3015"/>
                        </a:xfrm>
                      </wpg:grpSpPr>
                      <pic:pic xmlns:pic="http://schemas.openxmlformats.org/drawingml/2006/picture">
                        <pic:nvPicPr>
                          <pic:cNvPr id="153" name="Picture 1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09"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4" name="Group 126"/>
                        <wpg:cNvGrpSpPr>
                          <a:grpSpLocks/>
                        </wpg:cNvGrpSpPr>
                        <wpg:grpSpPr bwMode="auto">
                          <a:xfrm>
                            <a:off x="20" y="2350"/>
                            <a:ext cx="975" cy="448"/>
                            <a:chOff x="20" y="2350"/>
                            <a:chExt cx="975" cy="448"/>
                          </a:xfrm>
                        </wpg:grpSpPr>
                        <wps:wsp>
                          <wps:cNvPr id="155" name="Freeform 127"/>
                          <wps:cNvSpPr>
                            <a:spLocks/>
                          </wps:cNvSpPr>
                          <wps:spPr bwMode="auto">
                            <a:xfrm>
                              <a:off x="20" y="2350"/>
                              <a:ext cx="975" cy="448"/>
                            </a:xfrm>
                            <a:custGeom>
                              <a:avLst/>
                              <a:gdLst>
                                <a:gd name="T0" fmla="+- 0 507 20"/>
                                <a:gd name="T1" fmla="*/ T0 w 975"/>
                                <a:gd name="T2" fmla="+- 0 2798 2350"/>
                                <a:gd name="T3" fmla="*/ 2798 h 448"/>
                                <a:gd name="T4" fmla="+- 0 606 20"/>
                                <a:gd name="T5" fmla="*/ T4 w 975"/>
                                <a:gd name="T6" fmla="+- 0 2793 2350"/>
                                <a:gd name="T7" fmla="*/ 2793 h 448"/>
                                <a:gd name="T8" fmla="+- 0 697 20"/>
                                <a:gd name="T9" fmla="*/ T8 w 975"/>
                                <a:gd name="T10" fmla="+- 0 2780 2350"/>
                                <a:gd name="T11" fmla="*/ 2780 h 448"/>
                                <a:gd name="T12" fmla="+- 0 780 20"/>
                                <a:gd name="T13" fmla="*/ T12 w 975"/>
                                <a:gd name="T14" fmla="+- 0 2759 2350"/>
                                <a:gd name="T15" fmla="*/ 2759 h 448"/>
                                <a:gd name="T16" fmla="+- 0 852 20"/>
                                <a:gd name="T17" fmla="*/ T16 w 975"/>
                                <a:gd name="T18" fmla="+- 0 2732 2350"/>
                                <a:gd name="T19" fmla="*/ 2732 h 448"/>
                                <a:gd name="T20" fmla="+- 0 912 20"/>
                                <a:gd name="T21" fmla="*/ T20 w 975"/>
                                <a:gd name="T22" fmla="+- 0 2699 2350"/>
                                <a:gd name="T23" fmla="*/ 2699 h 448"/>
                                <a:gd name="T24" fmla="+- 0 985 20"/>
                                <a:gd name="T25" fmla="*/ T24 w 975"/>
                                <a:gd name="T26" fmla="+- 0 2619 2350"/>
                                <a:gd name="T27" fmla="*/ 2619 h 448"/>
                                <a:gd name="T28" fmla="+- 0 995 20"/>
                                <a:gd name="T29" fmla="*/ T28 w 975"/>
                                <a:gd name="T30" fmla="+- 0 2574 2350"/>
                                <a:gd name="T31" fmla="*/ 2574 h 448"/>
                                <a:gd name="T32" fmla="+- 0 985 20"/>
                                <a:gd name="T33" fmla="*/ T32 w 975"/>
                                <a:gd name="T34" fmla="+- 0 2529 2350"/>
                                <a:gd name="T35" fmla="*/ 2529 h 448"/>
                                <a:gd name="T36" fmla="+- 0 912 20"/>
                                <a:gd name="T37" fmla="*/ T36 w 975"/>
                                <a:gd name="T38" fmla="+- 0 2449 2350"/>
                                <a:gd name="T39" fmla="*/ 2449 h 448"/>
                                <a:gd name="T40" fmla="+- 0 852 20"/>
                                <a:gd name="T41" fmla="*/ T40 w 975"/>
                                <a:gd name="T42" fmla="+- 0 2416 2350"/>
                                <a:gd name="T43" fmla="*/ 2416 h 448"/>
                                <a:gd name="T44" fmla="+- 0 780 20"/>
                                <a:gd name="T45" fmla="*/ T44 w 975"/>
                                <a:gd name="T46" fmla="+- 0 2388 2350"/>
                                <a:gd name="T47" fmla="*/ 2388 h 448"/>
                                <a:gd name="T48" fmla="+- 0 697 20"/>
                                <a:gd name="T49" fmla="*/ T48 w 975"/>
                                <a:gd name="T50" fmla="+- 0 2368 2350"/>
                                <a:gd name="T51" fmla="*/ 2368 h 448"/>
                                <a:gd name="T52" fmla="+- 0 606 20"/>
                                <a:gd name="T53" fmla="*/ T52 w 975"/>
                                <a:gd name="T54" fmla="+- 0 2355 2350"/>
                                <a:gd name="T55" fmla="*/ 2355 h 448"/>
                                <a:gd name="T56" fmla="+- 0 507 20"/>
                                <a:gd name="T57" fmla="*/ T56 w 975"/>
                                <a:gd name="T58" fmla="+- 0 2350 2350"/>
                                <a:gd name="T59" fmla="*/ 2350 h 448"/>
                                <a:gd name="T60" fmla="+- 0 409 20"/>
                                <a:gd name="T61" fmla="*/ T60 w 975"/>
                                <a:gd name="T62" fmla="+- 0 2355 2350"/>
                                <a:gd name="T63" fmla="*/ 2355 h 448"/>
                                <a:gd name="T64" fmla="+- 0 318 20"/>
                                <a:gd name="T65" fmla="*/ T64 w 975"/>
                                <a:gd name="T66" fmla="+- 0 2368 2350"/>
                                <a:gd name="T67" fmla="*/ 2368 h 448"/>
                                <a:gd name="T68" fmla="+- 0 235 20"/>
                                <a:gd name="T69" fmla="*/ T68 w 975"/>
                                <a:gd name="T70" fmla="+- 0 2388 2350"/>
                                <a:gd name="T71" fmla="*/ 2388 h 448"/>
                                <a:gd name="T72" fmla="+- 0 163 20"/>
                                <a:gd name="T73" fmla="*/ T72 w 975"/>
                                <a:gd name="T74" fmla="+- 0 2416 2350"/>
                                <a:gd name="T75" fmla="*/ 2416 h 448"/>
                                <a:gd name="T76" fmla="+- 0 103 20"/>
                                <a:gd name="T77" fmla="*/ T76 w 975"/>
                                <a:gd name="T78" fmla="+- 0 2449 2350"/>
                                <a:gd name="T79" fmla="*/ 2449 h 448"/>
                                <a:gd name="T80" fmla="+- 0 30 20"/>
                                <a:gd name="T81" fmla="*/ T80 w 975"/>
                                <a:gd name="T82" fmla="+- 0 2529 2350"/>
                                <a:gd name="T83" fmla="*/ 2529 h 448"/>
                                <a:gd name="T84" fmla="+- 0 20 20"/>
                                <a:gd name="T85" fmla="*/ T84 w 975"/>
                                <a:gd name="T86" fmla="+- 0 2574 2350"/>
                                <a:gd name="T87" fmla="*/ 2574 h 448"/>
                                <a:gd name="T88" fmla="+- 0 30 20"/>
                                <a:gd name="T89" fmla="*/ T88 w 975"/>
                                <a:gd name="T90" fmla="+- 0 2619 2350"/>
                                <a:gd name="T91" fmla="*/ 2619 h 448"/>
                                <a:gd name="T92" fmla="+- 0 103 20"/>
                                <a:gd name="T93" fmla="*/ T92 w 975"/>
                                <a:gd name="T94" fmla="+- 0 2699 2350"/>
                                <a:gd name="T95" fmla="*/ 2699 h 448"/>
                                <a:gd name="T96" fmla="+- 0 163 20"/>
                                <a:gd name="T97" fmla="*/ T96 w 975"/>
                                <a:gd name="T98" fmla="+- 0 2732 2350"/>
                                <a:gd name="T99" fmla="*/ 2732 h 448"/>
                                <a:gd name="T100" fmla="+- 0 235 20"/>
                                <a:gd name="T101" fmla="*/ T100 w 975"/>
                                <a:gd name="T102" fmla="+- 0 2759 2350"/>
                                <a:gd name="T103" fmla="*/ 2759 h 448"/>
                                <a:gd name="T104" fmla="+- 0 318 20"/>
                                <a:gd name="T105" fmla="*/ T104 w 975"/>
                                <a:gd name="T106" fmla="+- 0 2780 2350"/>
                                <a:gd name="T107" fmla="*/ 2780 h 448"/>
                                <a:gd name="T108" fmla="+- 0 409 20"/>
                                <a:gd name="T109" fmla="*/ T108 w 975"/>
                                <a:gd name="T110" fmla="+- 0 2793 2350"/>
                                <a:gd name="T111" fmla="*/ 2793 h 448"/>
                                <a:gd name="T112" fmla="+- 0 507 20"/>
                                <a:gd name="T113" fmla="*/ T112 w 975"/>
                                <a:gd name="T114" fmla="+- 0 2798 2350"/>
                                <a:gd name="T115" fmla="*/ 2798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5" h="448">
                                  <a:moveTo>
                                    <a:pt x="487" y="448"/>
                                  </a:moveTo>
                                  <a:lnTo>
                                    <a:pt x="586" y="443"/>
                                  </a:lnTo>
                                  <a:lnTo>
                                    <a:pt x="677" y="430"/>
                                  </a:lnTo>
                                  <a:lnTo>
                                    <a:pt x="760" y="409"/>
                                  </a:lnTo>
                                  <a:lnTo>
                                    <a:pt x="832" y="382"/>
                                  </a:lnTo>
                                  <a:lnTo>
                                    <a:pt x="892" y="349"/>
                                  </a:lnTo>
                                  <a:lnTo>
                                    <a:pt x="965" y="269"/>
                                  </a:lnTo>
                                  <a:lnTo>
                                    <a:pt x="975" y="224"/>
                                  </a:lnTo>
                                  <a:lnTo>
                                    <a:pt x="965" y="179"/>
                                  </a:lnTo>
                                  <a:lnTo>
                                    <a:pt x="892" y="99"/>
                                  </a:lnTo>
                                  <a:lnTo>
                                    <a:pt x="832" y="66"/>
                                  </a:lnTo>
                                  <a:lnTo>
                                    <a:pt x="760" y="38"/>
                                  </a:lnTo>
                                  <a:lnTo>
                                    <a:pt x="677" y="18"/>
                                  </a:lnTo>
                                  <a:lnTo>
                                    <a:pt x="586" y="5"/>
                                  </a:lnTo>
                                  <a:lnTo>
                                    <a:pt x="487" y="0"/>
                                  </a:lnTo>
                                  <a:lnTo>
                                    <a:pt x="389" y="5"/>
                                  </a:lnTo>
                                  <a:lnTo>
                                    <a:pt x="298" y="18"/>
                                  </a:lnTo>
                                  <a:lnTo>
                                    <a:pt x="215" y="38"/>
                                  </a:lnTo>
                                  <a:lnTo>
                                    <a:pt x="143" y="66"/>
                                  </a:lnTo>
                                  <a:lnTo>
                                    <a:pt x="83" y="99"/>
                                  </a:lnTo>
                                  <a:lnTo>
                                    <a:pt x="10" y="179"/>
                                  </a:lnTo>
                                  <a:lnTo>
                                    <a:pt x="0" y="224"/>
                                  </a:lnTo>
                                  <a:lnTo>
                                    <a:pt x="10" y="269"/>
                                  </a:lnTo>
                                  <a:lnTo>
                                    <a:pt x="83" y="349"/>
                                  </a:lnTo>
                                  <a:lnTo>
                                    <a:pt x="143" y="382"/>
                                  </a:lnTo>
                                  <a:lnTo>
                                    <a:pt x="215" y="409"/>
                                  </a:lnTo>
                                  <a:lnTo>
                                    <a:pt x="298" y="430"/>
                                  </a:lnTo>
                                  <a:lnTo>
                                    <a:pt x="389" y="443"/>
                                  </a:lnTo>
                                  <a:lnTo>
                                    <a:pt x="487" y="44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E21CB4" id="Group 152" o:spid="_x0000_s1026" style="width:493.25pt;height:150.1pt;mso-position-horizontal-relative:char;mso-position-vertical-relative:line" coordsize="9909,3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">
                <v:shape id="Picture 125" o:spid="_x0000_s1027" type="#_x0000_t75" style="position:absolute;width:9909;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">
                  <v:imagedata r:id="rId79" o:title=""/>
                </v:shape>
                <v:group id="Group 126" o:spid="_x0000_s1028" style="position:absolute;left:20;top:2350;width:975;height:448" coordorigin="20,2350" coordsize="97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27" o:spid="_x0000_s1029" style="position:absolute;left:20;top:2350;width:975;height:448;visibility:visible;mso-wrap-style:square;v-text-anchor:top" coordsize="97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" path="m487,448r99,-5l677,430r83,-21l832,382r60,-33l965,269r10,-45l965,179,892,99,832,66,760,38,677,18,586,5,487,,389,5,298,18,215,38,143,66,83,99,10,179,,224r10,45l83,349r60,33l215,409r83,21l389,443r98,5xe" filled="f" strokecolor="red" strokeweight="2pt">
                    <v:path arrowok="t" o:connecttype="custom" o:connectlocs="487,2798;586,2793;677,2780;760,2759;832,2732;892,2699;965,2619;975,2574;965,2529;892,2449;832,2416;760,2388;677,2368;586,2355;487,2350;389,2355;298,2368;215,2388;143,2416;83,2449;10,2529;0,2574;10,2619;83,2699;143,2732;215,2759;298,2780;389,2793;487,2798" o:connectangles="0,0,0,0,0,0,0,0,0,0,0,0,0,0,0,0,0,0,0,0,0,0,0,0,0,0,0,0,0"/>
                  </v:shape>
                </v:group>
                <w10:anchorlock/>
              </v:group>
            </w:pict>
          </mc:Fallback>
        </mc:AlternateContent>
      </w:r>
    </w:p>
    <w:p w:rsidR="00EB529F" w:rsidRDefault="00EB529F" w:rsidP="00EB529F">
      <w:r>
        <w:t>Enter user details of the AU users created at the start of the process and click Search. Select the correct user and add them to the vacancy.</w:t>
      </w:r>
    </w:p>
    <w:p w:rsidR="00EB529F" w:rsidRDefault="00EB529F" w:rsidP="00EB529F">
      <w:r>
        <w:rPr>
          <w:rFonts w:eastAsia="Arial" w:cs="Arial"/>
          <w:noProof/>
          <w:sz w:val="20"/>
          <w:lang w:val="en-AU" w:eastAsia="en-AU"/>
        </w:rPr>
        <mc:AlternateContent>
          <mc:Choice Requires="wpg">
            <w:drawing>
              <wp:inline distT="0" distB="0" distL="0" distR="0">
                <wp:extent cx="5440045" cy="2148840"/>
                <wp:effectExtent l="0" t="2540" r="0" b="127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2148840"/>
                          <a:chOff x="0" y="0"/>
                          <a:chExt cx="8567" cy="3384"/>
                        </a:xfrm>
                      </wpg:grpSpPr>
                      <pic:pic xmlns:pic="http://schemas.openxmlformats.org/drawingml/2006/picture">
                        <pic:nvPicPr>
                          <pic:cNvPr id="157" name="Picture 1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66"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8" name="Group 130"/>
                        <wpg:cNvGrpSpPr>
                          <a:grpSpLocks/>
                        </wpg:cNvGrpSpPr>
                        <wpg:grpSpPr bwMode="auto">
                          <a:xfrm>
                            <a:off x="145" y="2821"/>
                            <a:ext cx="975" cy="448"/>
                            <a:chOff x="145" y="2821"/>
                            <a:chExt cx="975" cy="448"/>
                          </a:xfrm>
                        </wpg:grpSpPr>
                        <wps:wsp>
                          <wps:cNvPr id="159" name="Freeform 131"/>
                          <wps:cNvSpPr>
                            <a:spLocks/>
                          </wps:cNvSpPr>
                          <wps:spPr bwMode="auto">
                            <a:xfrm>
                              <a:off x="145" y="2821"/>
                              <a:ext cx="975" cy="448"/>
                            </a:xfrm>
                            <a:custGeom>
                              <a:avLst/>
                              <a:gdLst>
                                <a:gd name="T0" fmla="+- 0 632 145"/>
                                <a:gd name="T1" fmla="*/ T0 w 975"/>
                                <a:gd name="T2" fmla="+- 0 3268 2821"/>
                                <a:gd name="T3" fmla="*/ 3268 h 448"/>
                                <a:gd name="T4" fmla="+- 0 730 145"/>
                                <a:gd name="T5" fmla="*/ T4 w 975"/>
                                <a:gd name="T6" fmla="+- 0 3264 2821"/>
                                <a:gd name="T7" fmla="*/ 3264 h 448"/>
                                <a:gd name="T8" fmla="+- 0 822 145"/>
                                <a:gd name="T9" fmla="*/ T8 w 975"/>
                                <a:gd name="T10" fmla="+- 0 3251 2821"/>
                                <a:gd name="T11" fmla="*/ 3251 h 448"/>
                                <a:gd name="T12" fmla="+- 0 905 145"/>
                                <a:gd name="T13" fmla="*/ T12 w 975"/>
                                <a:gd name="T14" fmla="+- 0 3230 2821"/>
                                <a:gd name="T15" fmla="*/ 3230 h 448"/>
                                <a:gd name="T16" fmla="+- 0 977 145"/>
                                <a:gd name="T17" fmla="*/ T16 w 975"/>
                                <a:gd name="T18" fmla="+- 0 3203 2821"/>
                                <a:gd name="T19" fmla="*/ 3203 h 448"/>
                                <a:gd name="T20" fmla="+- 0 1036 145"/>
                                <a:gd name="T21" fmla="*/ T20 w 975"/>
                                <a:gd name="T22" fmla="+- 0 3170 2821"/>
                                <a:gd name="T23" fmla="*/ 3170 h 448"/>
                                <a:gd name="T24" fmla="+- 0 1110 145"/>
                                <a:gd name="T25" fmla="*/ T24 w 975"/>
                                <a:gd name="T26" fmla="+- 0 3089 2821"/>
                                <a:gd name="T27" fmla="*/ 3089 h 448"/>
                                <a:gd name="T28" fmla="+- 0 1120 145"/>
                                <a:gd name="T29" fmla="*/ T28 w 975"/>
                                <a:gd name="T30" fmla="+- 0 3044 2821"/>
                                <a:gd name="T31" fmla="*/ 3044 h 448"/>
                                <a:gd name="T32" fmla="+- 0 1110 145"/>
                                <a:gd name="T33" fmla="*/ T32 w 975"/>
                                <a:gd name="T34" fmla="+- 0 2999 2821"/>
                                <a:gd name="T35" fmla="*/ 2999 h 448"/>
                                <a:gd name="T36" fmla="+- 0 1036 145"/>
                                <a:gd name="T37" fmla="*/ T36 w 975"/>
                                <a:gd name="T38" fmla="+- 0 2919 2821"/>
                                <a:gd name="T39" fmla="*/ 2919 h 448"/>
                                <a:gd name="T40" fmla="+- 0 977 145"/>
                                <a:gd name="T41" fmla="*/ T40 w 975"/>
                                <a:gd name="T42" fmla="+- 0 2886 2821"/>
                                <a:gd name="T43" fmla="*/ 2886 h 448"/>
                                <a:gd name="T44" fmla="+- 0 905 145"/>
                                <a:gd name="T45" fmla="*/ T44 w 975"/>
                                <a:gd name="T46" fmla="+- 0 2859 2821"/>
                                <a:gd name="T47" fmla="*/ 2859 h 448"/>
                                <a:gd name="T48" fmla="+- 0 822 145"/>
                                <a:gd name="T49" fmla="*/ T48 w 975"/>
                                <a:gd name="T50" fmla="+- 0 2838 2821"/>
                                <a:gd name="T51" fmla="*/ 2838 h 448"/>
                                <a:gd name="T52" fmla="+- 0 730 145"/>
                                <a:gd name="T53" fmla="*/ T52 w 975"/>
                                <a:gd name="T54" fmla="+- 0 2825 2821"/>
                                <a:gd name="T55" fmla="*/ 2825 h 448"/>
                                <a:gd name="T56" fmla="+- 0 632 145"/>
                                <a:gd name="T57" fmla="*/ T56 w 975"/>
                                <a:gd name="T58" fmla="+- 0 2821 2821"/>
                                <a:gd name="T59" fmla="*/ 2821 h 448"/>
                                <a:gd name="T60" fmla="+- 0 534 145"/>
                                <a:gd name="T61" fmla="*/ T60 w 975"/>
                                <a:gd name="T62" fmla="+- 0 2825 2821"/>
                                <a:gd name="T63" fmla="*/ 2825 h 448"/>
                                <a:gd name="T64" fmla="+- 0 442 145"/>
                                <a:gd name="T65" fmla="*/ T64 w 975"/>
                                <a:gd name="T66" fmla="+- 0 2838 2821"/>
                                <a:gd name="T67" fmla="*/ 2838 h 448"/>
                                <a:gd name="T68" fmla="+- 0 360 145"/>
                                <a:gd name="T69" fmla="*/ T68 w 975"/>
                                <a:gd name="T70" fmla="+- 0 2859 2821"/>
                                <a:gd name="T71" fmla="*/ 2859 h 448"/>
                                <a:gd name="T72" fmla="+- 0 287 145"/>
                                <a:gd name="T73" fmla="*/ T72 w 975"/>
                                <a:gd name="T74" fmla="+- 0 2886 2821"/>
                                <a:gd name="T75" fmla="*/ 2886 h 448"/>
                                <a:gd name="T76" fmla="+- 0 228 145"/>
                                <a:gd name="T77" fmla="*/ T76 w 975"/>
                                <a:gd name="T78" fmla="+- 0 2919 2821"/>
                                <a:gd name="T79" fmla="*/ 2919 h 448"/>
                                <a:gd name="T80" fmla="+- 0 155 145"/>
                                <a:gd name="T81" fmla="*/ T80 w 975"/>
                                <a:gd name="T82" fmla="+- 0 2999 2821"/>
                                <a:gd name="T83" fmla="*/ 2999 h 448"/>
                                <a:gd name="T84" fmla="+- 0 145 145"/>
                                <a:gd name="T85" fmla="*/ T84 w 975"/>
                                <a:gd name="T86" fmla="+- 0 3044 2821"/>
                                <a:gd name="T87" fmla="*/ 3044 h 448"/>
                                <a:gd name="T88" fmla="+- 0 155 145"/>
                                <a:gd name="T89" fmla="*/ T88 w 975"/>
                                <a:gd name="T90" fmla="+- 0 3089 2821"/>
                                <a:gd name="T91" fmla="*/ 3089 h 448"/>
                                <a:gd name="T92" fmla="+- 0 228 145"/>
                                <a:gd name="T93" fmla="*/ T92 w 975"/>
                                <a:gd name="T94" fmla="+- 0 3170 2821"/>
                                <a:gd name="T95" fmla="*/ 3170 h 448"/>
                                <a:gd name="T96" fmla="+- 0 287 145"/>
                                <a:gd name="T97" fmla="*/ T96 w 975"/>
                                <a:gd name="T98" fmla="+- 0 3203 2821"/>
                                <a:gd name="T99" fmla="*/ 3203 h 448"/>
                                <a:gd name="T100" fmla="+- 0 360 145"/>
                                <a:gd name="T101" fmla="*/ T100 w 975"/>
                                <a:gd name="T102" fmla="+- 0 3230 2821"/>
                                <a:gd name="T103" fmla="*/ 3230 h 448"/>
                                <a:gd name="T104" fmla="+- 0 442 145"/>
                                <a:gd name="T105" fmla="*/ T104 w 975"/>
                                <a:gd name="T106" fmla="+- 0 3251 2821"/>
                                <a:gd name="T107" fmla="*/ 3251 h 448"/>
                                <a:gd name="T108" fmla="+- 0 534 145"/>
                                <a:gd name="T109" fmla="*/ T108 w 975"/>
                                <a:gd name="T110" fmla="+- 0 3264 2821"/>
                                <a:gd name="T111" fmla="*/ 3264 h 448"/>
                                <a:gd name="T112" fmla="+- 0 632 145"/>
                                <a:gd name="T113" fmla="*/ T112 w 975"/>
                                <a:gd name="T114" fmla="+- 0 3268 2821"/>
                                <a:gd name="T115" fmla="*/ 3268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5" h="448">
                                  <a:moveTo>
                                    <a:pt x="487" y="447"/>
                                  </a:moveTo>
                                  <a:lnTo>
                                    <a:pt x="585" y="443"/>
                                  </a:lnTo>
                                  <a:lnTo>
                                    <a:pt x="677" y="430"/>
                                  </a:lnTo>
                                  <a:lnTo>
                                    <a:pt x="760" y="409"/>
                                  </a:lnTo>
                                  <a:lnTo>
                                    <a:pt x="832" y="382"/>
                                  </a:lnTo>
                                  <a:lnTo>
                                    <a:pt x="891" y="349"/>
                                  </a:lnTo>
                                  <a:lnTo>
                                    <a:pt x="965" y="268"/>
                                  </a:lnTo>
                                  <a:lnTo>
                                    <a:pt x="975" y="223"/>
                                  </a:lnTo>
                                  <a:lnTo>
                                    <a:pt x="965" y="178"/>
                                  </a:lnTo>
                                  <a:lnTo>
                                    <a:pt x="891" y="98"/>
                                  </a:lnTo>
                                  <a:lnTo>
                                    <a:pt x="832" y="65"/>
                                  </a:lnTo>
                                  <a:lnTo>
                                    <a:pt x="760" y="38"/>
                                  </a:lnTo>
                                  <a:lnTo>
                                    <a:pt x="677" y="17"/>
                                  </a:lnTo>
                                  <a:lnTo>
                                    <a:pt x="585" y="4"/>
                                  </a:lnTo>
                                  <a:lnTo>
                                    <a:pt x="487" y="0"/>
                                  </a:lnTo>
                                  <a:lnTo>
                                    <a:pt x="389" y="4"/>
                                  </a:lnTo>
                                  <a:lnTo>
                                    <a:pt x="297" y="17"/>
                                  </a:lnTo>
                                  <a:lnTo>
                                    <a:pt x="215" y="38"/>
                                  </a:lnTo>
                                  <a:lnTo>
                                    <a:pt x="142" y="65"/>
                                  </a:lnTo>
                                  <a:lnTo>
                                    <a:pt x="83" y="98"/>
                                  </a:lnTo>
                                  <a:lnTo>
                                    <a:pt x="10" y="178"/>
                                  </a:lnTo>
                                  <a:lnTo>
                                    <a:pt x="0" y="223"/>
                                  </a:lnTo>
                                  <a:lnTo>
                                    <a:pt x="10" y="268"/>
                                  </a:lnTo>
                                  <a:lnTo>
                                    <a:pt x="83" y="349"/>
                                  </a:lnTo>
                                  <a:lnTo>
                                    <a:pt x="142" y="382"/>
                                  </a:lnTo>
                                  <a:lnTo>
                                    <a:pt x="215" y="409"/>
                                  </a:lnTo>
                                  <a:lnTo>
                                    <a:pt x="297" y="430"/>
                                  </a:lnTo>
                                  <a:lnTo>
                                    <a:pt x="389" y="443"/>
                                  </a:lnTo>
                                  <a:lnTo>
                                    <a:pt x="487" y="44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64BC85" id="Group 156" o:spid="_x0000_s1026" style="width:428.35pt;height:169.2pt;mso-position-horizontal-relative:char;mso-position-vertical-relative:line" coordsize="8567,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">
                <v:shape id="Picture 129" o:spid="_x0000_s1027" type="#_x0000_t75" style="position:absolute;width:8566;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">
                  <v:imagedata r:id="rId81" o:title=""/>
                </v:shape>
                <v:group id="Group 130" o:spid="_x0000_s1028" style="position:absolute;left:145;top:2821;width:975;height:448" coordorigin="145,2821" coordsize="97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31" o:spid="_x0000_s1029" style="position:absolute;left:145;top:2821;width:975;height:448;visibility:visible;mso-wrap-style:square;v-text-anchor:top" coordsize="97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" path="m487,447r98,-4l677,430r83,-21l832,382r59,-33l965,268r10,-45l965,178,891,98,832,65,760,38,677,17,585,4,487,,389,4,297,17,215,38,142,65,83,98,10,178,,223r10,45l83,349r59,33l215,409r82,21l389,443r98,4xe" filled="f" strokecolor="red" strokeweight="2pt">
                    <v:path arrowok="t" o:connecttype="custom" o:connectlocs="487,3268;585,3264;677,3251;760,3230;832,3203;891,3170;965,3089;975,3044;965,2999;891,2919;832,2886;760,2859;677,2838;585,2825;487,2821;389,2825;297,2838;215,2859;142,2886;83,2919;10,2999;0,3044;10,3089;83,3170;142,3203;215,3230;297,3251;389,3264;487,3268" o:connectangles="0,0,0,0,0,0,0,0,0,0,0,0,0,0,0,0,0,0,0,0,0,0,0,0,0,0,0,0,0"/>
                  </v:shape>
                </v:group>
                <w10:anchorlock/>
              </v:group>
            </w:pict>
          </mc:Fallback>
        </mc:AlternateContent>
      </w:r>
    </w:p>
    <w:p w:rsidR="00EB529F" w:rsidRDefault="00EB529F">
      <w:pPr>
        <w:spacing w:before="0" w:after="0" w:line="240" w:lineRule="auto"/>
        <w:rPr>
          <w:b/>
          <w:color w:val="6D6E70"/>
          <w:sz w:val="31"/>
          <w:szCs w:val="31"/>
        </w:rPr>
      </w:pPr>
      <w:r>
        <w:br w:type="page"/>
      </w:r>
    </w:p>
    <w:p w:rsidR="00EB529F" w:rsidRDefault="00EB529F" w:rsidP="00EB529F">
      <w:pPr>
        <w:pStyle w:val="Heading1"/>
      </w:pPr>
      <w:r>
        <w:lastRenderedPageBreak/>
        <w:t>Step C5</w:t>
      </w:r>
    </w:p>
    <w:p w:rsidR="00EB529F" w:rsidRDefault="00EB529F" w:rsidP="00EB529F">
      <w:r>
        <w:t xml:space="preserve">When all </w:t>
      </w:r>
      <w:proofErr w:type="spellStart"/>
      <w:r>
        <w:t>apsects</w:t>
      </w:r>
      <w:proofErr w:type="spellEnd"/>
      <w:r>
        <w:t xml:space="preserve"> of the Shared </w:t>
      </w:r>
      <w:proofErr w:type="spellStart"/>
      <w:r>
        <w:t>Appoinment</w:t>
      </w:r>
      <w:proofErr w:type="spellEnd"/>
      <w:r>
        <w:t xml:space="preserve"> Pool vacancy are complete and all agencies are ready to proceed, publish the Shared </w:t>
      </w:r>
      <w:proofErr w:type="spellStart"/>
      <w:r>
        <w:t>Appoinment</w:t>
      </w:r>
      <w:proofErr w:type="spellEnd"/>
      <w:r>
        <w:t xml:space="preserve"> Pool vacancy and undertake the Shared </w:t>
      </w:r>
      <w:proofErr w:type="spellStart"/>
      <w:r>
        <w:t>Appoinment</w:t>
      </w:r>
      <w:proofErr w:type="spellEnd"/>
      <w:r>
        <w:t xml:space="preserve"> Pool selection process per the lead </w:t>
      </w:r>
      <w:proofErr w:type="spellStart"/>
      <w:r>
        <w:t>agenices</w:t>
      </w:r>
      <w:proofErr w:type="spellEnd"/>
      <w:r>
        <w:t xml:space="preserve"> normal procedures.</w:t>
      </w:r>
    </w:p>
    <w:p w:rsidR="00EB529F" w:rsidRPr="00EB529F" w:rsidRDefault="00EB529F" w:rsidP="00EB529F">
      <w:pPr>
        <w:rPr>
          <w:b/>
        </w:rPr>
      </w:pPr>
      <w:r w:rsidRPr="00EB529F">
        <w:rPr>
          <w:b/>
        </w:rPr>
        <w:t>Ensure that all agencies participate in the pool recruitment process.</w:t>
      </w:r>
    </w:p>
    <w:p w:rsidR="00EB529F" w:rsidRDefault="00EB529F" w:rsidP="00EB529F">
      <w:r>
        <w:t>At the completion of the recruitment process a list of suitable applicants will be recommended by the panel and approved by the delegated authority. Update the RAMS status of these applicants to suitable.</w:t>
      </w:r>
    </w:p>
    <w:p w:rsidR="00EB529F" w:rsidRDefault="00EB529F" w:rsidP="00EB529F">
      <w:r>
        <w:rPr>
          <w:rFonts w:eastAsia="Arial" w:cs="Arial"/>
          <w:noProof/>
          <w:sz w:val="20"/>
          <w:lang w:val="en-AU" w:eastAsia="en-AU"/>
        </w:rPr>
        <w:drawing>
          <wp:inline distT="0" distB="0" distL="0" distR="0" wp14:anchorId="6D3548AE" wp14:editId="3032398B">
            <wp:extent cx="6264275" cy="2782547"/>
            <wp:effectExtent l="0" t="0" r="3175" b="0"/>
            <wp:docPr id="160"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2.png"/>
                    <pic:cNvPicPr/>
                  </pic:nvPicPr>
                  <pic:blipFill>
                    <a:blip r:embed="rId82" cstate="print"/>
                    <a:stretch>
                      <a:fillRect/>
                    </a:stretch>
                  </pic:blipFill>
                  <pic:spPr>
                    <a:xfrm>
                      <a:off x="0" y="0"/>
                      <a:ext cx="6264275" cy="2782547"/>
                    </a:xfrm>
                    <a:prstGeom prst="rect">
                      <a:avLst/>
                    </a:prstGeom>
                  </pic:spPr>
                </pic:pic>
              </a:graphicData>
            </a:graphic>
          </wp:inline>
        </w:drawing>
      </w:r>
    </w:p>
    <w:p w:rsidR="00EB529F" w:rsidRDefault="00EB529F" w:rsidP="00EB529F">
      <w:r>
        <w:t xml:space="preserve">Select all Suitable Applicants, click on the </w:t>
      </w:r>
      <w:r w:rsidRPr="00EB529F">
        <w:rPr>
          <w:b/>
        </w:rPr>
        <w:t>Share</w:t>
      </w:r>
      <w:r>
        <w:t xml:space="preserve"> button.</w:t>
      </w:r>
    </w:p>
    <w:p w:rsidR="00EB529F" w:rsidRDefault="00EB529F" w:rsidP="00EB529F">
      <w:r>
        <w:rPr>
          <w:rFonts w:eastAsia="Arial" w:cs="Arial"/>
          <w:noProof/>
          <w:sz w:val="20"/>
          <w:lang w:val="en-AU" w:eastAsia="en-AU"/>
        </w:rPr>
        <w:drawing>
          <wp:inline distT="0" distB="0" distL="0" distR="0" wp14:anchorId="000A3363" wp14:editId="22620E6B">
            <wp:extent cx="6264275" cy="2768089"/>
            <wp:effectExtent l="0" t="0" r="3175" b="0"/>
            <wp:docPr id="16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3.png"/>
                    <pic:cNvPicPr/>
                  </pic:nvPicPr>
                  <pic:blipFill>
                    <a:blip r:embed="rId83" cstate="print"/>
                    <a:stretch>
                      <a:fillRect/>
                    </a:stretch>
                  </pic:blipFill>
                  <pic:spPr>
                    <a:xfrm>
                      <a:off x="0" y="0"/>
                      <a:ext cx="6264275" cy="2768089"/>
                    </a:xfrm>
                    <a:prstGeom prst="rect">
                      <a:avLst/>
                    </a:prstGeom>
                  </pic:spPr>
                </pic:pic>
              </a:graphicData>
            </a:graphic>
          </wp:inline>
        </w:drawing>
      </w:r>
    </w:p>
    <w:p w:rsidR="00EB529F" w:rsidRDefault="00EB529F">
      <w:pPr>
        <w:spacing w:before="0" w:after="0" w:line="240" w:lineRule="auto"/>
      </w:pPr>
      <w:r>
        <w:br w:type="page"/>
      </w:r>
    </w:p>
    <w:p w:rsidR="00EB529F" w:rsidRDefault="00EB529F" w:rsidP="00EB529F">
      <w:r>
        <w:lastRenderedPageBreak/>
        <w:t xml:space="preserve">A new page will open. Click on the </w:t>
      </w:r>
      <w:r w:rsidRPr="00EB529F">
        <w:rPr>
          <w:b/>
        </w:rPr>
        <w:t>Grant</w:t>
      </w:r>
      <w:r>
        <w:t xml:space="preserve"> button in the Applicants Approval to Share section. Click </w:t>
      </w:r>
      <w:r w:rsidRPr="00EB529F">
        <w:rPr>
          <w:b/>
        </w:rPr>
        <w:t>OK</w:t>
      </w:r>
      <w:r>
        <w:t>.</w:t>
      </w:r>
    </w:p>
    <w:p w:rsidR="00EB529F" w:rsidRDefault="00EB529F" w:rsidP="00EB529F">
      <w:r>
        <w:rPr>
          <w:rFonts w:eastAsia="Arial" w:cs="Arial"/>
          <w:noProof/>
          <w:sz w:val="20"/>
          <w:lang w:val="en-AU" w:eastAsia="en-AU"/>
        </w:rPr>
        <w:drawing>
          <wp:inline distT="0" distB="0" distL="0" distR="0" wp14:anchorId="211188CC" wp14:editId="38B9C317">
            <wp:extent cx="2670740" cy="3056858"/>
            <wp:effectExtent l="0" t="0" r="0" b="0"/>
            <wp:docPr id="162"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4.png"/>
                    <pic:cNvPicPr/>
                  </pic:nvPicPr>
                  <pic:blipFill>
                    <a:blip r:embed="rId84" cstate="print"/>
                    <a:stretch>
                      <a:fillRect/>
                    </a:stretch>
                  </pic:blipFill>
                  <pic:spPr>
                    <a:xfrm>
                      <a:off x="0" y="0"/>
                      <a:ext cx="2670740" cy="3056858"/>
                    </a:xfrm>
                    <a:prstGeom prst="rect">
                      <a:avLst/>
                    </a:prstGeom>
                  </pic:spPr>
                </pic:pic>
              </a:graphicData>
            </a:graphic>
          </wp:inline>
        </w:drawing>
      </w:r>
      <w:r>
        <w:t xml:space="preserve"> </w:t>
      </w:r>
    </w:p>
    <w:p w:rsidR="00EB529F" w:rsidRDefault="00EB529F" w:rsidP="00EB529F">
      <w:r>
        <w:t xml:space="preserve">Green icons will appear in the Shared Status column, indicating that these applicants are willing to be shared. Click on the </w:t>
      </w:r>
      <w:r w:rsidRPr="00EB529F">
        <w:rPr>
          <w:b/>
        </w:rPr>
        <w:t>Share</w:t>
      </w:r>
      <w:r>
        <w:t xml:space="preserve"> button again.</w:t>
      </w:r>
    </w:p>
    <w:p w:rsidR="00EB529F" w:rsidRDefault="00EB529F" w:rsidP="00EB529F">
      <w:r>
        <w:rPr>
          <w:rFonts w:eastAsia="Arial" w:cs="Arial"/>
          <w:noProof/>
          <w:sz w:val="20"/>
          <w:lang w:val="en-AU" w:eastAsia="en-AU"/>
        </w:rPr>
        <mc:AlternateContent>
          <mc:Choice Requires="wpg">
            <w:drawing>
              <wp:inline distT="0" distB="0" distL="0" distR="0">
                <wp:extent cx="6264275" cy="2803549"/>
                <wp:effectExtent l="0" t="0" r="3175"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803549"/>
                          <a:chOff x="0" y="0"/>
                          <a:chExt cx="10390" cy="4650"/>
                        </a:xfrm>
                      </wpg:grpSpPr>
                      <pic:pic xmlns:pic="http://schemas.openxmlformats.org/drawingml/2006/picture">
                        <pic:nvPicPr>
                          <pic:cNvPr id="164" name="Picture 1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390" cy="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5" name="Group 134"/>
                        <wpg:cNvGrpSpPr>
                          <a:grpSpLocks/>
                        </wpg:cNvGrpSpPr>
                        <wpg:grpSpPr bwMode="auto">
                          <a:xfrm>
                            <a:off x="2611" y="1346"/>
                            <a:ext cx="975" cy="1729"/>
                            <a:chOff x="2611" y="1346"/>
                            <a:chExt cx="975" cy="1729"/>
                          </a:xfrm>
                        </wpg:grpSpPr>
                        <wps:wsp>
                          <wps:cNvPr id="166" name="Freeform 135"/>
                          <wps:cNvSpPr>
                            <a:spLocks/>
                          </wps:cNvSpPr>
                          <wps:spPr bwMode="auto">
                            <a:xfrm>
                              <a:off x="2611" y="1346"/>
                              <a:ext cx="975" cy="1729"/>
                            </a:xfrm>
                            <a:custGeom>
                              <a:avLst/>
                              <a:gdLst>
                                <a:gd name="T0" fmla="+- 0 3098 2611"/>
                                <a:gd name="T1" fmla="*/ T0 w 975"/>
                                <a:gd name="T2" fmla="+- 0 3075 1346"/>
                                <a:gd name="T3" fmla="*/ 3075 h 1729"/>
                                <a:gd name="T4" fmla="+- 0 3203 2611"/>
                                <a:gd name="T5" fmla="*/ T4 w 975"/>
                                <a:gd name="T6" fmla="+- 0 3055 1346"/>
                                <a:gd name="T7" fmla="*/ 3055 h 1729"/>
                                <a:gd name="T8" fmla="+- 0 3300 2611"/>
                                <a:gd name="T9" fmla="*/ T8 w 975"/>
                                <a:gd name="T10" fmla="+- 0 2998 1346"/>
                                <a:gd name="T11" fmla="*/ 2998 h 1729"/>
                                <a:gd name="T12" fmla="+- 0 3344 2611"/>
                                <a:gd name="T13" fmla="*/ T12 w 975"/>
                                <a:gd name="T14" fmla="+- 0 2957 1346"/>
                                <a:gd name="T15" fmla="*/ 2957 h 1729"/>
                                <a:gd name="T16" fmla="+- 0 3386 2611"/>
                                <a:gd name="T17" fmla="*/ T16 w 975"/>
                                <a:gd name="T18" fmla="+- 0 2908 1346"/>
                                <a:gd name="T19" fmla="*/ 2908 h 1729"/>
                                <a:gd name="T20" fmla="+- 0 3425 2611"/>
                                <a:gd name="T21" fmla="*/ T20 w 975"/>
                                <a:gd name="T22" fmla="+- 0 2852 1346"/>
                                <a:gd name="T23" fmla="*/ 2852 h 1729"/>
                                <a:gd name="T24" fmla="+- 0 3460 2611"/>
                                <a:gd name="T25" fmla="*/ T24 w 975"/>
                                <a:gd name="T26" fmla="+- 0 2789 1346"/>
                                <a:gd name="T27" fmla="*/ 2789 h 1729"/>
                                <a:gd name="T28" fmla="+- 0 3492 2611"/>
                                <a:gd name="T29" fmla="*/ T28 w 975"/>
                                <a:gd name="T30" fmla="+- 0 2721 1346"/>
                                <a:gd name="T31" fmla="*/ 2721 h 1729"/>
                                <a:gd name="T32" fmla="+- 0 3519 2611"/>
                                <a:gd name="T33" fmla="*/ T32 w 975"/>
                                <a:gd name="T34" fmla="+- 0 2646 1346"/>
                                <a:gd name="T35" fmla="*/ 2646 h 1729"/>
                                <a:gd name="T36" fmla="+- 0 3542 2611"/>
                                <a:gd name="T37" fmla="*/ T36 w 975"/>
                                <a:gd name="T38" fmla="+- 0 2567 1346"/>
                                <a:gd name="T39" fmla="*/ 2567 h 1729"/>
                                <a:gd name="T40" fmla="+- 0 3561 2611"/>
                                <a:gd name="T41" fmla="*/ T40 w 975"/>
                                <a:gd name="T42" fmla="+- 0 2483 1346"/>
                                <a:gd name="T43" fmla="*/ 2483 h 1729"/>
                                <a:gd name="T44" fmla="+- 0 3574 2611"/>
                                <a:gd name="T45" fmla="*/ T44 w 975"/>
                                <a:gd name="T46" fmla="+- 0 2396 1346"/>
                                <a:gd name="T47" fmla="*/ 2396 h 1729"/>
                                <a:gd name="T48" fmla="+- 0 3583 2611"/>
                                <a:gd name="T49" fmla="*/ T48 w 975"/>
                                <a:gd name="T50" fmla="+- 0 2304 1346"/>
                                <a:gd name="T51" fmla="*/ 2304 h 1729"/>
                                <a:gd name="T52" fmla="+- 0 3586 2611"/>
                                <a:gd name="T53" fmla="*/ T52 w 975"/>
                                <a:gd name="T54" fmla="+- 0 2210 1346"/>
                                <a:gd name="T55" fmla="*/ 2210 h 1729"/>
                                <a:gd name="T56" fmla="+- 0 3583 2611"/>
                                <a:gd name="T57" fmla="*/ T56 w 975"/>
                                <a:gd name="T58" fmla="+- 0 2116 1346"/>
                                <a:gd name="T59" fmla="*/ 2116 h 1729"/>
                                <a:gd name="T60" fmla="+- 0 3574 2611"/>
                                <a:gd name="T61" fmla="*/ T60 w 975"/>
                                <a:gd name="T62" fmla="+- 0 2025 1346"/>
                                <a:gd name="T63" fmla="*/ 2025 h 1729"/>
                                <a:gd name="T64" fmla="+- 0 3561 2611"/>
                                <a:gd name="T65" fmla="*/ T64 w 975"/>
                                <a:gd name="T66" fmla="+- 0 1937 1346"/>
                                <a:gd name="T67" fmla="*/ 1937 h 1729"/>
                                <a:gd name="T68" fmla="+- 0 3542 2611"/>
                                <a:gd name="T69" fmla="*/ T68 w 975"/>
                                <a:gd name="T70" fmla="+- 0 1853 1346"/>
                                <a:gd name="T71" fmla="*/ 1853 h 1729"/>
                                <a:gd name="T72" fmla="+- 0 3519 2611"/>
                                <a:gd name="T73" fmla="*/ T72 w 975"/>
                                <a:gd name="T74" fmla="+- 0 1774 1346"/>
                                <a:gd name="T75" fmla="*/ 1774 h 1729"/>
                                <a:gd name="T76" fmla="+- 0 3492 2611"/>
                                <a:gd name="T77" fmla="*/ T76 w 975"/>
                                <a:gd name="T78" fmla="+- 0 1700 1346"/>
                                <a:gd name="T79" fmla="*/ 1700 h 1729"/>
                                <a:gd name="T80" fmla="+- 0 3460 2611"/>
                                <a:gd name="T81" fmla="*/ T80 w 975"/>
                                <a:gd name="T82" fmla="+- 0 1631 1346"/>
                                <a:gd name="T83" fmla="*/ 1631 h 1729"/>
                                <a:gd name="T84" fmla="+- 0 3425 2611"/>
                                <a:gd name="T85" fmla="*/ T84 w 975"/>
                                <a:gd name="T86" fmla="+- 0 1568 1346"/>
                                <a:gd name="T87" fmla="*/ 1568 h 1729"/>
                                <a:gd name="T88" fmla="+- 0 3386 2611"/>
                                <a:gd name="T89" fmla="*/ T88 w 975"/>
                                <a:gd name="T90" fmla="+- 0 1513 1346"/>
                                <a:gd name="T91" fmla="*/ 1513 h 1729"/>
                                <a:gd name="T92" fmla="+- 0 3344 2611"/>
                                <a:gd name="T93" fmla="*/ T92 w 975"/>
                                <a:gd name="T94" fmla="+- 0 1464 1346"/>
                                <a:gd name="T95" fmla="*/ 1464 h 1729"/>
                                <a:gd name="T96" fmla="+- 0 3300 2611"/>
                                <a:gd name="T97" fmla="*/ T96 w 975"/>
                                <a:gd name="T98" fmla="+- 0 1423 1346"/>
                                <a:gd name="T99" fmla="*/ 1423 h 1729"/>
                                <a:gd name="T100" fmla="+- 0 3203 2611"/>
                                <a:gd name="T101" fmla="*/ T100 w 975"/>
                                <a:gd name="T102" fmla="+- 0 1366 1346"/>
                                <a:gd name="T103" fmla="*/ 1366 h 1729"/>
                                <a:gd name="T104" fmla="+- 0 3098 2611"/>
                                <a:gd name="T105" fmla="*/ T104 w 975"/>
                                <a:gd name="T106" fmla="+- 0 1346 1346"/>
                                <a:gd name="T107" fmla="*/ 1346 h 1729"/>
                                <a:gd name="T108" fmla="+- 0 3045 2611"/>
                                <a:gd name="T109" fmla="*/ T108 w 975"/>
                                <a:gd name="T110" fmla="+- 0 1351 1346"/>
                                <a:gd name="T111" fmla="*/ 1351 h 1729"/>
                                <a:gd name="T112" fmla="+- 0 2944 2611"/>
                                <a:gd name="T113" fmla="*/ T112 w 975"/>
                                <a:gd name="T114" fmla="+- 0 1390 1346"/>
                                <a:gd name="T115" fmla="*/ 1390 h 1729"/>
                                <a:gd name="T116" fmla="+- 0 2852 2611"/>
                                <a:gd name="T117" fmla="*/ T116 w 975"/>
                                <a:gd name="T118" fmla="+- 0 1464 1346"/>
                                <a:gd name="T119" fmla="*/ 1464 h 1729"/>
                                <a:gd name="T120" fmla="+- 0 2810 2611"/>
                                <a:gd name="T121" fmla="*/ T120 w 975"/>
                                <a:gd name="T122" fmla="+- 0 1513 1346"/>
                                <a:gd name="T123" fmla="*/ 1513 h 1729"/>
                                <a:gd name="T124" fmla="+- 0 2772 2611"/>
                                <a:gd name="T125" fmla="*/ T124 w 975"/>
                                <a:gd name="T126" fmla="+- 0 1568 1346"/>
                                <a:gd name="T127" fmla="*/ 1568 h 1729"/>
                                <a:gd name="T128" fmla="+- 0 2736 2611"/>
                                <a:gd name="T129" fmla="*/ T128 w 975"/>
                                <a:gd name="T130" fmla="+- 0 1631 1346"/>
                                <a:gd name="T131" fmla="*/ 1631 h 1729"/>
                                <a:gd name="T132" fmla="+- 0 2705 2611"/>
                                <a:gd name="T133" fmla="*/ T132 w 975"/>
                                <a:gd name="T134" fmla="+- 0 1700 1346"/>
                                <a:gd name="T135" fmla="*/ 1700 h 1729"/>
                                <a:gd name="T136" fmla="+- 0 2677 2611"/>
                                <a:gd name="T137" fmla="*/ T136 w 975"/>
                                <a:gd name="T138" fmla="+- 0 1774 1346"/>
                                <a:gd name="T139" fmla="*/ 1774 h 1729"/>
                                <a:gd name="T140" fmla="+- 0 2654 2611"/>
                                <a:gd name="T141" fmla="*/ T140 w 975"/>
                                <a:gd name="T142" fmla="+- 0 1853 1346"/>
                                <a:gd name="T143" fmla="*/ 1853 h 1729"/>
                                <a:gd name="T144" fmla="+- 0 2636 2611"/>
                                <a:gd name="T145" fmla="*/ T144 w 975"/>
                                <a:gd name="T146" fmla="+- 0 1937 1346"/>
                                <a:gd name="T147" fmla="*/ 1937 h 1729"/>
                                <a:gd name="T148" fmla="+- 0 2622 2611"/>
                                <a:gd name="T149" fmla="*/ T148 w 975"/>
                                <a:gd name="T150" fmla="+- 0 2025 1346"/>
                                <a:gd name="T151" fmla="*/ 2025 h 1729"/>
                                <a:gd name="T152" fmla="+- 0 2614 2611"/>
                                <a:gd name="T153" fmla="*/ T152 w 975"/>
                                <a:gd name="T154" fmla="+- 0 2116 1346"/>
                                <a:gd name="T155" fmla="*/ 2116 h 1729"/>
                                <a:gd name="T156" fmla="+- 0 2611 2611"/>
                                <a:gd name="T157" fmla="*/ T156 w 975"/>
                                <a:gd name="T158" fmla="+- 0 2210 1346"/>
                                <a:gd name="T159" fmla="*/ 2210 h 1729"/>
                                <a:gd name="T160" fmla="+- 0 2614 2611"/>
                                <a:gd name="T161" fmla="*/ T160 w 975"/>
                                <a:gd name="T162" fmla="+- 0 2304 1346"/>
                                <a:gd name="T163" fmla="*/ 2304 h 1729"/>
                                <a:gd name="T164" fmla="+- 0 2622 2611"/>
                                <a:gd name="T165" fmla="*/ T164 w 975"/>
                                <a:gd name="T166" fmla="+- 0 2396 1346"/>
                                <a:gd name="T167" fmla="*/ 2396 h 1729"/>
                                <a:gd name="T168" fmla="+- 0 2636 2611"/>
                                <a:gd name="T169" fmla="*/ T168 w 975"/>
                                <a:gd name="T170" fmla="+- 0 2483 1346"/>
                                <a:gd name="T171" fmla="*/ 2483 h 1729"/>
                                <a:gd name="T172" fmla="+- 0 2654 2611"/>
                                <a:gd name="T173" fmla="*/ T172 w 975"/>
                                <a:gd name="T174" fmla="+- 0 2567 1346"/>
                                <a:gd name="T175" fmla="*/ 2567 h 1729"/>
                                <a:gd name="T176" fmla="+- 0 2677 2611"/>
                                <a:gd name="T177" fmla="*/ T176 w 975"/>
                                <a:gd name="T178" fmla="+- 0 2646 1346"/>
                                <a:gd name="T179" fmla="*/ 2646 h 1729"/>
                                <a:gd name="T180" fmla="+- 0 2705 2611"/>
                                <a:gd name="T181" fmla="*/ T180 w 975"/>
                                <a:gd name="T182" fmla="+- 0 2721 1346"/>
                                <a:gd name="T183" fmla="*/ 2721 h 1729"/>
                                <a:gd name="T184" fmla="+- 0 2736 2611"/>
                                <a:gd name="T185" fmla="*/ T184 w 975"/>
                                <a:gd name="T186" fmla="+- 0 2789 1346"/>
                                <a:gd name="T187" fmla="*/ 2789 h 1729"/>
                                <a:gd name="T188" fmla="+- 0 2772 2611"/>
                                <a:gd name="T189" fmla="*/ T188 w 975"/>
                                <a:gd name="T190" fmla="+- 0 2852 1346"/>
                                <a:gd name="T191" fmla="*/ 2852 h 1729"/>
                                <a:gd name="T192" fmla="+- 0 2810 2611"/>
                                <a:gd name="T193" fmla="*/ T192 w 975"/>
                                <a:gd name="T194" fmla="+- 0 2908 1346"/>
                                <a:gd name="T195" fmla="*/ 2908 h 1729"/>
                                <a:gd name="T196" fmla="+- 0 2852 2611"/>
                                <a:gd name="T197" fmla="*/ T196 w 975"/>
                                <a:gd name="T198" fmla="+- 0 2957 1346"/>
                                <a:gd name="T199" fmla="*/ 2957 h 1729"/>
                                <a:gd name="T200" fmla="+- 0 2897 2611"/>
                                <a:gd name="T201" fmla="*/ T200 w 975"/>
                                <a:gd name="T202" fmla="+- 0 2998 1346"/>
                                <a:gd name="T203" fmla="*/ 2998 h 1729"/>
                                <a:gd name="T204" fmla="+- 0 2994 2611"/>
                                <a:gd name="T205" fmla="*/ T204 w 975"/>
                                <a:gd name="T206" fmla="+- 0 3055 1346"/>
                                <a:gd name="T207" fmla="*/ 3055 h 1729"/>
                                <a:gd name="T208" fmla="+- 0 3098 2611"/>
                                <a:gd name="T209" fmla="*/ T208 w 975"/>
                                <a:gd name="T210" fmla="+- 0 3075 1346"/>
                                <a:gd name="T211" fmla="*/ 3075 h 1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5" h="1729">
                                  <a:moveTo>
                                    <a:pt x="487" y="1729"/>
                                  </a:moveTo>
                                  <a:lnTo>
                                    <a:pt x="592" y="1709"/>
                                  </a:lnTo>
                                  <a:lnTo>
                                    <a:pt x="689" y="1652"/>
                                  </a:lnTo>
                                  <a:lnTo>
                                    <a:pt x="733" y="1611"/>
                                  </a:lnTo>
                                  <a:lnTo>
                                    <a:pt x="775" y="1562"/>
                                  </a:lnTo>
                                  <a:lnTo>
                                    <a:pt x="814" y="1506"/>
                                  </a:lnTo>
                                  <a:lnTo>
                                    <a:pt x="849" y="1443"/>
                                  </a:lnTo>
                                  <a:lnTo>
                                    <a:pt x="881" y="1375"/>
                                  </a:lnTo>
                                  <a:lnTo>
                                    <a:pt x="908" y="1300"/>
                                  </a:lnTo>
                                  <a:lnTo>
                                    <a:pt x="931" y="1221"/>
                                  </a:lnTo>
                                  <a:lnTo>
                                    <a:pt x="950" y="1137"/>
                                  </a:lnTo>
                                  <a:lnTo>
                                    <a:pt x="963" y="1050"/>
                                  </a:lnTo>
                                  <a:lnTo>
                                    <a:pt x="972" y="958"/>
                                  </a:lnTo>
                                  <a:lnTo>
                                    <a:pt x="975" y="864"/>
                                  </a:lnTo>
                                  <a:lnTo>
                                    <a:pt x="972" y="770"/>
                                  </a:lnTo>
                                  <a:lnTo>
                                    <a:pt x="963" y="679"/>
                                  </a:lnTo>
                                  <a:lnTo>
                                    <a:pt x="950" y="591"/>
                                  </a:lnTo>
                                  <a:lnTo>
                                    <a:pt x="931" y="507"/>
                                  </a:lnTo>
                                  <a:lnTo>
                                    <a:pt x="908" y="428"/>
                                  </a:lnTo>
                                  <a:lnTo>
                                    <a:pt x="881" y="354"/>
                                  </a:lnTo>
                                  <a:lnTo>
                                    <a:pt x="849" y="285"/>
                                  </a:lnTo>
                                  <a:lnTo>
                                    <a:pt x="814" y="222"/>
                                  </a:lnTo>
                                  <a:lnTo>
                                    <a:pt x="775" y="167"/>
                                  </a:lnTo>
                                  <a:lnTo>
                                    <a:pt x="733" y="118"/>
                                  </a:lnTo>
                                  <a:lnTo>
                                    <a:pt x="689" y="77"/>
                                  </a:lnTo>
                                  <a:lnTo>
                                    <a:pt x="592" y="20"/>
                                  </a:lnTo>
                                  <a:lnTo>
                                    <a:pt x="487" y="0"/>
                                  </a:lnTo>
                                  <a:lnTo>
                                    <a:pt x="434" y="5"/>
                                  </a:lnTo>
                                  <a:lnTo>
                                    <a:pt x="333" y="44"/>
                                  </a:lnTo>
                                  <a:lnTo>
                                    <a:pt x="241" y="118"/>
                                  </a:lnTo>
                                  <a:lnTo>
                                    <a:pt x="199" y="167"/>
                                  </a:lnTo>
                                  <a:lnTo>
                                    <a:pt x="161" y="222"/>
                                  </a:lnTo>
                                  <a:lnTo>
                                    <a:pt x="125" y="285"/>
                                  </a:lnTo>
                                  <a:lnTo>
                                    <a:pt x="94" y="354"/>
                                  </a:lnTo>
                                  <a:lnTo>
                                    <a:pt x="66" y="428"/>
                                  </a:lnTo>
                                  <a:lnTo>
                                    <a:pt x="43" y="507"/>
                                  </a:lnTo>
                                  <a:lnTo>
                                    <a:pt x="25" y="591"/>
                                  </a:lnTo>
                                  <a:lnTo>
                                    <a:pt x="11" y="679"/>
                                  </a:lnTo>
                                  <a:lnTo>
                                    <a:pt x="3" y="770"/>
                                  </a:lnTo>
                                  <a:lnTo>
                                    <a:pt x="0" y="864"/>
                                  </a:lnTo>
                                  <a:lnTo>
                                    <a:pt x="3" y="958"/>
                                  </a:lnTo>
                                  <a:lnTo>
                                    <a:pt x="11" y="1050"/>
                                  </a:lnTo>
                                  <a:lnTo>
                                    <a:pt x="25" y="1137"/>
                                  </a:lnTo>
                                  <a:lnTo>
                                    <a:pt x="43" y="1221"/>
                                  </a:lnTo>
                                  <a:lnTo>
                                    <a:pt x="66" y="1300"/>
                                  </a:lnTo>
                                  <a:lnTo>
                                    <a:pt x="94" y="1375"/>
                                  </a:lnTo>
                                  <a:lnTo>
                                    <a:pt x="125" y="1443"/>
                                  </a:lnTo>
                                  <a:lnTo>
                                    <a:pt x="161" y="1506"/>
                                  </a:lnTo>
                                  <a:lnTo>
                                    <a:pt x="199" y="1562"/>
                                  </a:lnTo>
                                  <a:lnTo>
                                    <a:pt x="241" y="1611"/>
                                  </a:lnTo>
                                  <a:lnTo>
                                    <a:pt x="286" y="1652"/>
                                  </a:lnTo>
                                  <a:lnTo>
                                    <a:pt x="383" y="1709"/>
                                  </a:lnTo>
                                  <a:lnTo>
                                    <a:pt x="487" y="172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36"/>
                        <wpg:cNvGrpSpPr>
                          <a:grpSpLocks/>
                        </wpg:cNvGrpSpPr>
                        <wpg:grpSpPr bwMode="auto">
                          <a:xfrm>
                            <a:off x="230" y="3789"/>
                            <a:ext cx="732" cy="352"/>
                            <a:chOff x="230" y="3789"/>
                            <a:chExt cx="732" cy="352"/>
                          </a:xfrm>
                        </wpg:grpSpPr>
                        <wps:wsp>
                          <wps:cNvPr id="168" name="Freeform 137"/>
                          <wps:cNvSpPr>
                            <a:spLocks/>
                          </wps:cNvSpPr>
                          <wps:spPr bwMode="auto">
                            <a:xfrm>
                              <a:off x="230" y="3789"/>
                              <a:ext cx="732" cy="352"/>
                            </a:xfrm>
                            <a:custGeom>
                              <a:avLst/>
                              <a:gdLst>
                                <a:gd name="T0" fmla="+- 0 595 230"/>
                                <a:gd name="T1" fmla="*/ T0 w 732"/>
                                <a:gd name="T2" fmla="+- 0 4140 3789"/>
                                <a:gd name="T3" fmla="*/ 4140 h 352"/>
                                <a:gd name="T4" fmla="+- 0 692 230"/>
                                <a:gd name="T5" fmla="*/ T4 w 732"/>
                                <a:gd name="T6" fmla="+- 0 4134 3789"/>
                                <a:gd name="T7" fmla="*/ 4134 h 352"/>
                                <a:gd name="T8" fmla="+- 0 780 230"/>
                                <a:gd name="T9" fmla="*/ T8 w 732"/>
                                <a:gd name="T10" fmla="+- 0 4116 3789"/>
                                <a:gd name="T11" fmla="*/ 4116 h 352"/>
                                <a:gd name="T12" fmla="+- 0 854 230"/>
                                <a:gd name="T13" fmla="*/ T12 w 732"/>
                                <a:gd name="T14" fmla="+- 0 4089 3789"/>
                                <a:gd name="T15" fmla="*/ 4089 h 352"/>
                                <a:gd name="T16" fmla="+- 0 911 230"/>
                                <a:gd name="T17" fmla="*/ T16 w 732"/>
                                <a:gd name="T18" fmla="+- 0 4053 3789"/>
                                <a:gd name="T19" fmla="*/ 4053 h 352"/>
                                <a:gd name="T20" fmla="+- 0 961 230"/>
                                <a:gd name="T21" fmla="*/ T20 w 732"/>
                                <a:gd name="T22" fmla="+- 0 3965 3789"/>
                                <a:gd name="T23" fmla="*/ 3965 h 352"/>
                                <a:gd name="T24" fmla="+- 0 948 230"/>
                                <a:gd name="T25" fmla="*/ T24 w 732"/>
                                <a:gd name="T26" fmla="+- 0 3918 3789"/>
                                <a:gd name="T27" fmla="*/ 3918 h 352"/>
                                <a:gd name="T28" fmla="+- 0 854 230"/>
                                <a:gd name="T29" fmla="*/ T28 w 732"/>
                                <a:gd name="T30" fmla="+- 0 3841 3789"/>
                                <a:gd name="T31" fmla="*/ 3841 h 352"/>
                                <a:gd name="T32" fmla="+- 0 780 230"/>
                                <a:gd name="T33" fmla="*/ T32 w 732"/>
                                <a:gd name="T34" fmla="+- 0 3813 3789"/>
                                <a:gd name="T35" fmla="*/ 3813 h 352"/>
                                <a:gd name="T36" fmla="+- 0 692 230"/>
                                <a:gd name="T37" fmla="*/ T36 w 732"/>
                                <a:gd name="T38" fmla="+- 0 3796 3789"/>
                                <a:gd name="T39" fmla="*/ 3796 h 352"/>
                                <a:gd name="T40" fmla="+- 0 595 230"/>
                                <a:gd name="T41" fmla="*/ T40 w 732"/>
                                <a:gd name="T42" fmla="+- 0 3789 3789"/>
                                <a:gd name="T43" fmla="*/ 3789 h 352"/>
                                <a:gd name="T44" fmla="+- 0 498 230"/>
                                <a:gd name="T45" fmla="*/ T44 w 732"/>
                                <a:gd name="T46" fmla="+- 0 3796 3789"/>
                                <a:gd name="T47" fmla="*/ 3796 h 352"/>
                                <a:gd name="T48" fmla="+- 0 411 230"/>
                                <a:gd name="T49" fmla="*/ T48 w 732"/>
                                <a:gd name="T50" fmla="+- 0 3813 3789"/>
                                <a:gd name="T51" fmla="*/ 3813 h 352"/>
                                <a:gd name="T52" fmla="+- 0 337 230"/>
                                <a:gd name="T53" fmla="*/ T52 w 732"/>
                                <a:gd name="T54" fmla="+- 0 3841 3789"/>
                                <a:gd name="T55" fmla="*/ 3841 h 352"/>
                                <a:gd name="T56" fmla="+- 0 280 230"/>
                                <a:gd name="T57" fmla="*/ T56 w 732"/>
                                <a:gd name="T58" fmla="+- 0 3876 3789"/>
                                <a:gd name="T59" fmla="*/ 3876 h 352"/>
                                <a:gd name="T60" fmla="+- 0 230 230"/>
                                <a:gd name="T61" fmla="*/ T60 w 732"/>
                                <a:gd name="T62" fmla="+- 0 3965 3789"/>
                                <a:gd name="T63" fmla="*/ 3965 h 352"/>
                                <a:gd name="T64" fmla="+- 0 243 230"/>
                                <a:gd name="T65" fmla="*/ T64 w 732"/>
                                <a:gd name="T66" fmla="+- 0 4012 3789"/>
                                <a:gd name="T67" fmla="*/ 4012 h 352"/>
                                <a:gd name="T68" fmla="+- 0 337 230"/>
                                <a:gd name="T69" fmla="*/ T68 w 732"/>
                                <a:gd name="T70" fmla="+- 0 4089 3789"/>
                                <a:gd name="T71" fmla="*/ 4089 h 352"/>
                                <a:gd name="T72" fmla="+- 0 411 230"/>
                                <a:gd name="T73" fmla="*/ T72 w 732"/>
                                <a:gd name="T74" fmla="+- 0 4116 3789"/>
                                <a:gd name="T75" fmla="*/ 4116 h 352"/>
                                <a:gd name="T76" fmla="+- 0 498 230"/>
                                <a:gd name="T77" fmla="*/ T76 w 732"/>
                                <a:gd name="T78" fmla="+- 0 4134 3789"/>
                                <a:gd name="T79" fmla="*/ 4134 h 352"/>
                                <a:gd name="T80" fmla="+- 0 595 230"/>
                                <a:gd name="T81" fmla="*/ T80 w 732"/>
                                <a:gd name="T82" fmla="+- 0 4140 3789"/>
                                <a:gd name="T83" fmla="*/ 414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2" h="352">
                                  <a:moveTo>
                                    <a:pt x="365" y="351"/>
                                  </a:moveTo>
                                  <a:lnTo>
                                    <a:pt x="462" y="345"/>
                                  </a:lnTo>
                                  <a:lnTo>
                                    <a:pt x="550" y="327"/>
                                  </a:lnTo>
                                  <a:lnTo>
                                    <a:pt x="624" y="300"/>
                                  </a:lnTo>
                                  <a:lnTo>
                                    <a:pt x="681" y="264"/>
                                  </a:lnTo>
                                  <a:lnTo>
                                    <a:pt x="731" y="176"/>
                                  </a:lnTo>
                                  <a:lnTo>
                                    <a:pt x="718" y="129"/>
                                  </a:lnTo>
                                  <a:lnTo>
                                    <a:pt x="624" y="52"/>
                                  </a:lnTo>
                                  <a:lnTo>
                                    <a:pt x="550" y="24"/>
                                  </a:lnTo>
                                  <a:lnTo>
                                    <a:pt x="462" y="7"/>
                                  </a:lnTo>
                                  <a:lnTo>
                                    <a:pt x="365" y="0"/>
                                  </a:lnTo>
                                  <a:lnTo>
                                    <a:pt x="268" y="7"/>
                                  </a:lnTo>
                                  <a:lnTo>
                                    <a:pt x="181" y="24"/>
                                  </a:lnTo>
                                  <a:lnTo>
                                    <a:pt x="107" y="52"/>
                                  </a:lnTo>
                                  <a:lnTo>
                                    <a:pt x="50" y="87"/>
                                  </a:lnTo>
                                  <a:lnTo>
                                    <a:pt x="0" y="176"/>
                                  </a:lnTo>
                                  <a:lnTo>
                                    <a:pt x="13" y="223"/>
                                  </a:lnTo>
                                  <a:lnTo>
                                    <a:pt x="107" y="300"/>
                                  </a:lnTo>
                                  <a:lnTo>
                                    <a:pt x="181" y="327"/>
                                  </a:lnTo>
                                  <a:lnTo>
                                    <a:pt x="268" y="345"/>
                                  </a:lnTo>
                                  <a:lnTo>
                                    <a:pt x="365" y="35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12DC" id="Group 163" o:spid="_x0000_s1026" style="width:493.25pt;height:220.75pt;mso-position-horizontal-relative:char;mso-position-vertical-relative:line" coordsize="10390,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">
                <v:shape id="Picture 133" o:spid="_x0000_s1027" type="#_x0000_t75" style="position:absolute;width:10390;height: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">
                  <v:imagedata r:id="rId86" o:title=""/>
                </v:shape>
                <v:group id="Group 134" o:spid="_x0000_s1028" style="position:absolute;left:2611;top:1346;width:975;height:1729" coordorigin="2611,1346" coordsize="975,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35" o:spid="_x0000_s1029" style="position:absolute;left:2611;top:1346;width:975;height:1729;visibility:visible;mso-wrap-style:square;v-text-anchor:top" coordsize="975,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" path="m487,1729r105,-20l689,1652r44,-41l775,1562r39,-56l849,1443r32,-68l908,1300r23,-79l950,1137r13,-87l972,958r3,-94l972,770r-9,-91l950,591,931,507,908,428,881,354,849,285,814,222,775,167,733,118,689,77,592,20,487,,434,5,333,44r-92,74l199,167r-38,55l125,285,94,354,66,428,43,507,25,591,11,679,3,770,,864r3,94l11,1050r14,87l43,1221r23,79l94,1375r31,68l161,1506r38,56l241,1611r45,41l383,1709r104,20xe" filled="f" strokecolor="red" strokeweight="2pt">
                    <v:path arrowok="t" o:connecttype="custom" o:connectlocs="487,3075;592,3055;689,2998;733,2957;775,2908;814,2852;849,2789;881,2721;908,2646;931,2567;950,2483;963,2396;972,2304;975,2210;972,2116;963,2025;950,1937;931,1853;908,1774;881,1700;849,1631;814,1568;775,1513;733,1464;689,1423;592,1366;487,1346;434,1351;333,1390;241,1464;199,1513;161,1568;125,1631;94,1700;66,1774;43,1853;25,1937;11,2025;3,2116;0,2210;3,2304;11,2396;25,2483;43,2567;66,2646;94,2721;125,2789;161,2852;199,2908;241,2957;286,2998;383,3055;487,3075" o:connectangles="0,0,0,0,0,0,0,0,0,0,0,0,0,0,0,0,0,0,0,0,0,0,0,0,0,0,0,0,0,0,0,0,0,0,0,0,0,0,0,0,0,0,0,0,0,0,0,0,0,0,0,0,0"/>
                  </v:shape>
                </v:group>
                <v:group id="Group 136" o:spid="_x0000_s1030" style="position:absolute;left:230;top:3789;width:732;height:352" coordorigin="230,3789" coordsize="7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37" o:spid="_x0000_s1031" style="position:absolute;left:230;top:3789;width:732;height:352;visibility:visible;mso-wrap-style:square;v-text-anchor:top" coordsize="7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" path="m365,351r97,-6l550,327r74,-27l681,264r50,-88l718,129,624,52,550,24,462,7,365,,268,7,181,24,107,52,50,87,,176r13,47l107,300r74,27l268,345r97,6xe" filled="f" strokecolor="red" strokeweight="2pt">
                    <v:path arrowok="t" o:connecttype="custom" o:connectlocs="365,4140;462,4134;550,4116;624,4089;681,4053;731,3965;718,3918;624,3841;550,3813;462,3796;365,3789;268,3796;181,3813;107,3841;50,3876;0,3965;13,4012;107,4089;181,4116;268,4134;365,4140" o:connectangles="0,0,0,0,0,0,0,0,0,0,0,0,0,0,0,0,0,0,0,0,0"/>
                  </v:shape>
                </v:group>
                <w10:anchorlock/>
              </v:group>
            </w:pict>
          </mc:Fallback>
        </mc:AlternateContent>
      </w:r>
    </w:p>
    <w:p w:rsidR="00EB529F" w:rsidRDefault="00EB529F">
      <w:pPr>
        <w:spacing w:before="0" w:after="0" w:line="240" w:lineRule="auto"/>
      </w:pPr>
      <w:r>
        <w:br w:type="page"/>
      </w:r>
    </w:p>
    <w:p w:rsidR="00EB529F" w:rsidRDefault="00EB529F" w:rsidP="00EB529F">
      <w:r>
        <w:lastRenderedPageBreak/>
        <w:t xml:space="preserve">A new page will open. Review the expiry date and click on the Publish button in the Publish Potential Applicants section. Click </w:t>
      </w:r>
      <w:r w:rsidRPr="00EB529F">
        <w:rPr>
          <w:b/>
        </w:rPr>
        <w:t>OK</w:t>
      </w:r>
      <w:r>
        <w:t>.</w:t>
      </w:r>
    </w:p>
    <w:p w:rsidR="00EB529F" w:rsidRDefault="00EB529F" w:rsidP="00EB529F">
      <w:r>
        <w:rPr>
          <w:rFonts w:eastAsia="Arial" w:cs="Arial"/>
          <w:noProof/>
          <w:sz w:val="20"/>
          <w:lang w:val="en-AU" w:eastAsia="en-AU"/>
        </w:rPr>
        <w:drawing>
          <wp:inline distT="0" distB="0" distL="0" distR="0" wp14:anchorId="0E1262B2" wp14:editId="72611004">
            <wp:extent cx="2670743" cy="3056858"/>
            <wp:effectExtent l="0" t="0" r="0" b="0"/>
            <wp:docPr id="1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4.png"/>
                    <pic:cNvPicPr/>
                  </pic:nvPicPr>
                  <pic:blipFill>
                    <a:blip r:embed="rId84" cstate="print"/>
                    <a:stretch>
                      <a:fillRect/>
                    </a:stretch>
                  </pic:blipFill>
                  <pic:spPr>
                    <a:xfrm>
                      <a:off x="0" y="0"/>
                      <a:ext cx="2670743" cy="3056858"/>
                    </a:xfrm>
                    <a:prstGeom prst="rect">
                      <a:avLst/>
                    </a:prstGeom>
                  </pic:spPr>
                </pic:pic>
              </a:graphicData>
            </a:graphic>
          </wp:inline>
        </w:drawing>
      </w:r>
    </w:p>
    <w:p w:rsidR="00EB529F" w:rsidRDefault="00EB529F" w:rsidP="00EB529F">
      <w:r>
        <w:t>Blue icons will appear in the Shared Status column, indicating that these applicants are willing to be published.</w:t>
      </w:r>
    </w:p>
    <w:p w:rsidR="00EB529F" w:rsidRDefault="00EB529F" w:rsidP="00EB529F">
      <w:r>
        <w:rPr>
          <w:rFonts w:eastAsia="Arial" w:cs="Arial"/>
          <w:noProof/>
          <w:sz w:val="20"/>
          <w:lang w:val="en-AU" w:eastAsia="en-AU"/>
        </w:rPr>
        <w:drawing>
          <wp:inline distT="0" distB="0" distL="0" distR="0" wp14:anchorId="743B7940" wp14:editId="28A77D9E">
            <wp:extent cx="6264275" cy="2813909"/>
            <wp:effectExtent l="0" t="0" r="3175" b="5715"/>
            <wp:docPr id="170"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6.png"/>
                    <pic:cNvPicPr/>
                  </pic:nvPicPr>
                  <pic:blipFill>
                    <a:blip r:embed="rId87" cstate="print"/>
                    <a:stretch>
                      <a:fillRect/>
                    </a:stretch>
                  </pic:blipFill>
                  <pic:spPr>
                    <a:xfrm>
                      <a:off x="0" y="0"/>
                      <a:ext cx="6264275" cy="2813909"/>
                    </a:xfrm>
                    <a:prstGeom prst="rect">
                      <a:avLst/>
                    </a:prstGeom>
                  </pic:spPr>
                </pic:pic>
              </a:graphicData>
            </a:graphic>
          </wp:inline>
        </w:drawing>
      </w:r>
    </w:p>
    <w:p w:rsidR="00EB529F" w:rsidRDefault="00EB529F" w:rsidP="00EB529F">
      <w:r>
        <w:rPr>
          <w:rFonts w:eastAsia="Arial" w:cs="Arial"/>
          <w:noProof/>
          <w:sz w:val="20"/>
          <w:lang w:val="en-AU" w:eastAsia="en-AU"/>
        </w:rPr>
        <w:lastRenderedPageBreak/>
        <w:drawing>
          <wp:inline distT="0" distB="0" distL="0" distR="0" wp14:anchorId="1C09FB9C" wp14:editId="4606628B">
            <wp:extent cx="6264275" cy="2782724"/>
            <wp:effectExtent l="0" t="0" r="3175" b="0"/>
            <wp:docPr id="17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2.png"/>
                    <pic:cNvPicPr/>
                  </pic:nvPicPr>
                  <pic:blipFill>
                    <a:blip r:embed="rId82" cstate="print"/>
                    <a:stretch>
                      <a:fillRect/>
                    </a:stretch>
                  </pic:blipFill>
                  <pic:spPr>
                    <a:xfrm>
                      <a:off x="0" y="0"/>
                      <a:ext cx="6264275" cy="2782724"/>
                    </a:xfrm>
                    <a:prstGeom prst="rect">
                      <a:avLst/>
                    </a:prstGeom>
                  </pic:spPr>
                </pic:pic>
              </a:graphicData>
            </a:graphic>
          </wp:inline>
        </w:drawing>
      </w:r>
    </w:p>
    <w:p w:rsidR="00EB529F" w:rsidRDefault="00EB529F" w:rsidP="00EB529F">
      <w:pPr>
        <w:pStyle w:val="Heading1"/>
      </w:pPr>
      <w:r>
        <w:t>Step C6</w:t>
      </w:r>
    </w:p>
    <w:p w:rsidR="00EB529F" w:rsidRDefault="00EB529F" w:rsidP="00EB529F">
      <w:r>
        <w:t>Appoint successful applicants.</w:t>
      </w:r>
    </w:p>
    <w:p w:rsidR="00EB529F" w:rsidRDefault="00EB529F" w:rsidP="00EB529F">
      <w:r>
        <w:t>For the lead agency, the process is the same as a normal pool process. Appoint the applicant to the agency pool vacancy and change the Application Status accordingly.</w:t>
      </w:r>
    </w:p>
    <w:p w:rsidR="00EB529F" w:rsidRDefault="00EB529F" w:rsidP="00EB529F">
      <w:r>
        <w:t>For collaborative agencies, the Suitable Applicant must be nominated across to a representative of the collaborative agency by the lead agency. Section D explains the rest of the nomination process in more detail.</w:t>
      </w:r>
    </w:p>
    <w:p w:rsidR="00EB529F" w:rsidRDefault="00EB529F" w:rsidP="00EB529F">
      <w:r>
        <w:t xml:space="preserve">In the ‘Applications’ tab, select the suitable applicants via the tick box. Click the </w:t>
      </w:r>
      <w:r w:rsidRPr="00EB529F">
        <w:rPr>
          <w:b/>
        </w:rPr>
        <w:t>Share</w:t>
      </w:r>
      <w:r>
        <w:t xml:space="preserve"> button.</w:t>
      </w:r>
    </w:p>
    <w:p w:rsidR="00EB529F" w:rsidRDefault="00EB529F" w:rsidP="00EB529F">
      <w:r>
        <w:rPr>
          <w:rFonts w:eastAsia="Arial" w:cs="Arial"/>
          <w:noProof/>
          <w:sz w:val="20"/>
          <w:lang w:val="en-AU" w:eastAsia="en-AU"/>
        </w:rPr>
        <mc:AlternateContent>
          <mc:Choice Requires="wpg">
            <w:drawing>
              <wp:inline distT="0" distB="0" distL="0" distR="0">
                <wp:extent cx="6264275" cy="2814124"/>
                <wp:effectExtent l="0" t="0" r="3175" b="5715"/>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814124"/>
                          <a:chOff x="0" y="0"/>
                          <a:chExt cx="10440" cy="4690"/>
                        </a:xfrm>
                      </wpg:grpSpPr>
                      <pic:pic xmlns:pic="http://schemas.openxmlformats.org/drawingml/2006/picture">
                        <pic:nvPicPr>
                          <pic:cNvPr id="173" name="Picture 1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40" cy="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4" name="Group 140"/>
                        <wpg:cNvGrpSpPr>
                          <a:grpSpLocks/>
                        </wpg:cNvGrpSpPr>
                        <wpg:grpSpPr bwMode="auto">
                          <a:xfrm>
                            <a:off x="9134" y="1515"/>
                            <a:ext cx="732" cy="1661"/>
                            <a:chOff x="9134" y="1515"/>
                            <a:chExt cx="732" cy="1661"/>
                          </a:xfrm>
                        </wpg:grpSpPr>
                        <wps:wsp>
                          <wps:cNvPr id="175" name="Freeform 141"/>
                          <wps:cNvSpPr>
                            <a:spLocks/>
                          </wps:cNvSpPr>
                          <wps:spPr bwMode="auto">
                            <a:xfrm>
                              <a:off x="9134" y="1515"/>
                              <a:ext cx="732" cy="1661"/>
                            </a:xfrm>
                            <a:custGeom>
                              <a:avLst/>
                              <a:gdLst>
                                <a:gd name="T0" fmla="+- 0 9500 9134"/>
                                <a:gd name="T1" fmla="*/ T0 w 732"/>
                                <a:gd name="T2" fmla="+- 0 3175 1515"/>
                                <a:gd name="T3" fmla="*/ 3175 h 1661"/>
                                <a:gd name="T4" fmla="+- 0 9590 9134"/>
                                <a:gd name="T5" fmla="*/ T4 w 732"/>
                                <a:gd name="T6" fmla="+- 0 3150 1515"/>
                                <a:gd name="T7" fmla="*/ 3150 h 1661"/>
                                <a:gd name="T8" fmla="+- 0 9672 9134"/>
                                <a:gd name="T9" fmla="*/ T8 w 732"/>
                                <a:gd name="T10" fmla="+- 0 3078 1515"/>
                                <a:gd name="T11" fmla="*/ 3078 h 1661"/>
                                <a:gd name="T12" fmla="+- 0 9709 9134"/>
                                <a:gd name="T13" fmla="*/ T12 w 732"/>
                                <a:gd name="T14" fmla="+- 0 3027 1515"/>
                                <a:gd name="T15" fmla="*/ 3027 h 1661"/>
                                <a:gd name="T16" fmla="+- 0 9743 9134"/>
                                <a:gd name="T17" fmla="*/ T16 w 732"/>
                                <a:gd name="T18" fmla="+- 0 2966 1515"/>
                                <a:gd name="T19" fmla="*/ 2966 h 1661"/>
                                <a:gd name="T20" fmla="+- 0 9773 9134"/>
                                <a:gd name="T21" fmla="*/ T20 w 732"/>
                                <a:gd name="T22" fmla="+- 0 2896 1515"/>
                                <a:gd name="T23" fmla="*/ 2896 h 1661"/>
                                <a:gd name="T24" fmla="+- 0 9800 9134"/>
                                <a:gd name="T25" fmla="*/ T24 w 732"/>
                                <a:gd name="T26" fmla="+- 0 2819 1515"/>
                                <a:gd name="T27" fmla="*/ 2819 h 1661"/>
                                <a:gd name="T28" fmla="+- 0 9823 9134"/>
                                <a:gd name="T29" fmla="*/ T28 w 732"/>
                                <a:gd name="T30" fmla="+- 0 2735 1515"/>
                                <a:gd name="T31" fmla="*/ 2735 h 1661"/>
                                <a:gd name="T32" fmla="+- 0 9841 9134"/>
                                <a:gd name="T33" fmla="*/ T32 w 732"/>
                                <a:gd name="T34" fmla="+- 0 2645 1515"/>
                                <a:gd name="T35" fmla="*/ 2645 h 1661"/>
                                <a:gd name="T36" fmla="+- 0 9854 9134"/>
                                <a:gd name="T37" fmla="*/ T36 w 732"/>
                                <a:gd name="T38" fmla="+- 0 2549 1515"/>
                                <a:gd name="T39" fmla="*/ 2549 h 1661"/>
                                <a:gd name="T40" fmla="+- 0 9863 9134"/>
                                <a:gd name="T41" fmla="*/ T40 w 732"/>
                                <a:gd name="T42" fmla="+- 0 2449 1515"/>
                                <a:gd name="T43" fmla="*/ 2449 h 1661"/>
                                <a:gd name="T44" fmla="+- 0 9865 9134"/>
                                <a:gd name="T45" fmla="*/ T44 w 732"/>
                                <a:gd name="T46" fmla="+- 0 2345 1515"/>
                                <a:gd name="T47" fmla="*/ 2345 h 1661"/>
                                <a:gd name="T48" fmla="+- 0 9863 9134"/>
                                <a:gd name="T49" fmla="*/ T48 w 732"/>
                                <a:gd name="T50" fmla="+- 0 2241 1515"/>
                                <a:gd name="T51" fmla="*/ 2241 h 1661"/>
                                <a:gd name="T52" fmla="+- 0 9854 9134"/>
                                <a:gd name="T53" fmla="*/ T52 w 732"/>
                                <a:gd name="T54" fmla="+- 0 2141 1515"/>
                                <a:gd name="T55" fmla="*/ 2141 h 1661"/>
                                <a:gd name="T56" fmla="+- 0 9841 9134"/>
                                <a:gd name="T57" fmla="*/ T56 w 732"/>
                                <a:gd name="T58" fmla="+- 0 2045 1515"/>
                                <a:gd name="T59" fmla="*/ 2045 h 1661"/>
                                <a:gd name="T60" fmla="+- 0 9823 9134"/>
                                <a:gd name="T61" fmla="*/ T60 w 732"/>
                                <a:gd name="T62" fmla="+- 0 1955 1515"/>
                                <a:gd name="T63" fmla="*/ 1955 h 1661"/>
                                <a:gd name="T64" fmla="+- 0 9800 9134"/>
                                <a:gd name="T65" fmla="*/ T64 w 732"/>
                                <a:gd name="T66" fmla="+- 0 1871 1515"/>
                                <a:gd name="T67" fmla="*/ 1871 h 1661"/>
                                <a:gd name="T68" fmla="+- 0 9773 9134"/>
                                <a:gd name="T69" fmla="*/ T68 w 732"/>
                                <a:gd name="T70" fmla="+- 0 1793 1515"/>
                                <a:gd name="T71" fmla="*/ 1793 h 1661"/>
                                <a:gd name="T72" fmla="+- 0 9743 9134"/>
                                <a:gd name="T73" fmla="*/ T72 w 732"/>
                                <a:gd name="T74" fmla="+- 0 1724 1515"/>
                                <a:gd name="T75" fmla="*/ 1724 h 1661"/>
                                <a:gd name="T76" fmla="+- 0 9709 9134"/>
                                <a:gd name="T77" fmla="*/ T76 w 732"/>
                                <a:gd name="T78" fmla="+- 0 1663 1515"/>
                                <a:gd name="T79" fmla="*/ 1663 h 1661"/>
                                <a:gd name="T80" fmla="+- 0 9672 9134"/>
                                <a:gd name="T81" fmla="*/ T80 w 732"/>
                                <a:gd name="T82" fmla="+- 0 1612 1515"/>
                                <a:gd name="T83" fmla="*/ 1612 h 1661"/>
                                <a:gd name="T84" fmla="+- 0 9590 9134"/>
                                <a:gd name="T85" fmla="*/ T84 w 732"/>
                                <a:gd name="T86" fmla="+- 0 1540 1515"/>
                                <a:gd name="T87" fmla="*/ 1540 h 1661"/>
                                <a:gd name="T88" fmla="+- 0 9500 9134"/>
                                <a:gd name="T89" fmla="*/ T88 w 732"/>
                                <a:gd name="T90" fmla="+- 0 1515 1515"/>
                                <a:gd name="T91" fmla="*/ 1515 h 1661"/>
                                <a:gd name="T92" fmla="+- 0 9454 9134"/>
                                <a:gd name="T93" fmla="*/ T92 w 732"/>
                                <a:gd name="T94" fmla="+- 0 1521 1515"/>
                                <a:gd name="T95" fmla="*/ 1521 h 1661"/>
                                <a:gd name="T96" fmla="+- 0 9368 9134"/>
                                <a:gd name="T97" fmla="*/ T96 w 732"/>
                                <a:gd name="T98" fmla="+- 0 1570 1515"/>
                                <a:gd name="T99" fmla="*/ 1570 h 1661"/>
                                <a:gd name="T100" fmla="+- 0 9291 9134"/>
                                <a:gd name="T101" fmla="*/ T100 w 732"/>
                                <a:gd name="T102" fmla="+- 0 1663 1515"/>
                                <a:gd name="T103" fmla="*/ 1663 h 1661"/>
                                <a:gd name="T104" fmla="+- 0 9257 9134"/>
                                <a:gd name="T105" fmla="*/ T104 w 732"/>
                                <a:gd name="T106" fmla="+- 0 1724 1515"/>
                                <a:gd name="T107" fmla="*/ 1724 h 1661"/>
                                <a:gd name="T108" fmla="+- 0 9227 9134"/>
                                <a:gd name="T109" fmla="*/ T108 w 732"/>
                                <a:gd name="T110" fmla="+- 0 1793 1515"/>
                                <a:gd name="T111" fmla="*/ 1793 h 1661"/>
                                <a:gd name="T112" fmla="+- 0 9200 9134"/>
                                <a:gd name="T113" fmla="*/ T112 w 732"/>
                                <a:gd name="T114" fmla="+- 0 1871 1515"/>
                                <a:gd name="T115" fmla="*/ 1871 h 1661"/>
                                <a:gd name="T116" fmla="+- 0 9177 9134"/>
                                <a:gd name="T117" fmla="*/ T116 w 732"/>
                                <a:gd name="T118" fmla="+- 0 1955 1515"/>
                                <a:gd name="T119" fmla="*/ 1955 h 1661"/>
                                <a:gd name="T120" fmla="+- 0 9159 9134"/>
                                <a:gd name="T121" fmla="*/ T120 w 732"/>
                                <a:gd name="T122" fmla="+- 0 2045 1515"/>
                                <a:gd name="T123" fmla="*/ 2045 h 1661"/>
                                <a:gd name="T124" fmla="+- 0 9145 9134"/>
                                <a:gd name="T125" fmla="*/ T124 w 732"/>
                                <a:gd name="T126" fmla="+- 0 2141 1515"/>
                                <a:gd name="T127" fmla="*/ 2141 h 1661"/>
                                <a:gd name="T128" fmla="+- 0 9137 9134"/>
                                <a:gd name="T129" fmla="*/ T128 w 732"/>
                                <a:gd name="T130" fmla="+- 0 2241 1515"/>
                                <a:gd name="T131" fmla="*/ 2241 h 1661"/>
                                <a:gd name="T132" fmla="+- 0 9134 9134"/>
                                <a:gd name="T133" fmla="*/ T132 w 732"/>
                                <a:gd name="T134" fmla="+- 0 2345 1515"/>
                                <a:gd name="T135" fmla="*/ 2345 h 1661"/>
                                <a:gd name="T136" fmla="+- 0 9137 9134"/>
                                <a:gd name="T137" fmla="*/ T136 w 732"/>
                                <a:gd name="T138" fmla="+- 0 2449 1515"/>
                                <a:gd name="T139" fmla="*/ 2449 h 1661"/>
                                <a:gd name="T140" fmla="+- 0 9145 9134"/>
                                <a:gd name="T141" fmla="*/ T140 w 732"/>
                                <a:gd name="T142" fmla="+- 0 2549 1515"/>
                                <a:gd name="T143" fmla="*/ 2549 h 1661"/>
                                <a:gd name="T144" fmla="+- 0 9159 9134"/>
                                <a:gd name="T145" fmla="*/ T144 w 732"/>
                                <a:gd name="T146" fmla="+- 0 2645 1515"/>
                                <a:gd name="T147" fmla="*/ 2645 h 1661"/>
                                <a:gd name="T148" fmla="+- 0 9177 9134"/>
                                <a:gd name="T149" fmla="*/ T148 w 732"/>
                                <a:gd name="T150" fmla="+- 0 2735 1515"/>
                                <a:gd name="T151" fmla="*/ 2735 h 1661"/>
                                <a:gd name="T152" fmla="+- 0 9200 9134"/>
                                <a:gd name="T153" fmla="*/ T152 w 732"/>
                                <a:gd name="T154" fmla="+- 0 2819 1515"/>
                                <a:gd name="T155" fmla="*/ 2819 h 1661"/>
                                <a:gd name="T156" fmla="+- 0 9227 9134"/>
                                <a:gd name="T157" fmla="*/ T156 w 732"/>
                                <a:gd name="T158" fmla="+- 0 2896 1515"/>
                                <a:gd name="T159" fmla="*/ 2896 h 1661"/>
                                <a:gd name="T160" fmla="+- 0 9257 9134"/>
                                <a:gd name="T161" fmla="*/ T160 w 732"/>
                                <a:gd name="T162" fmla="+- 0 2966 1515"/>
                                <a:gd name="T163" fmla="*/ 2966 h 1661"/>
                                <a:gd name="T164" fmla="+- 0 9291 9134"/>
                                <a:gd name="T165" fmla="*/ T164 w 732"/>
                                <a:gd name="T166" fmla="+- 0 3027 1515"/>
                                <a:gd name="T167" fmla="*/ 3027 h 1661"/>
                                <a:gd name="T168" fmla="+- 0 9328 9134"/>
                                <a:gd name="T169" fmla="*/ T168 w 732"/>
                                <a:gd name="T170" fmla="+- 0 3078 1515"/>
                                <a:gd name="T171" fmla="*/ 3078 h 1661"/>
                                <a:gd name="T172" fmla="+- 0 9410 9134"/>
                                <a:gd name="T173" fmla="*/ T172 w 732"/>
                                <a:gd name="T174" fmla="+- 0 3150 1515"/>
                                <a:gd name="T175" fmla="*/ 3150 h 1661"/>
                                <a:gd name="T176" fmla="+- 0 9500 9134"/>
                                <a:gd name="T177" fmla="*/ T176 w 732"/>
                                <a:gd name="T178" fmla="+- 0 3175 1515"/>
                                <a:gd name="T179" fmla="*/ 3175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32" h="1661">
                                  <a:moveTo>
                                    <a:pt x="366" y="1660"/>
                                  </a:moveTo>
                                  <a:lnTo>
                                    <a:pt x="456" y="1635"/>
                                  </a:lnTo>
                                  <a:lnTo>
                                    <a:pt x="538" y="1563"/>
                                  </a:lnTo>
                                  <a:lnTo>
                                    <a:pt x="575" y="1512"/>
                                  </a:lnTo>
                                  <a:lnTo>
                                    <a:pt x="609" y="1451"/>
                                  </a:lnTo>
                                  <a:lnTo>
                                    <a:pt x="639" y="1381"/>
                                  </a:lnTo>
                                  <a:lnTo>
                                    <a:pt x="666" y="1304"/>
                                  </a:lnTo>
                                  <a:lnTo>
                                    <a:pt x="689" y="1220"/>
                                  </a:lnTo>
                                  <a:lnTo>
                                    <a:pt x="707" y="1130"/>
                                  </a:lnTo>
                                  <a:lnTo>
                                    <a:pt x="720" y="1034"/>
                                  </a:lnTo>
                                  <a:lnTo>
                                    <a:pt x="729" y="934"/>
                                  </a:lnTo>
                                  <a:lnTo>
                                    <a:pt x="731" y="830"/>
                                  </a:lnTo>
                                  <a:lnTo>
                                    <a:pt x="729" y="726"/>
                                  </a:lnTo>
                                  <a:lnTo>
                                    <a:pt x="720" y="626"/>
                                  </a:lnTo>
                                  <a:lnTo>
                                    <a:pt x="707" y="530"/>
                                  </a:lnTo>
                                  <a:lnTo>
                                    <a:pt x="689" y="440"/>
                                  </a:lnTo>
                                  <a:lnTo>
                                    <a:pt x="666" y="356"/>
                                  </a:lnTo>
                                  <a:lnTo>
                                    <a:pt x="639" y="278"/>
                                  </a:lnTo>
                                  <a:lnTo>
                                    <a:pt x="609" y="209"/>
                                  </a:lnTo>
                                  <a:lnTo>
                                    <a:pt x="575" y="148"/>
                                  </a:lnTo>
                                  <a:lnTo>
                                    <a:pt x="538" y="97"/>
                                  </a:lnTo>
                                  <a:lnTo>
                                    <a:pt x="456" y="25"/>
                                  </a:lnTo>
                                  <a:lnTo>
                                    <a:pt x="366" y="0"/>
                                  </a:lnTo>
                                  <a:lnTo>
                                    <a:pt x="320" y="6"/>
                                  </a:lnTo>
                                  <a:lnTo>
                                    <a:pt x="234" y="55"/>
                                  </a:lnTo>
                                  <a:lnTo>
                                    <a:pt x="157" y="148"/>
                                  </a:lnTo>
                                  <a:lnTo>
                                    <a:pt x="123" y="209"/>
                                  </a:lnTo>
                                  <a:lnTo>
                                    <a:pt x="93" y="278"/>
                                  </a:lnTo>
                                  <a:lnTo>
                                    <a:pt x="66" y="356"/>
                                  </a:lnTo>
                                  <a:lnTo>
                                    <a:pt x="43" y="440"/>
                                  </a:lnTo>
                                  <a:lnTo>
                                    <a:pt x="25" y="530"/>
                                  </a:lnTo>
                                  <a:lnTo>
                                    <a:pt x="11" y="626"/>
                                  </a:lnTo>
                                  <a:lnTo>
                                    <a:pt x="3" y="726"/>
                                  </a:lnTo>
                                  <a:lnTo>
                                    <a:pt x="0" y="830"/>
                                  </a:lnTo>
                                  <a:lnTo>
                                    <a:pt x="3" y="934"/>
                                  </a:lnTo>
                                  <a:lnTo>
                                    <a:pt x="11" y="1034"/>
                                  </a:lnTo>
                                  <a:lnTo>
                                    <a:pt x="25" y="1130"/>
                                  </a:lnTo>
                                  <a:lnTo>
                                    <a:pt x="43" y="1220"/>
                                  </a:lnTo>
                                  <a:lnTo>
                                    <a:pt x="66" y="1304"/>
                                  </a:lnTo>
                                  <a:lnTo>
                                    <a:pt x="93" y="1381"/>
                                  </a:lnTo>
                                  <a:lnTo>
                                    <a:pt x="123" y="1451"/>
                                  </a:lnTo>
                                  <a:lnTo>
                                    <a:pt x="157" y="1512"/>
                                  </a:lnTo>
                                  <a:lnTo>
                                    <a:pt x="194" y="1563"/>
                                  </a:lnTo>
                                  <a:lnTo>
                                    <a:pt x="276" y="1635"/>
                                  </a:lnTo>
                                  <a:lnTo>
                                    <a:pt x="366" y="166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42"/>
                        <wpg:cNvGrpSpPr>
                          <a:grpSpLocks/>
                        </wpg:cNvGrpSpPr>
                        <wpg:grpSpPr bwMode="auto">
                          <a:xfrm>
                            <a:off x="4838" y="3733"/>
                            <a:ext cx="640" cy="493"/>
                            <a:chOff x="4838" y="3733"/>
                            <a:chExt cx="640" cy="493"/>
                          </a:xfrm>
                        </wpg:grpSpPr>
                        <wps:wsp>
                          <wps:cNvPr id="177" name="Freeform 143"/>
                          <wps:cNvSpPr>
                            <a:spLocks/>
                          </wps:cNvSpPr>
                          <wps:spPr bwMode="auto">
                            <a:xfrm>
                              <a:off x="4838" y="3733"/>
                              <a:ext cx="640" cy="493"/>
                            </a:xfrm>
                            <a:custGeom>
                              <a:avLst/>
                              <a:gdLst>
                                <a:gd name="T0" fmla="+- 0 5158 4838"/>
                                <a:gd name="T1" fmla="*/ T0 w 640"/>
                                <a:gd name="T2" fmla="+- 0 4226 3733"/>
                                <a:gd name="T3" fmla="*/ 4226 h 493"/>
                                <a:gd name="T4" fmla="+- 0 5243 4838"/>
                                <a:gd name="T5" fmla="*/ T4 w 640"/>
                                <a:gd name="T6" fmla="+- 0 4217 3733"/>
                                <a:gd name="T7" fmla="*/ 4217 h 493"/>
                                <a:gd name="T8" fmla="+- 0 5319 4838"/>
                                <a:gd name="T9" fmla="*/ T8 w 640"/>
                                <a:gd name="T10" fmla="+- 0 4193 3733"/>
                                <a:gd name="T11" fmla="*/ 4193 h 493"/>
                                <a:gd name="T12" fmla="+- 0 5384 4838"/>
                                <a:gd name="T13" fmla="*/ T12 w 640"/>
                                <a:gd name="T14" fmla="+- 0 4154 3733"/>
                                <a:gd name="T15" fmla="*/ 4154 h 493"/>
                                <a:gd name="T16" fmla="+- 0 5434 4838"/>
                                <a:gd name="T17" fmla="*/ T16 w 640"/>
                                <a:gd name="T18" fmla="+- 0 4104 3733"/>
                                <a:gd name="T19" fmla="*/ 4104 h 493"/>
                                <a:gd name="T20" fmla="+- 0 5466 4838"/>
                                <a:gd name="T21" fmla="*/ T20 w 640"/>
                                <a:gd name="T22" fmla="+- 0 4045 3733"/>
                                <a:gd name="T23" fmla="*/ 4045 h 493"/>
                                <a:gd name="T24" fmla="+- 0 5477 4838"/>
                                <a:gd name="T25" fmla="*/ T24 w 640"/>
                                <a:gd name="T26" fmla="+- 0 3980 3733"/>
                                <a:gd name="T27" fmla="*/ 3980 h 493"/>
                                <a:gd name="T28" fmla="+- 0 5466 4838"/>
                                <a:gd name="T29" fmla="*/ T28 w 640"/>
                                <a:gd name="T30" fmla="+- 0 3914 3733"/>
                                <a:gd name="T31" fmla="*/ 3914 h 493"/>
                                <a:gd name="T32" fmla="+- 0 5434 4838"/>
                                <a:gd name="T33" fmla="*/ T32 w 640"/>
                                <a:gd name="T34" fmla="+- 0 3855 3733"/>
                                <a:gd name="T35" fmla="*/ 3855 h 493"/>
                                <a:gd name="T36" fmla="+- 0 5384 4838"/>
                                <a:gd name="T37" fmla="*/ T36 w 640"/>
                                <a:gd name="T38" fmla="+- 0 3806 3733"/>
                                <a:gd name="T39" fmla="*/ 3806 h 493"/>
                                <a:gd name="T40" fmla="+- 0 5319 4838"/>
                                <a:gd name="T41" fmla="*/ T40 w 640"/>
                                <a:gd name="T42" fmla="+- 0 3767 3733"/>
                                <a:gd name="T43" fmla="*/ 3767 h 493"/>
                                <a:gd name="T44" fmla="+- 0 5243 4838"/>
                                <a:gd name="T45" fmla="*/ T44 w 640"/>
                                <a:gd name="T46" fmla="+- 0 3742 3733"/>
                                <a:gd name="T47" fmla="*/ 3742 h 493"/>
                                <a:gd name="T48" fmla="+- 0 5158 4838"/>
                                <a:gd name="T49" fmla="*/ T48 w 640"/>
                                <a:gd name="T50" fmla="+- 0 3733 3733"/>
                                <a:gd name="T51" fmla="*/ 3733 h 493"/>
                                <a:gd name="T52" fmla="+- 0 5073 4838"/>
                                <a:gd name="T53" fmla="*/ T52 w 640"/>
                                <a:gd name="T54" fmla="+- 0 3742 3733"/>
                                <a:gd name="T55" fmla="*/ 3742 h 493"/>
                                <a:gd name="T56" fmla="+- 0 4997 4838"/>
                                <a:gd name="T57" fmla="*/ T56 w 640"/>
                                <a:gd name="T58" fmla="+- 0 3767 3733"/>
                                <a:gd name="T59" fmla="*/ 3767 h 493"/>
                                <a:gd name="T60" fmla="+- 0 4932 4838"/>
                                <a:gd name="T61" fmla="*/ T60 w 640"/>
                                <a:gd name="T62" fmla="+- 0 3806 3733"/>
                                <a:gd name="T63" fmla="*/ 3806 h 493"/>
                                <a:gd name="T64" fmla="+- 0 4882 4838"/>
                                <a:gd name="T65" fmla="*/ T64 w 640"/>
                                <a:gd name="T66" fmla="+- 0 3855 3733"/>
                                <a:gd name="T67" fmla="*/ 3855 h 493"/>
                                <a:gd name="T68" fmla="+- 0 4850 4838"/>
                                <a:gd name="T69" fmla="*/ T68 w 640"/>
                                <a:gd name="T70" fmla="+- 0 3914 3733"/>
                                <a:gd name="T71" fmla="*/ 3914 h 493"/>
                                <a:gd name="T72" fmla="+- 0 4838 4838"/>
                                <a:gd name="T73" fmla="*/ T72 w 640"/>
                                <a:gd name="T74" fmla="+- 0 3980 3733"/>
                                <a:gd name="T75" fmla="*/ 3980 h 493"/>
                                <a:gd name="T76" fmla="+- 0 4850 4838"/>
                                <a:gd name="T77" fmla="*/ T76 w 640"/>
                                <a:gd name="T78" fmla="+- 0 4045 3733"/>
                                <a:gd name="T79" fmla="*/ 4045 h 493"/>
                                <a:gd name="T80" fmla="+- 0 4882 4838"/>
                                <a:gd name="T81" fmla="*/ T80 w 640"/>
                                <a:gd name="T82" fmla="+- 0 4104 3733"/>
                                <a:gd name="T83" fmla="*/ 4104 h 493"/>
                                <a:gd name="T84" fmla="+- 0 4932 4838"/>
                                <a:gd name="T85" fmla="*/ T84 w 640"/>
                                <a:gd name="T86" fmla="+- 0 4154 3733"/>
                                <a:gd name="T87" fmla="*/ 4154 h 493"/>
                                <a:gd name="T88" fmla="+- 0 4997 4838"/>
                                <a:gd name="T89" fmla="*/ T88 w 640"/>
                                <a:gd name="T90" fmla="+- 0 4193 3733"/>
                                <a:gd name="T91" fmla="*/ 4193 h 493"/>
                                <a:gd name="T92" fmla="+- 0 5073 4838"/>
                                <a:gd name="T93" fmla="*/ T92 w 640"/>
                                <a:gd name="T94" fmla="+- 0 4217 3733"/>
                                <a:gd name="T95" fmla="*/ 4217 h 493"/>
                                <a:gd name="T96" fmla="+- 0 5158 4838"/>
                                <a:gd name="T97" fmla="*/ T96 w 640"/>
                                <a:gd name="T98" fmla="+- 0 4226 3733"/>
                                <a:gd name="T99" fmla="*/ 4226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0" h="493">
                                  <a:moveTo>
                                    <a:pt x="320" y="493"/>
                                  </a:moveTo>
                                  <a:lnTo>
                                    <a:pt x="405" y="484"/>
                                  </a:lnTo>
                                  <a:lnTo>
                                    <a:pt x="481" y="460"/>
                                  </a:lnTo>
                                  <a:lnTo>
                                    <a:pt x="546" y="421"/>
                                  </a:lnTo>
                                  <a:lnTo>
                                    <a:pt x="596" y="371"/>
                                  </a:lnTo>
                                  <a:lnTo>
                                    <a:pt x="628" y="312"/>
                                  </a:lnTo>
                                  <a:lnTo>
                                    <a:pt x="639" y="247"/>
                                  </a:lnTo>
                                  <a:lnTo>
                                    <a:pt x="628" y="181"/>
                                  </a:lnTo>
                                  <a:lnTo>
                                    <a:pt x="596" y="122"/>
                                  </a:lnTo>
                                  <a:lnTo>
                                    <a:pt x="546" y="73"/>
                                  </a:lnTo>
                                  <a:lnTo>
                                    <a:pt x="481" y="34"/>
                                  </a:lnTo>
                                  <a:lnTo>
                                    <a:pt x="405" y="9"/>
                                  </a:lnTo>
                                  <a:lnTo>
                                    <a:pt x="320" y="0"/>
                                  </a:lnTo>
                                  <a:lnTo>
                                    <a:pt x="235" y="9"/>
                                  </a:lnTo>
                                  <a:lnTo>
                                    <a:pt x="159" y="34"/>
                                  </a:lnTo>
                                  <a:lnTo>
                                    <a:pt x="94" y="73"/>
                                  </a:lnTo>
                                  <a:lnTo>
                                    <a:pt x="44" y="122"/>
                                  </a:lnTo>
                                  <a:lnTo>
                                    <a:pt x="12" y="181"/>
                                  </a:lnTo>
                                  <a:lnTo>
                                    <a:pt x="0" y="247"/>
                                  </a:lnTo>
                                  <a:lnTo>
                                    <a:pt x="12" y="312"/>
                                  </a:lnTo>
                                  <a:lnTo>
                                    <a:pt x="44" y="371"/>
                                  </a:lnTo>
                                  <a:lnTo>
                                    <a:pt x="94" y="421"/>
                                  </a:lnTo>
                                  <a:lnTo>
                                    <a:pt x="159" y="460"/>
                                  </a:lnTo>
                                  <a:lnTo>
                                    <a:pt x="235" y="484"/>
                                  </a:lnTo>
                                  <a:lnTo>
                                    <a:pt x="320" y="493"/>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7B6467" id="Group 172" o:spid="_x0000_s1026" style="width:493.25pt;height:221.6pt;mso-position-horizontal-relative:char;mso-position-vertical-relative:line" coordsize="10440,4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">
                <v:shape id="Picture 139" o:spid="_x0000_s1027" type="#_x0000_t75" style="position:absolute;width:10440;height: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">
                  <v:imagedata r:id="rId88" o:title=""/>
                </v:shape>
                <v:group id="Group 140" o:spid="_x0000_s1028" style="position:absolute;left:9134;top:1515;width:732;height:1661" coordorigin="9134,1515" coordsize="732,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41" o:spid="_x0000_s1029" style="position:absolute;left:9134;top:1515;width:732;height:1661;visibility:visible;mso-wrap-style:square;v-text-anchor:top" coordsize="732,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" path="m366,1660r90,-25l538,1563r37,-51l609,1451r30,-70l666,1304r23,-84l707,1130r13,-96l729,934r2,-104l729,726,720,626,707,530,689,440,666,356,639,278,609,209,575,148,538,97,456,25,366,,320,6,234,55r-77,93l123,209,93,278,66,356,43,440,25,530,11,626,3,726,,830,3,934r8,100l25,1130r18,90l66,1304r27,77l123,1451r34,61l194,1563r82,72l366,1660xe" filled="f" strokecolor="red" strokeweight="2pt">
                    <v:path arrowok="t" o:connecttype="custom" o:connectlocs="366,3175;456,3150;538,3078;575,3027;609,2966;639,2896;666,2819;689,2735;707,2645;720,2549;729,2449;731,2345;729,2241;720,2141;707,2045;689,1955;666,1871;639,1793;609,1724;575,1663;538,1612;456,1540;366,1515;320,1521;234,1570;157,1663;123,1724;93,1793;66,1871;43,1955;25,2045;11,2141;3,2241;0,2345;3,2449;11,2549;25,2645;43,2735;66,2819;93,2896;123,2966;157,3027;194,3078;276,3150;366,3175" o:connectangles="0,0,0,0,0,0,0,0,0,0,0,0,0,0,0,0,0,0,0,0,0,0,0,0,0,0,0,0,0,0,0,0,0,0,0,0,0,0,0,0,0,0,0,0,0"/>
                  </v:shape>
                </v:group>
                <v:group id="Group 142" o:spid="_x0000_s1030" style="position:absolute;left:4838;top:3733;width:640;height:493" coordorigin="4838,3733" coordsize="64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43" o:spid="_x0000_s1031" style="position:absolute;left:4838;top:3733;width:640;height:493;visibility:visible;mso-wrap-style:square;v-text-anchor:top" coordsize="64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" path="m320,493r85,-9l481,460r65,-39l596,371r32,-59l639,247,628,181,596,122,546,73,481,34,405,9,320,,235,9,159,34,94,73,44,122,12,181,,247r12,65l44,371r50,50l159,460r76,24l320,493xe" filled="f" strokecolor="red" strokeweight="2pt">
                    <v:path arrowok="t" o:connecttype="custom" o:connectlocs="320,4226;405,4217;481,4193;546,4154;596,4104;628,4045;639,3980;628,3914;596,3855;546,3806;481,3767;405,3742;320,3733;235,3742;159,3767;94,3806;44,3855;12,3914;0,3980;12,4045;44,4104;94,4154;159,4193;235,4217;320,4226" o:connectangles="0,0,0,0,0,0,0,0,0,0,0,0,0,0,0,0,0,0,0,0,0,0,0,0,0"/>
                  </v:shape>
                </v:group>
                <w10:anchorlock/>
              </v:group>
            </w:pict>
          </mc:Fallback>
        </mc:AlternateContent>
      </w:r>
    </w:p>
    <w:p w:rsidR="00EB529F" w:rsidRDefault="00EB529F" w:rsidP="00EB529F">
      <w:r>
        <w:t xml:space="preserve">Under the ‘Grant Share to Users’ section, add in the user details of the collaborating agency contact. Click </w:t>
      </w:r>
      <w:r w:rsidRPr="00EB529F">
        <w:rPr>
          <w:b/>
        </w:rPr>
        <w:t>Search</w:t>
      </w:r>
      <w:r>
        <w:t>.</w:t>
      </w:r>
    </w:p>
    <w:p w:rsidR="00EB529F" w:rsidRDefault="00EB529F">
      <w:pPr>
        <w:spacing w:before="0" w:after="0" w:line="240" w:lineRule="auto"/>
      </w:pPr>
      <w:r>
        <w:br w:type="page"/>
      </w:r>
    </w:p>
    <w:p w:rsidR="00EB529F" w:rsidRDefault="00EB529F" w:rsidP="00EB529F">
      <w:r>
        <w:lastRenderedPageBreak/>
        <w:t xml:space="preserve">Select the appropriate user and click </w:t>
      </w:r>
      <w:r w:rsidRPr="00EB529F">
        <w:rPr>
          <w:b/>
        </w:rPr>
        <w:t>Confirm</w:t>
      </w:r>
      <w:r>
        <w:t>.</w:t>
      </w:r>
    </w:p>
    <w:p w:rsidR="00EB529F" w:rsidRDefault="00EB529F" w:rsidP="00EB529F">
      <w:r>
        <w:rPr>
          <w:rFonts w:eastAsia="Arial" w:cs="Arial"/>
          <w:noProof/>
          <w:sz w:val="20"/>
          <w:lang w:val="en-AU" w:eastAsia="en-AU"/>
        </w:rPr>
        <mc:AlternateContent>
          <mc:Choice Requires="wpg">
            <w:drawing>
              <wp:inline distT="0" distB="0" distL="0" distR="0">
                <wp:extent cx="6264275" cy="2717815"/>
                <wp:effectExtent l="0" t="0" r="3175" b="635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717815"/>
                          <a:chOff x="0" y="0"/>
                          <a:chExt cx="10455" cy="4536"/>
                        </a:xfrm>
                      </wpg:grpSpPr>
                      <pic:pic xmlns:pic="http://schemas.openxmlformats.org/drawingml/2006/picture">
                        <pic:nvPicPr>
                          <pic:cNvPr id="179" name="Picture 1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5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0" name="Group 146"/>
                        <wpg:cNvGrpSpPr>
                          <a:grpSpLocks/>
                        </wpg:cNvGrpSpPr>
                        <wpg:grpSpPr bwMode="auto">
                          <a:xfrm>
                            <a:off x="1035" y="904"/>
                            <a:ext cx="640" cy="493"/>
                            <a:chOff x="1035" y="904"/>
                            <a:chExt cx="640" cy="493"/>
                          </a:xfrm>
                        </wpg:grpSpPr>
                        <wps:wsp>
                          <wps:cNvPr id="181" name="Freeform 147"/>
                          <wps:cNvSpPr>
                            <a:spLocks/>
                          </wps:cNvSpPr>
                          <wps:spPr bwMode="auto">
                            <a:xfrm>
                              <a:off x="1035" y="904"/>
                              <a:ext cx="640" cy="493"/>
                            </a:xfrm>
                            <a:custGeom>
                              <a:avLst/>
                              <a:gdLst>
                                <a:gd name="T0" fmla="+- 0 1354 1035"/>
                                <a:gd name="T1" fmla="*/ T0 w 640"/>
                                <a:gd name="T2" fmla="+- 0 1397 904"/>
                                <a:gd name="T3" fmla="*/ 1397 h 493"/>
                                <a:gd name="T4" fmla="+- 0 1439 1035"/>
                                <a:gd name="T5" fmla="*/ T4 w 640"/>
                                <a:gd name="T6" fmla="+- 0 1389 904"/>
                                <a:gd name="T7" fmla="*/ 1389 h 493"/>
                                <a:gd name="T8" fmla="+- 0 1516 1035"/>
                                <a:gd name="T9" fmla="*/ T8 w 640"/>
                                <a:gd name="T10" fmla="+- 0 1364 904"/>
                                <a:gd name="T11" fmla="*/ 1364 h 493"/>
                                <a:gd name="T12" fmla="+- 0 1580 1035"/>
                                <a:gd name="T13" fmla="*/ T12 w 640"/>
                                <a:gd name="T14" fmla="+- 0 1325 904"/>
                                <a:gd name="T15" fmla="*/ 1325 h 493"/>
                                <a:gd name="T16" fmla="+- 0 1630 1035"/>
                                <a:gd name="T17" fmla="*/ T16 w 640"/>
                                <a:gd name="T18" fmla="+- 0 1275 904"/>
                                <a:gd name="T19" fmla="*/ 1275 h 493"/>
                                <a:gd name="T20" fmla="+- 0 1663 1035"/>
                                <a:gd name="T21" fmla="*/ T20 w 640"/>
                                <a:gd name="T22" fmla="+- 0 1216 904"/>
                                <a:gd name="T23" fmla="*/ 1216 h 493"/>
                                <a:gd name="T24" fmla="+- 0 1674 1035"/>
                                <a:gd name="T25" fmla="*/ T24 w 640"/>
                                <a:gd name="T26" fmla="+- 0 1151 904"/>
                                <a:gd name="T27" fmla="*/ 1151 h 493"/>
                                <a:gd name="T28" fmla="+- 0 1663 1035"/>
                                <a:gd name="T29" fmla="*/ T28 w 640"/>
                                <a:gd name="T30" fmla="+- 0 1085 904"/>
                                <a:gd name="T31" fmla="*/ 1085 h 493"/>
                                <a:gd name="T32" fmla="+- 0 1630 1035"/>
                                <a:gd name="T33" fmla="*/ T32 w 640"/>
                                <a:gd name="T34" fmla="+- 0 1026 904"/>
                                <a:gd name="T35" fmla="*/ 1026 h 493"/>
                                <a:gd name="T36" fmla="+- 0 1580 1035"/>
                                <a:gd name="T37" fmla="*/ T36 w 640"/>
                                <a:gd name="T38" fmla="+- 0 977 904"/>
                                <a:gd name="T39" fmla="*/ 977 h 493"/>
                                <a:gd name="T40" fmla="+- 0 1516 1035"/>
                                <a:gd name="T41" fmla="*/ T40 w 640"/>
                                <a:gd name="T42" fmla="+- 0 938 904"/>
                                <a:gd name="T43" fmla="*/ 938 h 493"/>
                                <a:gd name="T44" fmla="+- 0 1439 1035"/>
                                <a:gd name="T45" fmla="*/ T44 w 640"/>
                                <a:gd name="T46" fmla="+- 0 913 904"/>
                                <a:gd name="T47" fmla="*/ 913 h 493"/>
                                <a:gd name="T48" fmla="+- 0 1354 1035"/>
                                <a:gd name="T49" fmla="*/ T48 w 640"/>
                                <a:gd name="T50" fmla="+- 0 904 904"/>
                                <a:gd name="T51" fmla="*/ 904 h 493"/>
                                <a:gd name="T52" fmla="+- 0 1270 1035"/>
                                <a:gd name="T53" fmla="*/ T52 w 640"/>
                                <a:gd name="T54" fmla="+- 0 913 904"/>
                                <a:gd name="T55" fmla="*/ 913 h 493"/>
                                <a:gd name="T56" fmla="+- 0 1193 1035"/>
                                <a:gd name="T57" fmla="*/ T56 w 640"/>
                                <a:gd name="T58" fmla="+- 0 938 904"/>
                                <a:gd name="T59" fmla="*/ 938 h 493"/>
                                <a:gd name="T60" fmla="+- 0 1129 1035"/>
                                <a:gd name="T61" fmla="*/ T60 w 640"/>
                                <a:gd name="T62" fmla="+- 0 977 904"/>
                                <a:gd name="T63" fmla="*/ 977 h 493"/>
                                <a:gd name="T64" fmla="+- 0 1079 1035"/>
                                <a:gd name="T65" fmla="*/ T64 w 640"/>
                                <a:gd name="T66" fmla="+- 0 1026 904"/>
                                <a:gd name="T67" fmla="*/ 1026 h 493"/>
                                <a:gd name="T68" fmla="+- 0 1046 1035"/>
                                <a:gd name="T69" fmla="*/ T68 w 640"/>
                                <a:gd name="T70" fmla="+- 0 1085 904"/>
                                <a:gd name="T71" fmla="*/ 1085 h 493"/>
                                <a:gd name="T72" fmla="+- 0 1035 1035"/>
                                <a:gd name="T73" fmla="*/ T72 w 640"/>
                                <a:gd name="T74" fmla="+- 0 1151 904"/>
                                <a:gd name="T75" fmla="*/ 1151 h 493"/>
                                <a:gd name="T76" fmla="+- 0 1046 1035"/>
                                <a:gd name="T77" fmla="*/ T76 w 640"/>
                                <a:gd name="T78" fmla="+- 0 1216 904"/>
                                <a:gd name="T79" fmla="*/ 1216 h 493"/>
                                <a:gd name="T80" fmla="+- 0 1079 1035"/>
                                <a:gd name="T81" fmla="*/ T80 w 640"/>
                                <a:gd name="T82" fmla="+- 0 1275 904"/>
                                <a:gd name="T83" fmla="*/ 1275 h 493"/>
                                <a:gd name="T84" fmla="+- 0 1129 1035"/>
                                <a:gd name="T85" fmla="*/ T84 w 640"/>
                                <a:gd name="T86" fmla="+- 0 1325 904"/>
                                <a:gd name="T87" fmla="*/ 1325 h 493"/>
                                <a:gd name="T88" fmla="+- 0 1193 1035"/>
                                <a:gd name="T89" fmla="*/ T88 w 640"/>
                                <a:gd name="T90" fmla="+- 0 1364 904"/>
                                <a:gd name="T91" fmla="*/ 1364 h 493"/>
                                <a:gd name="T92" fmla="+- 0 1270 1035"/>
                                <a:gd name="T93" fmla="*/ T92 w 640"/>
                                <a:gd name="T94" fmla="+- 0 1389 904"/>
                                <a:gd name="T95" fmla="*/ 1389 h 493"/>
                                <a:gd name="T96" fmla="+- 0 1354 1035"/>
                                <a:gd name="T97" fmla="*/ T96 w 640"/>
                                <a:gd name="T98" fmla="+- 0 1397 904"/>
                                <a:gd name="T99" fmla="*/ 1397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0" h="493">
                                  <a:moveTo>
                                    <a:pt x="319" y="493"/>
                                  </a:moveTo>
                                  <a:lnTo>
                                    <a:pt x="404" y="485"/>
                                  </a:lnTo>
                                  <a:lnTo>
                                    <a:pt x="481" y="460"/>
                                  </a:lnTo>
                                  <a:lnTo>
                                    <a:pt x="545" y="421"/>
                                  </a:lnTo>
                                  <a:lnTo>
                                    <a:pt x="595" y="371"/>
                                  </a:lnTo>
                                  <a:lnTo>
                                    <a:pt x="628" y="312"/>
                                  </a:lnTo>
                                  <a:lnTo>
                                    <a:pt x="639" y="247"/>
                                  </a:lnTo>
                                  <a:lnTo>
                                    <a:pt x="628" y="181"/>
                                  </a:lnTo>
                                  <a:lnTo>
                                    <a:pt x="595" y="122"/>
                                  </a:lnTo>
                                  <a:lnTo>
                                    <a:pt x="545" y="73"/>
                                  </a:lnTo>
                                  <a:lnTo>
                                    <a:pt x="481" y="34"/>
                                  </a:lnTo>
                                  <a:lnTo>
                                    <a:pt x="404" y="9"/>
                                  </a:lnTo>
                                  <a:lnTo>
                                    <a:pt x="319" y="0"/>
                                  </a:lnTo>
                                  <a:lnTo>
                                    <a:pt x="235" y="9"/>
                                  </a:lnTo>
                                  <a:lnTo>
                                    <a:pt x="158" y="34"/>
                                  </a:lnTo>
                                  <a:lnTo>
                                    <a:pt x="94" y="73"/>
                                  </a:lnTo>
                                  <a:lnTo>
                                    <a:pt x="44" y="122"/>
                                  </a:lnTo>
                                  <a:lnTo>
                                    <a:pt x="11" y="181"/>
                                  </a:lnTo>
                                  <a:lnTo>
                                    <a:pt x="0" y="247"/>
                                  </a:lnTo>
                                  <a:lnTo>
                                    <a:pt x="11" y="312"/>
                                  </a:lnTo>
                                  <a:lnTo>
                                    <a:pt x="44" y="371"/>
                                  </a:lnTo>
                                  <a:lnTo>
                                    <a:pt x="94" y="421"/>
                                  </a:lnTo>
                                  <a:lnTo>
                                    <a:pt x="158" y="460"/>
                                  </a:lnTo>
                                  <a:lnTo>
                                    <a:pt x="235" y="485"/>
                                  </a:lnTo>
                                  <a:lnTo>
                                    <a:pt x="319" y="493"/>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48"/>
                        <wpg:cNvGrpSpPr>
                          <a:grpSpLocks/>
                        </wpg:cNvGrpSpPr>
                        <wpg:grpSpPr bwMode="auto">
                          <a:xfrm>
                            <a:off x="20" y="2021"/>
                            <a:ext cx="975" cy="595"/>
                            <a:chOff x="20" y="2021"/>
                            <a:chExt cx="975" cy="595"/>
                          </a:xfrm>
                        </wpg:grpSpPr>
                        <wps:wsp>
                          <wps:cNvPr id="183" name="Freeform 149"/>
                          <wps:cNvSpPr>
                            <a:spLocks/>
                          </wps:cNvSpPr>
                          <wps:spPr bwMode="auto">
                            <a:xfrm>
                              <a:off x="20" y="2021"/>
                              <a:ext cx="975" cy="595"/>
                            </a:xfrm>
                            <a:custGeom>
                              <a:avLst/>
                              <a:gdLst>
                                <a:gd name="T0" fmla="+- 0 507 20"/>
                                <a:gd name="T1" fmla="*/ T0 w 975"/>
                                <a:gd name="T2" fmla="+- 0 2616 2021"/>
                                <a:gd name="T3" fmla="*/ 2616 h 595"/>
                                <a:gd name="T4" fmla="+- 0 595 20"/>
                                <a:gd name="T5" fmla="*/ T4 w 975"/>
                                <a:gd name="T6" fmla="+- 0 2611 2021"/>
                                <a:gd name="T7" fmla="*/ 2611 h 595"/>
                                <a:gd name="T8" fmla="+- 0 678 20"/>
                                <a:gd name="T9" fmla="*/ T8 w 975"/>
                                <a:gd name="T10" fmla="+- 0 2598 2021"/>
                                <a:gd name="T11" fmla="*/ 2598 h 595"/>
                                <a:gd name="T12" fmla="+- 0 754 20"/>
                                <a:gd name="T13" fmla="*/ T12 w 975"/>
                                <a:gd name="T14" fmla="+- 0 2576 2021"/>
                                <a:gd name="T15" fmla="*/ 2576 h 595"/>
                                <a:gd name="T16" fmla="+- 0 822 20"/>
                                <a:gd name="T17" fmla="*/ T16 w 975"/>
                                <a:gd name="T18" fmla="+- 0 2546 2021"/>
                                <a:gd name="T19" fmla="*/ 2546 h 595"/>
                                <a:gd name="T20" fmla="+- 0 880 20"/>
                                <a:gd name="T21" fmla="*/ T20 w 975"/>
                                <a:gd name="T22" fmla="+- 0 2510 2021"/>
                                <a:gd name="T23" fmla="*/ 2510 h 595"/>
                                <a:gd name="T24" fmla="+- 0 928 20"/>
                                <a:gd name="T25" fmla="*/ T24 w 975"/>
                                <a:gd name="T26" fmla="+- 0 2469 2021"/>
                                <a:gd name="T27" fmla="*/ 2469 h 595"/>
                                <a:gd name="T28" fmla="+- 0 987 20"/>
                                <a:gd name="T29" fmla="*/ T28 w 975"/>
                                <a:gd name="T30" fmla="+- 0 2372 2021"/>
                                <a:gd name="T31" fmla="*/ 2372 h 595"/>
                                <a:gd name="T32" fmla="+- 0 995 20"/>
                                <a:gd name="T33" fmla="*/ T32 w 975"/>
                                <a:gd name="T34" fmla="+- 0 2319 2021"/>
                                <a:gd name="T35" fmla="*/ 2319 h 595"/>
                                <a:gd name="T36" fmla="+- 0 987 20"/>
                                <a:gd name="T37" fmla="*/ T36 w 975"/>
                                <a:gd name="T38" fmla="+- 0 2265 2021"/>
                                <a:gd name="T39" fmla="*/ 2265 h 595"/>
                                <a:gd name="T40" fmla="+- 0 928 20"/>
                                <a:gd name="T41" fmla="*/ T40 w 975"/>
                                <a:gd name="T42" fmla="+- 0 2169 2021"/>
                                <a:gd name="T43" fmla="*/ 2169 h 595"/>
                                <a:gd name="T44" fmla="+- 0 880 20"/>
                                <a:gd name="T45" fmla="*/ T44 w 975"/>
                                <a:gd name="T46" fmla="+- 0 2127 2021"/>
                                <a:gd name="T47" fmla="*/ 2127 h 595"/>
                                <a:gd name="T48" fmla="+- 0 822 20"/>
                                <a:gd name="T49" fmla="*/ T48 w 975"/>
                                <a:gd name="T50" fmla="+- 0 2091 2021"/>
                                <a:gd name="T51" fmla="*/ 2091 h 595"/>
                                <a:gd name="T52" fmla="+- 0 754 20"/>
                                <a:gd name="T53" fmla="*/ T52 w 975"/>
                                <a:gd name="T54" fmla="+- 0 2062 2021"/>
                                <a:gd name="T55" fmla="*/ 2062 h 595"/>
                                <a:gd name="T56" fmla="+- 0 678 20"/>
                                <a:gd name="T57" fmla="*/ T56 w 975"/>
                                <a:gd name="T58" fmla="+- 0 2040 2021"/>
                                <a:gd name="T59" fmla="*/ 2040 h 595"/>
                                <a:gd name="T60" fmla="+- 0 595 20"/>
                                <a:gd name="T61" fmla="*/ T60 w 975"/>
                                <a:gd name="T62" fmla="+- 0 2026 2021"/>
                                <a:gd name="T63" fmla="*/ 2026 h 595"/>
                                <a:gd name="T64" fmla="+- 0 507 20"/>
                                <a:gd name="T65" fmla="*/ T64 w 975"/>
                                <a:gd name="T66" fmla="+- 0 2021 2021"/>
                                <a:gd name="T67" fmla="*/ 2021 h 595"/>
                                <a:gd name="T68" fmla="+- 0 420 20"/>
                                <a:gd name="T69" fmla="*/ T68 w 975"/>
                                <a:gd name="T70" fmla="+- 0 2026 2021"/>
                                <a:gd name="T71" fmla="*/ 2026 h 595"/>
                                <a:gd name="T72" fmla="+- 0 337 20"/>
                                <a:gd name="T73" fmla="*/ T72 w 975"/>
                                <a:gd name="T74" fmla="+- 0 2040 2021"/>
                                <a:gd name="T75" fmla="*/ 2040 h 595"/>
                                <a:gd name="T76" fmla="+- 0 261 20"/>
                                <a:gd name="T77" fmla="*/ T76 w 975"/>
                                <a:gd name="T78" fmla="+- 0 2062 2021"/>
                                <a:gd name="T79" fmla="*/ 2062 h 595"/>
                                <a:gd name="T80" fmla="+- 0 193 20"/>
                                <a:gd name="T81" fmla="*/ T80 w 975"/>
                                <a:gd name="T82" fmla="+- 0 2091 2021"/>
                                <a:gd name="T83" fmla="*/ 2091 h 595"/>
                                <a:gd name="T84" fmla="+- 0 135 20"/>
                                <a:gd name="T85" fmla="*/ T84 w 975"/>
                                <a:gd name="T86" fmla="+- 0 2127 2021"/>
                                <a:gd name="T87" fmla="*/ 2127 h 595"/>
                                <a:gd name="T88" fmla="+- 0 87 20"/>
                                <a:gd name="T89" fmla="*/ T88 w 975"/>
                                <a:gd name="T90" fmla="+- 0 2169 2021"/>
                                <a:gd name="T91" fmla="*/ 2169 h 595"/>
                                <a:gd name="T92" fmla="+- 0 28 20"/>
                                <a:gd name="T93" fmla="*/ T92 w 975"/>
                                <a:gd name="T94" fmla="+- 0 2265 2021"/>
                                <a:gd name="T95" fmla="*/ 2265 h 595"/>
                                <a:gd name="T96" fmla="+- 0 20 20"/>
                                <a:gd name="T97" fmla="*/ T96 w 975"/>
                                <a:gd name="T98" fmla="+- 0 2319 2021"/>
                                <a:gd name="T99" fmla="*/ 2319 h 595"/>
                                <a:gd name="T100" fmla="+- 0 28 20"/>
                                <a:gd name="T101" fmla="*/ T100 w 975"/>
                                <a:gd name="T102" fmla="+- 0 2372 2021"/>
                                <a:gd name="T103" fmla="*/ 2372 h 595"/>
                                <a:gd name="T104" fmla="+- 0 87 20"/>
                                <a:gd name="T105" fmla="*/ T104 w 975"/>
                                <a:gd name="T106" fmla="+- 0 2469 2021"/>
                                <a:gd name="T107" fmla="*/ 2469 h 595"/>
                                <a:gd name="T108" fmla="+- 0 135 20"/>
                                <a:gd name="T109" fmla="*/ T108 w 975"/>
                                <a:gd name="T110" fmla="+- 0 2510 2021"/>
                                <a:gd name="T111" fmla="*/ 2510 h 595"/>
                                <a:gd name="T112" fmla="+- 0 193 20"/>
                                <a:gd name="T113" fmla="*/ T112 w 975"/>
                                <a:gd name="T114" fmla="+- 0 2546 2021"/>
                                <a:gd name="T115" fmla="*/ 2546 h 595"/>
                                <a:gd name="T116" fmla="+- 0 261 20"/>
                                <a:gd name="T117" fmla="*/ T116 w 975"/>
                                <a:gd name="T118" fmla="+- 0 2576 2021"/>
                                <a:gd name="T119" fmla="*/ 2576 h 595"/>
                                <a:gd name="T120" fmla="+- 0 337 20"/>
                                <a:gd name="T121" fmla="*/ T120 w 975"/>
                                <a:gd name="T122" fmla="+- 0 2598 2021"/>
                                <a:gd name="T123" fmla="*/ 2598 h 595"/>
                                <a:gd name="T124" fmla="+- 0 420 20"/>
                                <a:gd name="T125" fmla="*/ T124 w 975"/>
                                <a:gd name="T126" fmla="+- 0 2611 2021"/>
                                <a:gd name="T127" fmla="*/ 2611 h 595"/>
                                <a:gd name="T128" fmla="+- 0 507 20"/>
                                <a:gd name="T129" fmla="*/ T128 w 975"/>
                                <a:gd name="T130" fmla="+- 0 2616 2021"/>
                                <a:gd name="T131" fmla="*/ 261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5" h="595">
                                  <a:moveTo>
                                    <a:pt x="487" y="595"/>
                                  </a:moveTo>
                                  <a:lnTo>
                                    <a:pt x="575" y="590"/>
                                  </a:lnTo>
                                  <a:lnTo>
                                    <a:pt x="658" y="577"/>
                                  </a:lnTo>
                                  <a:lnTo>
                                    <a:pt x="734" y="555"/>
                                  </a:lnTo>
                                  <a:lnTo>
                                    <a:pt x="802" y="525"/>
                                  </a:lnTo>
                                  <a:lnTo>
                                    <a:pt x="860" y="489"/>
                                  </a:lnTo>
                                  <a:lnTo>
                                    <a:pt x="908" y="448"/>
                                  </a:lnTo>
                                  <a:lnTo>
                                    <a:pt x="967" y="351"/>
                                  </a:lnTo>
                                  <a:lnTo>
                                    <a:pt x="975" y="298"/>
                                  </a:lnTo>
                                  <a:lnTo>
                                    <a:pt x="967" y="244"/>
                                  </a:lnTo>
                                  <a:lnTo>
                                    <a:pt x="908" y="148"/>
                                  </a:lnTo>
                                  <a:lnTo>
                                    <a:pt x="860" y="106"/>
                                  </a:lnTo>
                                  <a:lnTo>
                                    <a:pt x="802" y="70"/>
                                  </a:lnTo>
                                  <a:lnTo>
                                    <a:pt x="734" y="41"/>
                                  </a:lnTo>
                                  <a:lnTo>
                                    <a:pt x="658" y="19"/>
                                  </a:lnTo>
                                  <a:lnTo>
                                    <a:pt x="575" y="5"/>
                                  </a:lnTo>
                                  <a:lnTo>
                                    <a:pt x="487" y="0"/>
                                  </a:lnTo>
                                  <a:lnTo>
                                    <a:pt x="400" y="5"/>
                                  </a:lnTo>
                                  <a:lnTo>
                                    <a:pt x="317" y="19"/>
                                  </a:lnTo>
                                  <a:lnTo>
                                    <a:pt x="241" y="41"/>
                                  </a:lnTo>
                                  <a:lnTo>
                                    <a:pt x="173" y="70"/>
                                  </a:lnTo>
                                  <a:lnTo>
                                    <a:pt x="115" y="106"/>
                                  </a:lnTo>
                                  <a:lnTo>
                                    <a:pt x="67" y="148"/>
                                  </a:lnTo>
                                  <a:lnTo>
                                    <a:pt x="8" y="244"/>
                                  </a:lnTo>
                                  <a:lnTo>
                                    <a:pt x="0" y="298"/>
                                  </a:lnTo>
                                  <a:lnTo>
                                    <a:pt x="8" y="351"/>
                                  </a:lnTo>
                                  <a:lnTo>
                                    <a:pt x="67" y="448"/>
                                  </a:lnTo>
                                  <a:lnTo>
                                    <a:pt x="115" y="489"/>
                                  </a:lnTo>
                                  <a:lnTo>
                                    <a:pt x="173" y="525"/>
                                  </a:lnTo>
                                  <a:lnTo>
                                    <a:pt x="241" y="555"/>
                                  </a:lnTo>
                                  <a:lnTo>
                                    <a:pt x="317" y="577"/>
                                  </a:lnTo>
                                  <a:lnTo>
                                    <a:pt x="400" y="590"/>
                                  </a:lnTo>
                                  <a:lnTo>
                                    <a:pt x="487" y="59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50"/>
                        <wpg:cNvGrpSpPr>
                          <a:grpSpLocks/>
                        </wpg:cNvGrpSpPr>
                        <wpg:grpSpPr bwMode="auto">
                          <a:xfrm>
                            <a:off x="8972" y="3535"/>
                            <a:ext cx="1349" cy="414"/>
                            <a:chOff x="8972" y="3535"/>
                            <a:chExt cx="1349" cy="414"/>
                          </a:xfrm>
                        </wpg:grpSpPr>
                        <wps:wsp>
                          <wps:cNvPr id="185" name="Freeform 151"/>
                          <wps:cNvSpPr>
                            <a:spLocks/>
                          </wps:cNvSpPr>
                          <wps:spPr bwMode="auto">
                            <a:xfrm>
                              <a:off x="8972" y="3535"/>
                              <a:ext cx="1349" cy="414"/>
                            </a:xfrm>
                            <a:custGeom>
                              <a:avLst/>
                              <a:gdLst>
                                <a:gd name="T0" fmla="+- 0 9646 8972"/>
                                <a:gd name="T1" fmla="*/ T0 w 1349"/>
                                <a:gd name="T2" fmla="+- 0 3949 3535"/>
                                <a:gd name="T3" fmla="*/ 3949 h 414"/>
                                <a:gd name="T4" fmla="+- 0 9756 8972"/>
                                <a:gd name="T5" fmla="*/ T4 w 1349"/>
                                <a:gd name="T6" fmla="+- 0 3946 3535"/>
                                <a:gd name="T7" fmla="*/ 3946 h 414"/>
                                <a:gd name="T8" fmla="+- 0 9860 8972"/>
                                <a:gd name="T9" fmla="*/ T8 w 1349"/>
                                <a:gd name="T10" fmla="+- 0 3938 3535"/>
                                <a:gd name="T11" fmla="*/ 3938 h 414"/>
                                <a:gd name="T12" fmla="+- 0 9956 8972"/>
                                <a:gd name="T13" fmla="*/ T12 w 1349"/>
                                <a:gd name="T14" fmla="+- 0 3925 3535"/>
                                <a:gd name="T15" fmla="*/ 3925 h 414"/>
                                <a:gd name="T16" fmla="+- 0 10045 8972"/>
                                <a:gd name="T17" fmla="*/ T16 w 1349"/>
                                <a:gd name="T18" fmla="+- 0 3909 3535"/>
                                <a:gd name="T19" fmla="*/ 3909 h 414"/>
                                <a:gd name="T20" fmla="+- 0 10123 8972"/>
                                <a:gd name="T21" fmla="*/ T20 w 1349"/>
                                <a:gd name="T22" fmla="+- 0 3888 3535"/>
                                <a:gd name="T23" fmla="*/ 3888 h 414"/>
                                <a:gd name="T24" fmla="+- 0 10191 8972"/>
                                <a:gd name="T25" fmla="*/ T24 w 1349"/>
                                <a:gd name="T26" fmla="+- 0 3864 3535"/>
                                <a:gd name="T27" fmla="*/ 3864 h 414"/>
                                <a:gd name="T28" fmla="+- 0 10246 8972"/>
                                <a:gd name="T29" fmla="*/ T28 w 1349"/>
                                <a:gd name="T30" fmla="+- 0 3837 3535"/>
                                <a:gd name="T31" fmla="*/ 3837 h 414"/>
                                <a:gd name="T32" fmla="+- 0 10312 8972"/>
                                <a:gd name="T33" fmla="*/ T32 w 1349"/>
                                <a:gd name="T34" fmla="+- 0 3775 3535"/>
                                <a:gd name="T35" fmla="*/ 3775 h 414"/>
                                <a:gd name="T36" fmla="+- 0 10321 8972"/>
                                <a:gd name="T37" fmla="*/ T36 w 1349"/>
                                <a:gd name="T38" fmla="+- 0 3742 3535"/>
                                <a:gd name="T39" fmla="*/ 3742 h 414"/>
                                <a:gd name="T40" fmla="+- 0 10312 8972"/>
                                <a:gd name="T41" fmla="*/ T40 w 1349"/>
                                <a:gd name="T42" fmla="+- 0 3708 3535"/>
                                <a:gd name="T43" fmla="*/ 3708 h 414"/>
                                <a:gd name="T44" fmla="+- 0 10246 8972"/>
                                <a:gd name="T45" fmla="*/ T44 w 1349"/>
                                <a:gd name="T46" fmla="+- 0 3647 3535"/>
                                <a:gd name="T47" fmla="*/ 3647 h 414"/>
                                <a:gd name="T48" fmla="+- 0 10191 8972"/>
                                <a:gd name="T49" fmla="*/ T48 w 1349"/>
                                <a:gd name="T50" fmla="+- 0 3620 3535"/>
                                <a:gd name="T51" fmla="*/ 3620 h 414"/>
                                <a:gd name="T52" fmla="+- 0 10123 8972"/>
                                <a:gd name="T53" fmla="*/ T52 w 1349"/>
                                <a:gd name="T54" fmla="+- 0 3596 3535"/>
                                <a:gd name="T55" fmla="*/ 3596 h 414"/>
                                <a:gd name="T56" fmla="+- 0 10045 8972"/>
                                <a:gd name="T57" fmla="*/ T56 w 1349"/>
                                <a:gd name="T58" fmla="+- 0 3575 3535"/>
                                <a:gd name="T59" fmla="*/ 3575 h 414"/>
                                <a:gd name="T60" fmla="+- 0 9956 8972"/>
                                <a:gd name="T61" fmla="*/ T60 w 1349"/>
                                <a:gd name="T62" fmla="+- 0 3558 3535"/>
                                <a:gd name="T63" fmla="*/ 3558 h 414"/>
                                <a:gd name="T64" fmla="+- 0 9860 8972"/>
                                <a:gd name="T65" fmla="*/ T64 w 1349"/>
                                <a:gd name="T66" fmla="+- 0 3546 3535"/>
                                <a:gd name="T67" fmla="*/ 3546 h 414"/>
                                <a:gd name="T68" fmla="+- 0 9756 8972"/>
                                <a:gd name="T69" fmla="*/ T68 w 1349"/>
                                <a:gd name="T70" fmla="+- 0 3538 3535"/>
                                <a:gd name="T71" fmla="*/ 3538 h 414"/>
                                <a:gd name="T72" fmla="+- 0 9646 8972"/>
                                <a:gd name="T73" fmla="*/ T72 w 1349"/>
                                <a:gd name="T74" fmla="+- 0 3535 3535"/>
                                <a:gd name="T75" fmla="*/ 3535 h 414"/>
                                <a:gd name="T76" fmla="+- 0 9537 8972"/>
                                <a:gd name="T77" fmla="*/ T76 w 1349"/>
                                <a:gd name="T78" fmla="+- 0 3538 3535"/>
                                <a:gd name="T79" fmla="*/ 3538 h 414"/>
                                <a:gd name="T80" fmla="+- 0 9433 8972"/>
                                <a:gd name="T81" fmla="*/ T80 w 1349"/>
                                <a:gd name="T82" fmla="+- 0 3546 3535"/>
                                <a:gd name="T83" fmla="*/ 3546 h 414"/>
                                <a:gd name="T84" fmla="+- 0 9336 8972"/>
                                <a:gd name="T85" fmla="*/ T84 w 1349"/>
                                <a:gd name="T86" fmla="+- 0 3558 3535"/>
                                <a:gd name="T87" fmla="*/ 3558 h 414"/>
                                <a:gd name="T88" fmla="+- 0 9248 8972"/>
                                <a:gd name="T89" fmla="*/ T88 w 1349"/>
                                <a:gd name="T90" fmla="+- 0 3575 3535"/>
                                <a:gd name="T91" fmla="*/ 3575 h 414"/>
                                <a:gd name="T92" fmla="+- 0 9170 8972"/>
                                <a:gd name="T93" fmla="*/ T92 w 1349"/>
                                <a:gd name="T94" fmla="+- 0 3596 3535"/>
                                <a:gd name="T95" fmla="*/ 3596 h 414"/>
                                <a:gd name="T96" fmla="+- 0 9102 8972"/>
                                <a:gd name="T97" fmla="*/ T96 w 1349"/>
                                <a:gd name="T98" fmla="+- 0 3620 3535"/>
                                <a:gd name="T99" fmla="*/ 3620 h 414"/>
                                <a:gd name="T100" fmla="+- 0 9047 8972"/>
                                <a:gd name="T101" fmla="*/ T100 w 1349"/>
                                <a:gd name="T102" fmla="+- 0 3647 3535"/>
                                <a:gd name="T103" fmla="*/ 3647 h 414"/>
                                <a:gd name="T104" fmla="+- 0 8981 8972"/>
                                <a:gd name="T105" fmla="*/ T104 w 1349"/>
                                <a:gd name="T106" fmla="+- 0 3708 3535"/>
                                <a:gd name="T107" fmla="*/ 3708 h 414"/>
                                <a:gd name="T108" fmla="+- 0 8972 8972"/>
                                <a:gd name="T109" fmla="*/ T108 w 1349"/>
                                <a:gd name="T110" fmla="+- 0 3742 3535"/>
                                <a:gd name="T111" fmla="*/ 3742 h 414"/>
                                <a:gd name="T112" fmla="+- 0 8981 8972"/>
                                <a:gd name="T113" fmla="*/ T112 w 1349"/>
                                <a:gd name="T114" fmla="+- 0 3775 3535"/>
                                <a:gd name="T115" fmla="*/ 3775 h 414"/>
                                <a:gd name="T116" fmla="+- 0 9047 8972"/>
                                <a:gd name="T117" fmla="*/ T116 w 1349"/>
                                <a:gd name="T118" fmla="+- 0 3837 3535"/>
                                <a:gd name="T119" fmla="*/ 3837 h 414"/>
                                <a:gd name="T120" fmla="+- 0 9102 8972"/>
                                <a:gd name="T121" fmla="*/ T120 w 1349"/>
                                <a:gd name="T122" fmla="+- 0 3864 3535"/>
                                <a:gd name="T123" fmla="*/ 3864 h 414"/>
                                <a:gd name="T124" fmla="+- 0 9170 8972"/>
                                <a:gd name="T125" fmla="*/ T124 w 1349"/>
                                <a:gd name="T126" fmla="+- 0 3888 3535"/>
                                <a:gd name="T127" fmla="*/ 3888 h 414"/>
                                <a:gd name="T128" fmla="+- 0 9248 8972"/>
                                <a:gd name="T129" fmla="*/ T128 w 1349"/>
                                <a:gd name="T130" fmla="+- 0 3909 3535"/>
                                <a:gd name="T131" fmla="*/ 3909 h 414"/>
                                <a:gd name="T132" fmla="+- 0 9336 8972"/>
                                <a:gd name="T133" fmla="*/ T132 w 1349"/>
                                <a:gd name="T134" fmla="+- 0 3925 3535"/>
                                <a:gd name="T135" fmla="*/ 3925 h 414"/>
                                <a:gd name="T136" fmla="+- 0 9433 8972"/>
                                <a:gd name="T137" fmla="*/ T136 w 1349"/>
                                <a:gd name="T138" fmla="+- 0 3938 3535"/>
                                <a:gd name="T139" fmla="*/ 3938 h 414"/>
                                <a:gd name="T140" fmla="+- 0 9537 8972"/>
                                <a:gd name="T141" fmla="*/ T140 w 1349"/>
                                <a:gd name="T142" fmla="+- 0 3946 3535"/>
                                <a:gd name="T143" fmla="*/ 3946 h 414"/>
                                <a:gd name="T144" fmla="+- 0 9646 8972"/>
                                <a:gd name="T145" fmla="*/ T144 w 1349"/>
                                <a:gd name="T146" fmla="+- 0 3949 3535"/>
                                <a:gd name="T147" fmla="*/ 394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49" h="414">
                                  <a:moveTo>
                                    <a:pt x="674" y="414"/>
                                  </a:moveTo>
                                  <a:lnTo>
                                    <a:pt x="784" y="411"/>
                                  </a:lnTo>
                                  <a:lnTo>
                                    <a:pt x="888" y="403"/>
                                  </a:lnTo>
                                  <a:lnTo>
                                    <a:pt x="984" y="390"/>
                                  </a:lnTo>
                                  <a:lnTo>
                                    <a:pt x="1073" y="374"/>
                                  </a:lnTo>
                                  <a:lnTo>
                                    <a:pt x="1151" y="353"/>
                                  </a:lnTo>
                                  <a:lnTo>
                                    <a:pt x="1219" y="329"/>
                                  </a:lnTo>
                                  <a:lnTo>
                                    <a:pt x="1274" y="302"/>
                                  </a:lnTo>
                                  <a:lnTo>
                                    <a:pt x="1340" y="240"/>
                                  </a:lnTo>
                                  <a:lnTo>
                                    <a:pt x="1349" y="207"/>
                                  </a:lnTo>
                                  <a:lnTo>
                                    <a:pt x="1340" y="173"/>
                                  </a:lnTo>
                                  <a:lnTo>
                                    <a:pt x="1274" y="112"/>
                                  </a:lnTo>
                                  <a:lnTo>
                                    <a:pt x="1219" y="85"/>
                                  </a:lnTo>
                                  <a:lnTo>
                                    <a:pt x="1151" y="61"/>
                                  </a:lnTo>
                                  <a:lnTo>
                                    <a:pt x="1073" y="40"/>
                                  </a:lnTo>
                                  <a:lnTo>
                                    <a:pt x="984" y="23"/>
                                  </a:lnTo>
                                  <a:lnTo>
                                    <a:pt x="888" y="11"/>
                                  </a:lnTo>
                                  <a:lnTo>
                                    <a:pt x="784" y="3"/>
                                  </a:lnTo>
                                  <a:lnTo>
                                    <a:pt x="674" y="0"/>
                                  </a:lnTo>
                                  <a:lnTo>
                                    <a:pt x="565" y="3"/>
                                  </a:lnTo>
                                  <a:lnTo>
                                    <a:pt x="461" y="11"/>
                                  </a:lnTo>
                                  <a:lnTo>
                                    <a:pt x="364" y="23"/>
                                  </a:lnTo>
                                  <a:lnTo>
                                    <a:pt x="276" y="40"/>
                                  </a:lnTo>
                                  <a:lnTo>
                                    <a:pt x="198" y="61"/>
                                  </a:lnTo>
                                  <a:lnTo>
                                    <a:pt x="130" y="85"/>
                                  </a:lnTo>
                                  <a:lnTo>
                                    <a:pt x="75" y="112"/>
                                  </a:lnTo>
                                  <a:lnTo>
                                    <a:pt x="9" y="173"/>
                                  </a:lnTo>
                                  <a:lnTo>
                                    <a:pt x="0" y="207"/>
                                  </a:lnTo>
                                  <a:lnTo>
                                    <a:pt x="9" y="240"/>
                                  </a:lnTo>
                                  <a:lnTo>
                                    <a:pt x="75" y="302"/>
                                  </a:lnTo>
                                  <a:lnTo>
                                    <a:pt x="130" y="329"/>
                                  </a:lnTo>
                                  <a:lnTo>
                                    <a:pt x="198" y="353"/>
                                  </a:lnTo>
                                  <a:lnTo>
                                    <a:pt x="276" y="374"/>
                                  </a:lnTo>
                                  <a:lnTo>
                                    <a:pt x="364" y="390"/>
                                  </a:lnTo>
                                  <a:lnTo>
                                    <a:pt x="461" y="403"/>
                                  </a:lnTo>
                                  <a:lnTo>
                                    <a:pt x="565" y="411"/>
                                  </a:lnTo>
                                  <a:lnTo>
                                    <a:pt x="674" y="41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550BB9" id="Group 178" o:spid="_x0000_s1026" style="width:493.25pt;height:214pt;mso-position-horizontal-relative:char;mso-position-vertical-relative:line" coordsize="10455,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">
                <v:shape id="Picture 145" o:spid="_x0000_s1027" type="#_x0000_t75" style="position:absolute;width:1045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">
                  <v:imagedata r:id="rId90" o:title=""/>
                </v:shape>
                <v:group id="Group 146" o:spid="_x0000_s1028" style="position:absolute;left:1035;top:904;width:640;height:493" coordorigin="1035,904" coordsize="64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47" o:spid="_x0000_s1029" style="position:absolute;left:1035;top:904;width:640;height:493;visibility:visible;mso-wrap-style:square;v-text-anchor:top" coordsize="64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" path="m319,493r85,-8l481,460r64,-39l595,371r33,-59l639,247,628,181,595,122,545,73,481,34,404,9,319,,235,9,158,34,94,73,44,122,11,181,,247r11,65l44,371r50,50l158,460r77,25l319,493xe" filled="f" strokecolor="red" strokeweight="2pt">
                    <v:path arrowok="t" o:connecttype="custom" o:connectlocs="319,1397;404,1389;481,1364;545,1325;595,1275;628,1216;639,1151;628,1085;595,1026;545,977;481,938;404,913;319,904;235,913;158,938;94,977;44,1026;11,1085;0,1151;11,1216;44,1275;94,1325;158,1364;235,1389;319,1397" o:connectangles="0,0,0,0,0,0,0,0,0,0,0,0,0,0,0,0,0,0,0,0,0,0,0,0,0"/>
                  </v:shape>
                </v:group>
                <v:group id="Group 148" o:spid="_x0000_s1030" style="position:absolute;left:20;top:2021;width:975;height:595" coordorigin="20,2021" coordsize="97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49" o:spid="_x0000_s1031" style="position:absolute;left:20;top:2021;width:975;height:595;visibility:visible;mso-wrap-style:square;v-text-anchor:top" coordsize="97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" path="m487,595r88,-5l658,577r76,-22l802,525r58,-36l908,448r59,-97l975,298r-8,-54l908,148,860,106,802,70,734,41,658,19,575,5,487,,400,5,317,19,241,41,173,70r-58,36l67,148,8,244,,298r8,53l67,448r48,41l173,525r68,30l317,577r83,13l487,595xe" filled="f" strokecolor="red" strokeweight="2pt">
                    <v:path arrowok="t" o:connecttype="custom" o:connectlocs="487,2616;575,2611;658,2598;734,2576;802,2546;860,2510;908,2469;967,2372;975,2319;967,2265;908,2169;860,2127;802,2091;734,2062;658,2040;575,2026;487,2021;400,2026;317,2040;241,2062;173,2091;115,2127;67,2169;8,2265;0,2319;8,2372;67,2469;115,2510;173,2546;241,2576;317,2598;400,2611;487,2616" o:connectangles="0,0,0,0,0,0,0,0,0,0,0,0,0,0,0,0,0,0,0,0,0,0,0,0,0,0,0,0,0,0,0,0,0"/>
                  </v:shape>
                </v:group>
                <v:group id="Group 150" o:spid="_x0000_s1032" style="position:absolute;left:8972;top:3535;width:1349;height:414" coordorigin="8972,3535" coordsize="134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51" o:spid="_x0000_s1033" style="position:absolute;left:8972;top:3535;width:1349;height:414;visibility:visible;mso-wrap-style:square;v-text-anchor:top" coordsize="134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" path="m674,414r110,-3l888,403r96,-13l1073,374r78,-21l1219,329r55,-27l1340,240r9,-33l1340,173r-66,-61l1219,85,1151,61,1073,40,984,23,888,11,784,3,674,,565,3,461,11,364,23,276,40,198,61,130,85,75,112,9,173,,207r9,33l75,302r55,27l198,353r78,21l364,390r97,13l565,411r109,3xe" filled="f" strokecolor="red" strokeweight="2pt">
                    <v:path arrowok="t" o:connecttype="custom" o:connectlocs="674,3949;784,3946;888,3938;984,3925;1073,3909;1151,3888;1219,3864;1274,3837;1340,3775;1349,3742;1340,3708;1274,3647;1219,3620;1151,3596;1073,3575;984,3558;888,3546;784,3538;674,3535;565,3538;461,3546;364,3558;276,3575;198,3596;130,3620;75,3647;9,3708;0,3742;9,3775;75,3837;130,3864;198,3888;276,3909;364,3925;461,3938;565,3946;674,3949" o:connectangles="0,0,0,0,0,0,0,0,0,0,0,0,0,0,0,0,0,0,0,0,0,0,0,0,0,0,0,0,0,0,0,0,0,0,0,0,0"/>
                  </v:shape>
                </v:group>
                <w10:anchorlock/>
              </v:group>
            </w:pict>
          </mc:Fallback>
        </mc:AlternateContent>
      </w:r>
    </w:p>
    <w:p w:rsidR="00EB529F" w:rsidRDefault="00EB529F" w:rsidP="00EB529F">
      <w:r>
        <w:t>The ‘Applications’ tab displays icons in the ‘Sharing Status’ column.</w:t>
      </w:r>
    </w:p>
    <w:p w:rsidR="00EB529F" w:rsidRDefault="00EB529F" w:rsidP="00EB529F">
      <w:r>
        <w:rPr>
          <w:rFonts w:eastAsia="Arial" w:cs="Arial"/>
          <w:noProof/>
          <w:sz w:val="20"/>
          <w:lang w:val="en-AU" w:eastAsia="en-AU"/>
        </w:rPr>
        <mc:AlternateContent>
          <mc:Choice Requires="wpg">
            <w:drawing>
              <wp:inline distT="0" distB="0" distL="0" distR="0">
                <wp:extent cx="1373505" cy="2781300"/>
                <wp:effectExtent l="19050" t="0" r="0" b="127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3505" cy="2781300"/>
                          <a:chOff x="0" y="0"/>
                          <a:chExt cx="2163" cy="4380"/>
                        </a:xfrm>
                      </wpg:grpSpPr>
                      <pic:pic xmlns:pic="http://schemas.openxmlformats.org/drawingml/2006/picture">
                        <pic:nvPicPr>
                          <pic:cNvPr id="187" name="Picture 1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3" y="0"/>
                            <a:ext cx="2140"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8" name="Group 154"/>
                        <wpg:cNvGrpSpPr>
                          <a:grpSpLocks/>
                        </wpg:cNvGrpSpPr>
                        <wpg:grpSpPr bwMode="auto">
                          <a:xfrm>
                            <a:off x="20" y="638"/>
                            <a:ext cx="1053" cy="3135"/>
                            <a:chOff x="20" y="638"/>
                            <a:chExt cx="1053" cy="3135"/>
                          </a:xfrm>
                        </wpg:grpSpPr>
                        <wps:wsp>
                          <wps:cNvPr id="189" name="Freeform 155"/>
                          <wps:cNvSpPr>
                            <a:spLocks/>
                          </wps:cNvSpPr>
                          <wps:spPr bwMode="auto">
                            <a:xfrm>
                              <a:off x="20" y="638"/>
                              <a:ext cx="1053" cy="3135"/>
                            </a:xfrm>
                            <a:custGeom>
                              <a:avLst/>
                              <a:gdLst>
                                <a:gd name="T0" fmla="+- 0 618 20"/>
                                <a:gd name="T1" fmla="*/ T0 w 1053"/>
                                <a:gd name="T2" fmla="+- 0 3758 638"/>
                                <a:gd name="T3" fmla="*/ 3758 h 3135"/>
                                <a:gd name="T4" fmla="+- 0 751 20"/>
                                <a:gd name="T5" fmla="*/ T4 w 1053"/>
                                <a:gd name="T6" fmla="+- 0 3649 638"/>
                                <a:gd name="T7" fmla="*/ 3649 h 3135"/>
                                <a:gd name="T8" fmla="+- 0 840 20"/>
                                <a:gd name="T9" fmla="*/ T8 w 1053"/>
                                <a:gd name="T10" fmla="+- 0 3505 638"/>
                                <a:gd name="T11" fmla="*/ 3505 h 3135"/>
                                <a:gd name="T12" fmla="+- 0 894 20"/>
                                <a:gd name="T13" fmla="*/ T12 w 1053"/>
                                <a:gd name="T14" fmla="+- 0 3382 638"/>
                                <a:gd name="T15" fmla="*/ 3382 h 3135"/>
                                <a:gd name="T16" fmla="+- 0 941 20"/>
                                <a:gd name="T17" fmla="*/ T16 w 1053"/>
                                <a:gd name="T18" fmla="+- 0 3240 638"/>
                                <a:gd name="T19" fmla="*/ 3240 h 3135"/>
                                <a:gd name="T20" fmla="+- 0 983 20"/>
                                <a:gd name="T21" fmla="*/ T20 w 1053"/>
                                <a:gd name="T22" fmla="+- 0 3081 638"/>
                                <a:gd name="T23" fmla="*/ 3081 h 3135"/>
                                <a:gd name="T24" fmla="+- 0 1017 20"/>
                                <a:gd name="T25" fmla="*/ T24 w 1053"/>
                                <a:gd name="T26" fmla="+- 0 2907 638"/>
                                <a:gd name="T27" fmla="*/ 2907 h 3135"/>
                                <a:gd name="T28" fmla="+- 0 1043 20"/>
                                <a:gd name="T29" fmla="*/ T28 w 1053"/>
                                <a:gd name="T30" fmla="+- 0 2720 638"/>
                                <a:gd name="T31" fmla="*/ 2720 h 3135"/>
                                <a:gd name="T32" fmla="+- 0 1062 20"/>
                                <a:gd name="T33" fmla="*/ T32 w 1053"/>
                                <a:gd name="T34" fmla="+- 0 2521 638"/>
                                <a:gd name="T35" fmla="*/ 2521 h 3135"/>
                                <a:gd name="T36" fmla="+- 0 1071 20"/>
                                <a:gd name="T37" fmla="*/ T36 w 1053"/>
                                <a:gd name="T38" fmla="+- 0 2312 638"/>
                                <a:gd name="T39" fmla="*/ 2312 h 3135"/>
                                <a:gd name="T40" fmla="+- 0 1071 20"/>
                                <a:gd name="T41" fmla="*/ T40 w 1053"/>
                                <a:gd name="T42" fmla="+- 0 2098 638"/>
                                <a:gd name="T43" fmla="*/ 2098 h 3135"/>
                                <a:gd name="T44" fmla="+- 0 1062 20"/>
                                <a:gd name="T45" fmla="*/ T44 w 1053"/>
                                <a:gd name="T46" fmla="+- 0 1889 638"/>
                                <a:gd name="T47" fmla="*/ 1889 h 3135"/>
                                <a:gd name="T48" fmla="+- 0 1043 20"/>
                                <a:gd name="T49" fmla="*/ T48 w 1053"/>
                                <a:gd name="T50" fmla="+- 0 1690 638"/>
                                <a:gd name="T51" fmla="*/ 1690 h 3135"/>
                                <a:gd name="T52" fmla="+- 0 1017 20"/>
                                <a:gd name="T53" fmla="*/ T52 w 1053"/>
                                <a:gd name="T54" fmla="+- 0 1503 638"/>
                                <a:gd name="T55" fmla="*/ 1503 h 3135"/>
                                <a:gd name="T56" fmla="+- 0 983 20"/>
                                <a:gd name="T57" fmla="*/ T56 w 1053"/>
                                <a:gd name="T58" fmla="+- 0 1329 638"/>
                                <a:gd name="T59" fmla="*/ 1329 h 3135"/>
                                <a:gd name="T60" fmla="+- 0 941 20"/>
                                <a:gd name="T61" fmla="*/ T60 w 1053"/>
                                <a:gd name="T62" fmla="+- 0 1170 638"/>
                                <a:gd name="T63" fmla="*/ 1170 h 3135"/>
                                <a:gd name="T64" fmla="+- 0 894 20"/>
                                <a:gd name="T65" fmla="*/ T64 w 1053"/>
                                <a:gd name="T66" fmla="+- 0 1028 638"/>
                                <a:gd name="T67" fmla="*/ 1028 h 3135"/>
                                <a:gd name="T68" fmla="+- 0 840 20"/>
                                <a:gd name="T69" fmla="*/ T68 w 1053"/>
                                <a:gd name="T70" fmla="+- 0 905 638"/>
                                <a:gd name="T71" fmla="*/ 905 h 3135"/>
                                <a:gd name="T72" fmla="+- 0 751 20"/>
                                <a:gd name="T73" fmla="*/ T72 w 1053"/>
                                <a:gd name="T74" fmla="+- 0 761 638"/>
                                <a:gd name="T75" fmla="*/ 761 h 3135"/>
                                <a:gd name="T76" fmla="+- 0 618 20"/>
                                <a:gd name="T77" fmla="*/ T76 w 1053"/>
                                <a:gd name="T78" fmla="+- 0 652 638"/>
                                <a:gd name="T79" fmla="*/ 652 h 3135"/>
                                <a:gd name="T80" fmla="+- 0 510 20"/>
                                <a:gd name="T81" fmla="*/ T80 w 1053"/>
                                <a:gd name="T82" fmla="+- 0 641 638"/>
                                <a:gd name="T83" fmla="*/ 641 h 3135"/>
                                <a:gd name="T84" fmla="+- 0 373 20"/>
                                <a:gd name="T85" fmla="*/ T84 w 1053"/>
                                <a:gd name="T86" fmla="+- 0 724 638"/>
                                <a:gd name="T87" fmla="*/ 724 h 3135"/>
                                <a:gd name="T88" fmla="+- 0 252 20"/>
                                <a:gd name="T89" fmla="*/ T88 w 1053"/>
                                <a:gd name="T90" fmla="+- 0 905 638"/>
                                <a:gd name="T91" fmla="*/ 905 h 3135"/>
                                <a:gd name="T92" fmla="+- 0 199 20"/>
                                <a:gd name="T93" fmla="*/ T92 w 1053"/>
                                <a:gd name="T94" fmla="+- 0 1028 638"/>
                                <a:gd name="T95" fmla="*/ 1028 h 3135"/>
                                <a:gd name="T96" fmla="+- 0 151 20"/>
                                <a:gd name="T97" fmla="*/ T96 w 1053"/>
                                <a:gd name="T98" fmla="+- 0 1170 638"/>
                                <a:gd name="T99" fmla="*/ 1170 h 3135"/>
                                <a:gd name="T100" fmla="+- 0 110 20"/>
                                <a:gd name="T101" fmla="*/ T100 w 1053"/>
                                <a:gd name="T102" fmla="+- 0 1329 638"/>
                                <a:gd name="T103" fmla="*/ 1329 h 3135"/>
                                <a:gd name="T104" fmla="+- 0 76 20"/>
                                <a:gd name="T105" fmla="*/ T104 w 1053"/>
                                <a:gd name="T106" fmla="+- 0 1503 638"/>
                                <a:gd name="T107" fmla="*/ 1503 h 3135"/>
                                <a:gd name="T108" fmla="+- 0 49 20"/>
                                <a:gd name="T109" fmla="*/ T108 w 1053"/>
                                <a:gd name="T110" fmla="+- 0 1690 638"/>
                                <a:gd name="T111" fmla="*/ 1690 h 3135"/>
                                <a:gd name="T112" fmla="+- 0 31 20"/>
                                <a:gd name="T113" fmla="*/ T112 w 1053"/>
                                <a:gd name="T114" fmla="+- 0 1889 638"/>
                                <a:gd name="T115" fmla="*/ 1889 h 3135"/>
                                <a:gd name="T116" fmla="+- 0 21 20"/>
                                <a:gd name="T117" fmla="*/ T116 w 1053"/>
                                <a:gd name="T118" fmla="+- 0 2098 638"/>
                                <a:gd name="T119" fmla="*/ 2098 h 3135"/>
                                <a:gd name="T120" fmla="+- 0 21 20"/>
                                <a:gd name="T121" fmla="*/ T120 w 1053"/>
                                <a:gd name="T122" fmla="+- 0 2312 638"/>
                                <a:gd name="T123" fmla="*/ 2312 h 3135"/>
                                <a:gd name="T124" fmla="+- 0 31 20"/>
                                <a:gd name="T125" fmla="*/ T124 w 1053"/>
                                <a:gd name="T126" fmla="+- 0 2521 638"/>
                                <a:gd name="T127" fmla="*/ 2521 h 3135"/>
                                <a:gd name="T128" fmla="+- 0 49 20"/>
                                <a:gd name="T129" fmla="*/ T128 w 1053"/>
                                <a:gd name="T130" fmla="+- 0 2720 638"/>
                                <a:gd name="T131" fmla="*/ 2720 h 3135"/>
                                <a:gd name="T132" fmla="+- 0 76 20"/>
                                <a:gd name="T133" fmla="*/ T132 w 1053"/>
                                <a:gd name="T134" fmla="+- 0 2907 638"/>
                                <a:gd name="T135" fmla="*/ 2907 h 3135"/>
                                <a:gd name="T136" fmla="+- 0 110 20"/>
                                <a:gd name="T137" fmla="*/ T136 w 1053"/>
                                <a:gd name="T138" fmla="+- 0 3081 638"/>
                                <a:gd name="T139" fmla="*/ 3081 h 3135"/>
                                <a:gd name="T140" fmla="+- 0 151 20"/>
                                <a:gd name="T141" fmla="*/ T140 w 1053"/>
                                <a:gd name="T142" fmla="+- 0 3240 638"/>
                                <a:gd name="T143" fmla="*/ 3240 h 3135"/>
                                <a:gd name="T144" fmla="+- 0 199 20"/>
                                <a:gd name="T145" fmla="*/ T144 w 1053"/>
                                <a:gd name="T146" fmla="+- 0 3382 638"/>
                                <a:gd name="T147" fmla="*/ 3382 h 3135"/>
                                <a:gd name="T148" fmla="+- 0 252 20"/>
                                <a:gd name="T149" fmla="*/ T148 w 1053"/>
                                <a:gd name="T150" fmla="+- 0 3505 638"/>
                                <a:gd name="T151" fmla="*/ 3505 h 3135"/>
                                <a:gd name="T152" fmla="+- 0 341 20"/>
                                <a:gd name="T153" fmla="*/ T152 w 1053"/>
                                <a:gd name="T154" fmla="+- 0 3649 638"/>
                                <a:gd name="T155" fmla="*/ 3649 h 3135"/>
                                <a:gd name="T156" fmla="+- 0 475 20"/>
                                <a:gd name="T157" fmla="*/ T156 w 1053"/>
                                <a:gd name="T158" fmla="+- 0 3758 638"/>
                                <a:gd name="T159" fmla="*/ 3758 h 3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53" h="3135">
                                  <a:moveTo>
                                    <a:pt x="526" y="3134"/>
                                  </a:moveTo>
                                  <a:lnTo>
                                    <a:pt x="598" y="3120"/>
                                  </a:lnTo>
                                  <a:lnTo>
                                    <a:pt x="666" y="3078"/>
                                  </a:lnTo>
                                  <a:lnTo>
                                    <a:pt x="731" y="3011"/>
                                  </a:lnTo>
                                  <a:lnTo>
                                    <a:pt x="792" y="2920"/>
                                  </a:lnTo>
                                  <a:lnTo>
                                    <a:pt x="820" y="2867"/>
                                  </a:lnTo>
                                  <a:lnTo>
                                    <a:pt x="848" y="2808"/>
                                  </a:lnTo>
                                  <a:lnTo>
                                    <a:pt x="874" y="2744"/>
                                  </a:lnTo>
                                  <a:lnTo>
                                    <a:pt x="898" y="2675"/>
                                  </a:lnTo>
                                  <a:lnTo>
                                    <a:pt x="921" y="2602"/>
                                  </a:lnTo>
                                  <a:lnTo>
                                    <a:pt x="943" y="2525"/>
                                  </a:lnTo>
                                  <a:lnTo>
                                    <a:pt x="963" y="2443"/>
                                  </a:lnTo>
                                  <a:lnTo>
                                    <a:pt x="981" y="2358"/>
                                  </a:lnTo>
                                  <a:lnTo>
                                    <a:pt x="997" y="2269"/>
                                  </a:lnTo>
                                  <a:lnTo>
                                    <a:pt x="1011" y="2177"/>
                                  </a:lnTo>
                                  <a:lnTo>
                                    <a:pt x="1023" y="2082"/>
                                  </a:lnTo>
                                  <a:lnTo>
                                    <a:pt x="1034" y="1984"/>
                                  </a:lnTo>
                                  <a:lnTo>
                                    <a:pt x="1042" y="1883"/>
                                  </a:lnTo>
                                  <a:lnTo>
                                    <a:pt x="1048" y="1780"/>
                                  </a:lnTo>
                                  <a:lnTo>
                                    <a:pt x="1051" y="1674"/>
                                  </a:lnTo>
                                  <a:lnTo>
                                    <a:pt x="1053" y="1567"/>
                                  </a:lnTo>
                                  <a:lnTo>
                                    <a:pt x="1051" y="1460"/>
                                  </a:lnTo>
                                  <a:lnTo>
                                    <a:pt x="1048" y="1354"/>
                                  </a:lnTo>
                                  <a:lnTo>
                                    <a:pt x="1042" y="1251"/>
                                  </a:lnTo>
                                  <a:lnTo>
                                    <a:pt x="1034" y="1150"/>
                                  </a:lnTo>
                                  <a:lnTo>
                                    <a:pt x="1023" y="1052"/>
                                  </a:lnTo>
                                  <a:lnTo>
                                    <a:pt x="1011" y="957"/>
                                  </a:lnTo>
                                  <a:lnTo>
                                    <a:pt x="997" y="865"/>
                                  </a:lnTo>
                                  <a:lnTo>
                                    <a:pt x="981" y="776"/>
                                  </a:lnTo>
                                  <a:lnTo>
                                    <a:pt x="963" y="691"/>
                                  </a:lnTo>
                                  <a:lnTo>
                                    <a:pt x="943" y="609"/>
                                  </a:lnTo>
                                  <a:lnTo>
                                    <a:pt x="921" y="532"/>
                                  </a:lnTo>
                                  <a:lnTo>
                                    <a:pt x="898" y="459"/>
                                  </a:lnTo>
                                  <a:lnTo>
                                    <a:pt x="874" y="390"/>
                                  </a:lnTo>
                                  <a:lnTo>
                                    <a:pt x="848" y="326"/>
                                  </a:lnTo>
                                  <a:lnTo>
                                    <a:pt x="820" y="267"/>
                                  </a:lnTo>
                                  <a:lnTo>
                                    <a:pt x="792" y="214"/>
                                  </a:lnTo>
                                  <a:lnTo>
                                    <a:pt x="731" y="123"/>
                                  </a:lnTo>
                                  <a:lnTo>
                                    <a:pt x="666" y="56"/>
                                  </a:lnTo>
                                  <a:lnTo>
                                    <a:pt x="598" y="14"/>
                                  </a:lnTo>
                                  <a:lnTo>
                                    <a:pt x="526" y="0"/>
                                  </a:lnTo>
                                  <a:lnTo>
                                    <a:pt x="490" y="3"/>
                                  </a:lnTo>
                                  <a:lnTo>
                                    <a:pt x="420" y="32"/>
                                  </a:lnTo>
                                  <a:lnTo>
                                    <a:pt x="353" y="86"/>
                                  </a:lnTo>
                                  <a:lnTo>
                                    <a:pt x="290" y="165"/>
                                  </a:lnTo>
                                  <a:lnTo>
                                    <a:pt x="232" y="267"/>
                                  </a:lnTo>
                                  <a:lnTo>
                                    <a:pt x="205" y="326"/>
                                  </a:lnTo>
                                  <a:lnTo>
                                    <a:pt x="179" y="390"/>
                                  </a:lnTo>
                                  <a:lnTo>
                                    <a:pt x="154" y="459"/>
                                  </a:lnTo>
                                  <a:lnTo>
                                    <a:pt x="131" y="532"/>
                                  </a:lnTo>
                                  <a:lnTo>
                                    <a:pt x="110" y="609"/>
                                  </a:lnTo>
                                  <a:lnTo>
                                    <a:pt x="90" y="691"/>
                                  </a:lnTo>
                                  <a:lnTo>
                                    <a:pt x="72" y="776"/>
                                  </a:lnTo>
                                  <a:lnTo>
                                    <a:pt x="56" y="865"/>
                                  </a:lnTo>
                                  <a:lnTo>
                                    <a:pt x="41" y="957"/>
                                  </a:lnTo>
                                  <a:lnTo>
                                    <a:pt x="29" y="1052"/>
                                  </a:lnTo>
                                  <a:lnTo>
                                    <a:pt x="19" y="1150"/>
                                  </a:lnTo>
                                  <a:lnTo>
                                    <a:pt x="11" y="1251"/>
                                  </a:lnTo>
                                  <a:lnTo>
                                    <a:pt x="5" y="1354"/>
                                  </a:lnTo>
                                  <a:lnTo>
                                    <a:pt x="1" y="1460"/>
                                  </a:lnTo>
                                  <a:lnTo>
                                    <a:pt x="0" y="1567"/>
                                  </a:lnTo>
                                  <a:lnTo>
                                    <a:pt x="1" y="1674"/>
                                  </a:lnTo>
                                  <a:lnTo>
                                    <a:pt x="5" y="1780"/>
                                  </a:lnTo>
                                  <a:lnTo>
                                    <a:pt x="11" y="1883"/>
                                  </a:lnTo>
                                  <a:lnTo>
                                    <a:pt x="19" y="1984"/>
                                  </a:lnTo>
                                  <a:lnTo>
                                    <a:pt x="29" y="2082"/>
                                  </a:lnTo>
                                  <a:lnTo>
                                    <a:pt x="41" y="2177"/>
                                  </a:lnTo>
                                  <a:lnTo>
                                    <a:pt x="56" y="2269"/>
                                  </a:lnTo>
                                  <a:lnTo>
                                    <a:pt x="72" y="2358"/>
                                  </a:lnTo>
                                  <a:lnTo>
                                    <a:pt x="90" y="2443"/>
                                  </a:lnTo>
                                  <a:lnTo>
                                    <a:pt x="110" y="2525"/>
                                  </a:lnTo>
                                  <a:lnTo>
                                    <a:pt x="131" y="2602"/>
                                  </a:lnTo>
                                  <a:lnTo>
                                    <a:pt x="154" y="2675"/>
                                  </a:lnTo>
                                  <a:lnTo>
                                    <a:pt x="179" y="2744"/>
                                  </a:lnTo>
                                  <a:lnTo>
                                    <a:pt x="205" y="2808"/>
                                  </a:lnTo>
                                  <a:lnTo>
                                    <a:pt x="232" y="2867"/>
                                  </a:lnTo>
                                  <a:lnTo>
                                    <a:pt x="261" y="2920"/>
                                  </a:lnTo>
                                  <a:lnTo>
                                    <a:pt x="321" y="3011"/>
                                  </a:lnTo>
                                  <a:lnTo>
                                    <a:pt x="386" y="3078"/>
                                  </a:lnTo>
                                  <a:lnTo>
                                    <a:pt x="455" y="3120"/>
                                  </a:lnTo>
                                  <a:lnTo>
                                    <a:pt x="526" y="313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32054F" id="Group 186" o:spid="_x0000_s1026" style="width:108.15pt;height:219pt;mso-position-horizontal-relative:char;mso-position-vertical-relative:line" coordsize="2163,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">
                <v:shape id="Picture 153" o:spid="_x0000_s1027" type="#_x0000_t75" style="position:absolute;left:23;width:2140;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">
                  <v:imagedata r:id="rId92" o:title=""/>
                </v:shape>
                <v:group id="Group 154" o:spid="_x0000_s1028" style="position:absolute;left:20;top:638;width:1053;height:3135" coordorigin="20,638" coordsize="1053,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55" o:spid="_x0000_s1029" style="position:absolute;left:20;top:638;width:1053;height:3135;visibility:visible;mso-wrap-style:square;v-text-anchor:top" coordsize="1053,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" path="m526,3134r72,-14l666,3078r65,-67l792,2920r28,-53l848,2808r26,-64l898,2675r23,-73l943,2525r20,-82l981,2358r16,-89l1011,2177r12,-95l1034,1984r8,-101l1048,1780r3,-106l1053,1567r-2,-107l1048,1354r-6,-103l1034,1150r-11,-98l1011,957,997,865,981,776,963,691,943,609,921,532,898,459,874,390,848,326,820,267,792,214,731,123,666,56,598,14,526,,490,3,420,32,353,86r-63,79l232,267r-27,59l179,390r-25,69l131,532r-21,77l90,691,72,776,56,865,41,957r-12,95l19,1150r-8,101l5,1354,1,1460,,1567r1,107l5,1780r6,103l19,1984r10,98l41,2177r15,92l72,2358r18,85l110,2525r21,77l154,2675r25,69l205,2808r27,59l261,2920r60,91l386,3078r69,42l526,3134xe" filled="f" strokecolor="red" strokeweight="2pt">
                    <v:path arrowok="t" o:connecttype="custom" o:connectlocs="598,3758;731,3649;820,3505;874,3382;921,3240;963,3081;997,2907;1023,2720;1042,2521;1051,2312;1051,2098;1042,1889;1023,1690;997,1503;963,1329;921,1170;874,1028;820,905;731,761;598,652;490,641;353,724;232,905;179,1028;131,1170;90,1329;56,1503;29,1690;11,1889;1,2098;1,2312;11,2521;29,2720;56,2907;90,3081;131,3240;179,3382;232,3505;321,3649;455,3758" o:connectangles="0,0,0,0,0,0,0,0,0,0,0,0,0,0,0,0,0,0,0,0,0,0,0,0,0,0,0,0,0,0,0,0,0,0,0,0,0,0,0,0"/>
                  </v:shape>
                </v:group>
                <w10:anchorlock/>
              </v:group>
            </w:pict>
          </mc:Fallback>
        </mc:AlternateContent>
      </w:r>
    </w:p>
    <w:p w:rsidR="00EB529F" w:rsidRDefault="00EB529F" w:rsidP="00EB529F">
      <w:r>
        <w:t>Note that the applicant shared with the collaborating agency shows the + sign next to it, indicating that that applicant has been shared with the collaborating agency contact.</w:t>
      </w:r>
    </w:p>
    <w:p w:rsidR="00EB529F" w:rsidRDefault="00EB529F" w:rsidP="00EB529F">
      <w:r>
        <w:t>This will allow the agency representative from the collaborating agency to nominate that applicant into their vacancy. Section D explains the rest of the nomination process in more detail.</w:t>
      </w:r>
    </w:p>
    <w:p w:rsidR="00EB529F" w:rsidRDefault="00EB529F" w:rsidP="00EB529F">
      <w:r>
        <w:t>The role of the lead agency in the Shared Appointment Pool is effectively complete, unless contacted by an applicant asking for a change to be made to their sharing status or one of the collaborating agencies has another vacancy position become available.</w:t>
      </w:r>
    </w:p>
    <w:p w:rsidR="00EB529F" w:rsidRDefault="00EB529F" w:rsidP="00EB529F">
      <w:pPr>
        <w:pStyle w:val="Caption"/>
      </w:pPr>
      <w:r>
        <w:t>Note: Only collaborating agencies can appoint applicants from this process. Agencies cannot create a Suitability List from this process.</w:t>
      </w:r>
    </w:p>
    <w:p w:rsidR="00EB529F" w:rsidRDefault="00EB529F" w:rsidP="00EB529F">
      <w:pPr>
        <w:pStyle w:val="Mainheading1"/>
      </w:pPr>
      <w:bookmarkStart w:id="7" w:name="_Toc37151062"/>
      <w:r>
        <w:lastRenderedPageBreak/>
        <w:t>D: Appoint applicants from a Shared Appointment Pool</w:t>
      </w:r>
      <w:bookmarkEnd w:id="7"/>
    </w:p>
    <w:p w:rsidR="00EB529F" w:rsidRPr="00EB529F" w:rsidRDefault="00EB529F" w:rsidP="00EB529F">
      <w:pPr>
        <w:rPr>
          <w:b/>
        </w:rPr>
      </w:pPr>
      <w:r w:rsidRPr="00EB529F">
        <w:rPr>
          <w:b/>
        </w:rPr>
        <w:t>Before you begin</w:t>
      </w:r>
    </w:p>
    <w:p w:rsidR="00EB529F" w:rsidRDefault="00EB529F" w:rsidP="00EB529F">
      <w:r>
        <w:t>Ensure that a cleared vacancy is available.</w:t>
      </w:r>
    </w:p>
    <w:p w:rsidR="00EB529F" w:rsidRDefault="00EB529F" w:rsidP="00EB529F">
      <w:r>
        <w:t>Ensure that the person identified in Step C6 logs into RAMS to complete this process as the suitable Shared Applicant Pool applicant has been assigned to that user only.</w:t>
      </w:r>
    </w:p>
    <w:p w:rsidR="00EB529F" w:rsidRDefault="00EB529F" w:rsidP="00EB529F">
      <w:pPr>
        <w:pStyle w:val="Heading1"/>
      </w:pPr>
      <w:r>
        <w:t>Step D1</w:t>
      </w:r>
    </w:p>
    <w:p w:rsidR="00EB529F" w:rsidRDefault="00EB529F" w:rsidP="00EB529F">
      <w:r>
        <w:t>Login to RAMS, select Vacancies and then select Shared Opportunities.</w:t>
      </w:r>
    </w:p>
    <w:p w:rsidR="00EB529F" w:rsidRDefault="00EB529F" w:rsidP="00EB529F">
      <w:r>
        <w:rPr>
          <w:noProof/>
          <w:lang w:val="en-AU" w:eastAsia="en-AU"/>
        </w:rPr>
        <mc:AlternateContent>
          <mc:Choice Requires="wpg">
            <w:drawing>
              <wp:inline distT="0" distB="0" distL="0" distR="0">
                <wp:extent cx="1854200" cy="3670300"/>
                <wp:effectExtent l="0" t="0" r="12700" b="635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0" cy="3670300"/>
                          <a:chOff x="0" y="0"/>
                          <a:chExt cx="2920" cy="5780"/>
                        </a:xfrm>
                      </wpg:grpSpPr>
                      <pic:pic xmlns:pic="http://schemas.openxmlformats.org/drawingml/2006/picture">
                        <pic:nvPicPr>
                          <pic:cNvPr id="191" name="Picture 1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 y="10"/>
                            <a:ext cx="2900"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2" name="Group 158"/>
                        <wpg:cNvGrpSpPr>
                          <a:grpSpLocks/>
                        </wpg:cNvGrpSpPr>
                        <wpg:grpSpPr bwMode="auto">
                          <a:xfrm>
                            <a:off x="10" y="10"/>
                            <a:ext cx="2900" cy="5760"/>
                            <a:chOff x="10" y="10"/>
                            <a:chExt cx="2900" cy="5760"/>
                          </a:xfrm>
                        </wpg:grpSpPr>
                        <wps:wsp>
                          <wps:cNvPr id="193" name="Freeform 159"/>
                          <wps:cNvSpPr>
                            <a:spLocks/>
                          </wps:cNvSpPr>
                          <wps:spPr bwMode="auto">
                            <a:xfrm>
                              <a:off x="10" y="10"/>
                              <a:ext cx="2900" cy="5760"/>
                            </a:xfrm>
                            <a:custGeom>
                              <a:avLst/>
                              <a:gdLst>
                                <a:gd name="T0" fmla="+- 0 10 10"/>
                                <a:gd name="T1" fmla="*/ T0 w 2900"/>
                                <a:gd name="T2" fmla="+- 0 5770 10"/>
                                <a:gd name="T3" fmla="*/ 5770 h 5760"/>
                                <a:gd name="T4" fmla="+- 0 2910 10"/>
                                <a:gd name="T5" fmla="*/ T4 w 2900"/>
                                <a:gd name="T6" fmla="+- 0 5770 10"/>
                                <a:gd name="T7" fmla="*/ 5770 h 5760"/>
                                <a:gd name="T8" fmla="+- 0 2910 10"/>
                                <a:gd name="T9" fmla="*/ T8 w 2900"/>
                                <a:gd name="T10" fmla="+- 0 10 10"/>
                                <a:gd name="T11" fmla="*/ 10 h 5760"/>
                                <a:gd name="T12" fmla="+- 0 10 10"/>
                                <a:gd name="T13" fmla="*/ T12 w 2900"/>
                                <a:gd name="T14" fmla="+- 0 10 10"/>
                                <a:gd name="T15" fmla="*/ 10 h 5760"/>
                                <a:gd name="T16" fmla="+- 0 10 10"/>
                                <a:gd name="T17" fmla="*/ T16 w 2900"/>
                                <a:gd name="T18" fmla="+- 0 5770 10"/>
                                <a:gd name="T19" fmla="*/ 5770 h 5760"/>
                              </a:gdLst>
                              <a:ahLst/>
                              <a:cxnLst>
                                <a:cxn ang="0">
                                  <a:pos x="T1" y="T3"/>
                                </a:cxn>
                                <a:cxn ang="0">
                                  <a:pos x="T5" y="T7"/>
                                </a:cxn>
                                <a:cxn ang="0">
                                  <a:pos x="T9" y="T11"/>
                                </a:cxn>
                                <a:cxn ang="0">
                                  <a:pos x="T13" y="T15"/>
                                </a:cxn>
                                <a:cxn ang="0">
                                  <a:pos x="T17" y="T19"/>
                                </a:cxn>
                              </a:cxnLst>
                              <a:rect l="0" t="0" r="r" b="b"/>
                              <a:pathLst>
                                <a:path w="2900" h="5760">
                                  <a:moveTo>
                                    <a:pt x="0" y="5760"/>
                                  </a:moveTo>
                                  <a:lnTo>
                                    <a:pt x="2900" y="5760"/>
                                  </a:lnTo>
                                  <a:lnTo>
                                    <a:pt x="2900" y="0"/>
                                  </a:lnTo>
                                  <a:lnTo>
                                    <a:pt x="0" y="0"/>
                                  </a:lnTo>
                                  <a:lnTo>
                                    <a:pt x="0" y="57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60"/>
                        <wpg:cNvGrpSpPr>
                          <a:grpSpLocks/>
                        </wpg:cNvGrpSpPr>
                        <wpg:grpSpPr bwMode="auto">
                          <a:xfrm>
                            <a:off x="644" y="50"/>
                            <a:ext cx="1633" cy="641"/>
                            <a:chOff x="644" y="50"/>
                            <a:chExt cx="1633" cy="641"/>
                          </a:xfrm>
                        </wpg:grpSpPr>
                        <wps:wsp>
                          <wps:cNvPr id="195" name="Freeform 161"/>
                          <wps:cNvSpPr>
                            <a:spLocks/>
                          </wps:cNvSpPr>
                          <wps:spPr bwMode="auto">
                            <a:xfrm>
                              <a:off x="644" y="50"/>
                              <a:ext cx="1633" cy="641"/>
                            </a:xfrm>
                            <a:custGeom>
                              <a:avLst/>
                              <a:gdLst>
                                <a:gd name="T0" fmla="+- 0 1460 644"/>
                                <a:gd name="T1" fmla="*/ T0 w 1633"/>
                                <a:gd name="T2" fmla="+- 0 690 50"/>
                                <a:gd name="T3" fmla="*/ 690 h 641"/>
                                <a:gd name="T4" fmla="+- 0 1562 644"/>
                                <a:gd name="T5" fmla="*/ T4 w 1633"/>
                                <a:gd name="T6" fmla="+- 0 688 50"/>
                                <a:gd name="T7" fmla="*/ 688 h 641"/>
                                <a:gd name="T8" fmla="+- 0 1661 644"/>
                                <a:gd name="T9" fmla="*/ T8 w 1633"/>
                                <a:gd name="T10" fmla="+- 0 681 50"/>
                                <a:gd name="T11" fmla="*/ 681 h 641"/>
                                <a:gd name="T12" fmla="+- 0 1755 644"/>
                                <a:gd name="T13" fmla="*/ T12 w 1633"/>
                                <a:gd name="T14" fmla="+- 0 669 50"/>
                                <a:gd name="T15" fmla="*/ 669 h 641"/>
                                <a:gd name="T16" fmla="+- 0 1844 644"/>
                                <a:gd name="T17" fmla="*/ T16 w 1633"/>
                                <a:gd name="T18" fmla="+- 0 653 50"/>
                                <a:gd name="T19" fmla="*/ 653 h 641"/>
                                <a:gd name="T20" fmla="+- 0 1926 644"/>
                                <a:gd name="T21" fmla="*/ T20 w 1633"/>
                                <a:gd name="T22" fmla="+- 0 633 50"/>
                                <a:gd name="T23" fmla="*/ 633 h 641"/>
                                <a:gd name="T24" fmla="+- 0 2002 644"/>
                                <a:gd name="T25" fmla="*/ T24 w 1633"/>
                                <a:gd name="T26" fmla="+- 0 610 50"/>
                                <a:gd name="T27" fmla="*/ 610 h 641"/>
                                <a:gd name="T28" fmla="+- 0 2070 644"/>
                                <a:gd name="T29" fmla="*/ T28 w 1633"/>
                                <a:gd name="T30" fmla="+- 0 583 50"/>
                                <a:gd name="T31" fmla="*/ 583 h 641"/>
                                <a:gd name="T32" fmla="+- 0 2130 644"/>
                                <a:gd name="T33" fmla="*/ T32 w 1633"/>
                                <a:gd name="T34" fmla="+- 0 553 50"/>
                                <a:gd name="T35" fmla="*/ 553 h 641"/>
                                <a:gd name="T36" fmla="+- 0 2181 644"/>
                                <a:gd name="T37" fmla="*/ T36 w 1633"/>
                                <a:gd name="T38" fmla="+- 0 521 50"/>
                                <a:gd name="T39" fmla="*/ 521 h 641"/>
                                <a:gd name="T40" fmla="+- 0 2251 644"/>
                                <a:gd name="T41" fmla="*/ T40 w 1633"/>
                                <a:gd name="T42" fmla="+- 0 449 50"/>
                                <a:gd name="T43" fmla="*/ 449 h 641"/>
                                <a:gd name="T44" fmla="+- 0 2276 644"/>
                                <a:gd name="T45" fmla="*/ T44 w 1633"/>
                                <a:gd name="T46" fmla="+- 0 370 50"/>
                                <a:gd name="T47" fmla="*/ 370 h 641"/>
                                <a:gd name="T48" fmla="+- 0 2270 644"/>
                                <a:gd name="T49" fmla="*/ T48 w 1633"/>
                                <a:gd name="T50" fmla="+- 0 330 50"/>
                                <a:gd name="T51" fmla="*/ 330 h 641"/>
                                <a:gd name="T52" fmla="+- 0 2221 644"/>
                                <a:gd name="T53" fmla="*/ T52 w 1633"/>
                                <a:gd name="T54" fmla="+- 0 254 50"/>
                                <a:gd name="T55" fmla="*/ 254 h 641"/>
                                <a:gd name="T56" fmla="+- 0 2130 644"/>
                                <a:gd name="T57" fmla="*/ T56 w 1633"/>
                                <a:gd name="T58" fmla="+- 0 187 50"/>
                                <a:gd name="T59" fmla="*/ 187 h 641"/>
                                <a:gd name="T60" fmla="+- 0 2070 644"/>
                                <a:gd name="T61" fmla="*/ T60 w 1633"/>
                                <a:gd name="T62" fmla="+- 0 158 50"/>
                                <a:gd name="T63" fmla="*/ 158 h 641"/>
                                <a:gd name="T64" fmla="+- 0 2002 644"/>
                                <a:gd name="T65" fmla="*/ T64 w 1633"/>
                                <a:gd name="T66" fmla="+- 0 131 50"/>
                                <a:gd name="T67" fmla="*/ 131 h 641"/>
                                <a:gd name="T68" fmla="+- 0 1926 644"/>
                                <a:gd name="T69" fmla="*/ T68 w 1633"/>
                                <a:gd name="T70" fmla="+- 0 107 50"/>
                                <a:gd name="T71" fmla="*/ 107 h 641"/>
                                <a:gd name="T72" fmla="+- 0 1844 644"/>
                                <a:gd name="T73" fmla="*/ T72 w 1633"/>
                                <a:gd name="T74" fmla="+- 0 88 50"/>
                                <a:gd name="T75" fmla="*/ 88 h 641"/>
                                <a:gd name="T76" fmla="+- 0 1755 644"/>
                                <a:gd name="T77" fmla="*/ T76 w 1633"/>
                                <a:gd name="T78" fmla="+- 0 72 50"/>
                                <a:gd name="T79" fmla="*/ 72 h 641"/>
                                <a:gd name="T80" fmla="+- 0 1661 644"/>
                                <a:gd name="T81" fmla="*/ T80 w 1633"/>
                                <a:gd name="T82" fmla="+- 0 60 50"/>
                                <a:gd name="T83" fmla="*/ 60 h 641"/>
                                <a:gd name="T84" fmla="+- 0 1562 644"/>
                                <a:gd name="T85" fmla="*/ T84 w 1633"/>
                                <a:gd name="T86" fmla="+- 0 52 50"/>
                                <a:gd name="T87" fmla="*/ 52 h 641"/>
                                <a:gd name="T88" fmla="+- 0 1460 644"/>
                                <a:gd name="T89" fmla="*/ T88 w 1633"/>
                                <a:gd name="T90" fmla="+- 0 50 50"/>
                                <a:gd name="T91" fmla="*/ 50 h 641"/>
                                <a:gd name="T92" fmla="+- 0 1358 644"/>
                                <a:gd name="T93" fmla="*/ T92 w 1633"/>
                                <a:gd name="T94" fmla="+- 0 52 50"/>
                                <a:gd name="T95" fmla="*/ 52 h 641"/>
                                <a:gd name="T96" fmla="+- 0 1259 644"/>
                                <a:gd name="T97" fmla="*/ T96 w 1633"/>
                                <a:gd name="T98" fmla="+- 0 60 50"/>
                                <a:gd name="T99" fmla="*/ 60 h 641"/>
                                <a:gd name="T100" fmla="+- 0 1165 644"/>
                                <a:gd name="T101" fmla="*/ T100 w 1633"/>
                                <a:gd name="T102" fmla="+- 0 72 50"/>
                                <a:gd name="T103" fmla="*/ 72 h 641"/>
                                <a:gd name="T104" fmla="+- 0 1076 644"/>
                                <a:gd name="T105" fmla="*/ T104 w 1633"/>
                                <a:gd name="T106" fmla="+- 0 88 50"/>
                                <a:gd name="T107" fmla="*/ 88 h 641"/>
                                <a:gd name="T108" fmla="+- 0 994 644"/>
                                <a:gd name="T109" fmla="*/ T108 w 1633"/>
                                <a:gd name="T110" fmla="+- 0 107 50"/>
                                <a:gd name="T111" fmla="*/ 107 h 641"/>
                                <a:gd name="T112" fmla="+- 0 918 644"/>
                                <a:gd name="T113" fmla="*/ T112 w 1633"/>
                                <a:gd name="T114" fmla="+- 0 131 50"/>
                                <a:gd name="T115" fmla="*/ 131 h 641"/>
                                <a:gd name="T116" fmla="+- 0 850 644"/>
                                <a:gd name="T117" fmla="*/ T116 w 1633"/>
                                <a:gd name="T118" fmla="+- 0 158 50"/>
                                <a:gd name="T119" fmla="*/ 158 h 641"/>
                                <a:gd name="T120" fmla="+- 0 790 644"/>
                                <a:gd name="T121" fmla="*/ T120 w 1633"/>
                                <a:gd name="T122" fmla="+- 0 187 50"/>
                                <a:gd name="T123" fmla="*/ 187 h 641"/>
                                <a:gd name="T124" fmla="+- 0 739 644"/>
                                <a:gd name="T125" fmla="*/ T124 w 1633"/>
                                <a:gd name="T126" fmla="+- 0 220 50"/>
                                <a:gd name="T127" fmla="*/ 220 h 641"/>
                                <a:gd name="T128" fmla="+- 0 669 644"/>
                                <a:gd name="T129" fmla="*/ T128 w 1633"/>
                                <a:gd name="T130" fmla="+- 0 291 50"/>
                                <a:gd name="T131" fmla="*/ 291 h 641"/>
                                <a:gd name="T132" fmla="+- 0 644 644"/>
                                <a:gd name="T133" fmla="*/ T132 w 1633"/>
                                <a:gd name="T134" fmla="+- 0 370 50"/>
                                <a:gd name="T135" fmla="*/ 370 h 641"/>
                                <a:gd name="T136" fmla="+- 0 650 644"/>
                                <a:gd name="T137" fmla="*/ T136 w 1633"/>
                                <a:gd name="T138" fmla="+- 0 410 50"/>
                                <a:gd name="T139" fmla="*/ 410 h 641"/>
                                <a:gd name="T140" fmla="+- 0 699 644"/>
                                <a:gd name="T141" fmla="*/ T140 w 1633"/>
                                <a:gd name="T142" fmla="+- 0 486 50"/>
                                <a:gd name="T143" fmla="*/ 486 h 641"/>
                                <a:gd name="T144" fmla="+- 0 790 644"/>
                                <a:gd name="T145" fmla="*/ T144 w 1633"/>
                                <a:gd name="T146" fmla="+- 0 553 50"/>
                                <a:gd name="T147" fmla="*/ 553 h 641"/>
                                <a:gd name="T148" fmla="+- 0 850 644"/>
                                <a:gd name="T149" fmla="*/ T148 w 1633"/>
                                <a:gd name="T150" fmla="+- 0 583 50"/>
                                <a:gd name="T151" fmla="*/ 583 h 641"/>
                                <a:gd name="T152" fmla="+- 0 918 644"/>
                                <a:gd name="T153" fmla="*/ T152 w 1633"/>
                                <a:gd name="T154" fmla="+- 0 610 50"/>
                                <a:gd name="T155" fmla="*/ 610 h 641"/>
                                <a:gd name="T156" fmla="+- 0 994 644"/>
                                <a:gd name="T157" fmla="*/ T156 w 1633"/>
                                <a:gd name="T158" fmla="+- 0 633 50"/>
                                <a:gd name="T159" fmla="*/ 633 h 641"/>
                                <a:gd name="T160" fmla="+- 0 1076 644"/>
                                <a:gd name="T161" fmla="*/ T160 w 1633"/>
                                <a:gd name="T162" fmla="+- 0 653 50"/>
                                <a:gd name="T163" fmla="*/ 653 h 641"/>
                                <a:gd name="T164" fmla="+- 0 1165 644"/>
                                <a:gd name="T165" fmla="*/ T164 w 1633"/>
                                <a:gd name="T166" fmla="+- 0 669 50"/>
                                <a:gd name="T167" fmla="*/ 669 h 641"/>
                                <a:gd name="T168" fmla="+- 0 1259 644"/>
                                <a:gd name="T169" fmla="*/ T168 w 1633"/>
                                <a:gd name="T170" fmla="+- 0 681 50"/>
                                <a:gd name="T171" fmla="*/ 681 h 641"/>
                                <a:gd name="T172" fmla="+- 0 1358 644"/>
                                <a:gd name="T173" fmla="*/ T172 w 1633"/>
                                <a:gd name="T174" fmla="+- 0 688 50"/>
                                <a:gd name="T175" fmla="*/ 688 h 641"/>
                                <a:gd name="T176" fmla="+- 0 1460 644"/>
                                <a:gd name="T177" fmla="*/ T176 w 1633"/>
                                <a:gd name="T178" fmla="+- 0 690 50"/>
                                <a:gd name="T179" fmla="*/ 690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3" h="641">
                                  <a:moveTo>
                                    <a:pt x="816" y="640"/>
                                  </a:moveTo>
                                  <a:lnTo>
                                    <a:pt x="918" y="638"/>
                                  </a:lnTo>
                                  <a:lnTo>
                                    <a:pt x="1017" y="631"/>
                                  </a:lnTo>
                                  <a:lnTo>
                                    <a:pt x="1111" y="619"/>
                                  </a:lnTo>
                                  <a:lnTo>
                                    <a:pt x="1200" y="603"/>
                                  </a:lnTo>
                                  <a:lnTo>
                                    <a:pt x="1282" y="583"/>
                                  </a:lnTo>
                                  <a:lnTo>
                                    <a:pt x="1358" y="560"/>
                                  </a:lnTo>
                                  <a:lnTo>
                                    <a:pt x="1426" y="533"/>
                                  </a:lnTo>
                                  <a:lnTo>
                                    <a:pt x="1486" y="503"/>
                                  </a:lnTo>
                                  <a:lnTo>
                                    <a:pt x="1537" y="471"/>
                                  </a:lnTo>
                                  <a:lnTo>
                                    <a:pt x="1607" y="399"/>
                                  </a:lnTo>
                                  <a:lnTo>
                                    <a:pt x="1632" y="320"/>
                                  </a:lnTo>
                                  <a:lnTo>
                                    <a:pt x="1626" y="280"/>
                                  </a:lnTo>
                                  <a:lnTo>
                                    <a:pt x="1577" y="204"/>
                                  </a:lnTo>
                                  <a:lnTo>
                                    <a:pt x="1486" y="137"/>
                                  </a:lnTo>
                                  <a:lnTo>
                                    <a:pt x="1426" y="108"/>
                                  </a:lnTo>
                                  <a:lnTo>
                                    <a:pt x="1358" y="81"/>
                                  </a:lnTo>
                                  <a:lnTo>
                                    <a:pt x="1282" y="57"/>
                                  </a:lnTo>
                                  <a:lnTo>
                                    <a:pt x="1200" y="38"/>
                                  </a:lnTo>
                                  <a:lnTo>
                                    <a:pt x="1111" y="22"/>
                                  </a:lnTo>
                                  <a:lnTo>
                                    <a:pt x="1017" y="10"/>
                                  </a:lnTo>
                                  <a:lnTo>
                                    <a:pt x="918" y="2"/>
                                  </a:lnTo>
                                  <a:lnTo>
                                    <a:pt x="816" y="0"/>
                                  </a:lnTo>
                                  <a:lnTo>
                                    <a:pt x="714" y="2"/>
                                  </a:lnTo>
                                  <a:lnTo>
                                    <a:pt x="615" y="10"/>
                                  </a:lnTo>
                                  <a:lnTo>
                                    <a:pt x="521" y="22"/>
                                  </a:lnTo>
                                  <a:lnTo>
                                    <a:pt x="432" y="38"/>
                                  </a:lnTo>
                                  <a:lnTo>
                                    <a:pt x="350" y="57"/>
                                  </a:lnTo>
                                  <a:lnTo>
                                    <a:pt x="274" y="81"/>
                                  </a:lnTo>
                                  <a:lnTo>
                                    <a:pt x="206" y="108"/>
                                  </a:lnTo>
                                  <a:lnTo>
                                    <a:pt x="146" y="137"/>
                                  </a:lnTo>
                                  <a:lnTo>
                                    <a:pt x="95" y="170"/>
                                  </a:lnTo>
                                  <a:lnTo>
                                    <a:pt x="25" y="241"/>
                                  </a:lnTo>
                                  <a:lnTo>
                                    <a:pt x="0" y="320"/>
                                  </a:lnTo>
                                  <a:lnTo>
                                    <a:pt x="6" y="360"/>
                                  </a:lnTo>
                                  <a:lnTo>
                                    <a:pt x="55" y="436"/>
                                  </a:lnTo>
                                  <a:lnTo>
                                    <a:pt x="146" y="503"/>
                                  </a:lnTo>
                                  <a:lnTo>
                                    <a:pt x="206" y="533"/>
                                  </a:lnTo>
                                  <a:lnTo>
                                    <a:pt x="274" y="560"/>
                                  </a:lnTo>
                                  <a:lnTo>
                                    <a:pt x="350" y="583"/>
                                  </a:lnTo>
                                  <a:lnTo>
                                    <a:pt x="432" y="603"/>
                                  </a:lnTo>
                                  <a:lnTo>
                                    <a:pt x="521" y="619"/>
                                  </a:lnTo>
                                  <a:lnTo>
                                    <a:pt x="615" y="631"/>
                                  </a:lnTo>
                                  <a:lnTo>
                                    <a:pt x="714" y="638"/>
                                  </a:lnTo>
                                  <a:lnTo>
                                    <a:pt x="816" y="64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62"/>
                        <wpg:cNvGrpSpPr>
                          <a:grpSpLocks/>
                        </wpg:cNvGrpSpPr>
                        <wpg:grpSpPr bwMode="auto">
                          <a:xfrm>
                            <a:off x="41" y="2638"/>
                            <a:ext cx="2849" cy="641"/>
                            <a:chOff x="41" y="2638"/>
                            <a:chExt cx="2849" cy="641"/>
                          </a:xfrm>
                        </wpg:grpSpPr>
                        <wps:wsp>
                          <wps:cNvPr id="197" name="Freeform 163"/>
                          <wps:cNvSpPr>
                            <a:spLocks/>
                          </wps:cNvSpPr>
                          <wps:spPr bwMode="auto">
                            <a:xfrm>
                              <a:off x="41" y="2638"/>
                              <a:ext cx="2849" cy="641"/>
                            </a:xfrm>
                            <a:custGeom>
                              <a:avLst/>
                              <a:gdLst>
                                <a:gd name="T0" fmla="+- 0 1582 41"/>
                                <a:gd name="T1" fmla="*/ T0 w 2849"/>
                                <a:gd name="T2" fmla="+- 0 3277 2638"/>
                                <a:gd name="T3" fmla="*/ 3277 h 641"/>
                                <a:gd name="T4" fmla="+- 0 1808 41"/>
                                <a:gd name="T5" fmla="*/ T4 w 2849"/>
                                <a:gd name="T6" fmla="+- 0 3269 2638"/>
                                <a:gd name="T7" fmla="*/ 3269 h 641"/>
                                <a:gd name="T8" fmla="+- 0 2020 41"/>
                                <a:gd name="T9" fmla="*/ T8 w 2849"/>
                                <a:gd name="T10" fmla="+- 0 3253 2638"/>
                                <a:gd name="T11" fmla="*/ 3253 h 641"/>
                                <a:gd name="T12" fmla="+- 0 2216 41"/>
                                <a:gd name="T13" fmla="*/ T12 w 2849"/>
                                <a:gd name="T14" fmla="+- 0 3230 2638"/>
                                <a:gd name="T15" fmla="*/ 3230 h 641"/>
                                <a:gd name="T16" fmla="+- 0 2393 41"/>
                                <a:gd name="T17" fmla="*/ T16 w 2849"/>
                                <a:gd name="T18" fmla="+- 0 3201 2638"/>
                                <a:gd name="T19" fmla="*/ 3201 h 641"/>
                                <a:gd name="T20" fmla="+- 0 2547 41"/>
                                <a:gd name="T21" fmla="*/ T20 w 2849"/>
                                <a:gd name="T22" fmla="+- 0 3166 2638"/>
                                <a:gd name="T23" fmla="*/ 3166 h 641"/>
                                <a:gd name="T24" fmla="+- 0 2677 41"/>
                                <a:gd name="T25" fmla="*/ T24 w 2849"/>
                                <a:gd name="T26" fmla="+- 0 3127 2638"/>
                                <a:gd name="T27" fmla="*/ 3127 h 641"/>
                                <a:gd name="T28" fmla="+- 0 2849 41"/>
                                <a:gd name="T29" fmla="*/ T28 w 2849"/>
                                <a:gd name="T30" fmla="+- 0 3035 2638"/>
                                <a:gd name="T31" fmla="*/ 3035 h 641"/>
                                <a:gd name="T32" fmla="+- 0 2890 41"/>
                                <a:gd name="T33" fmla="*/ T32 w 2849"/>
                                <a:gd name="T34" fmla="+- 0 2958 2638"/>
                                <a:gd name="T35" fmla="*/ 2958 h 641"/>
                                <a:gd name="T36" fmla="+- 0 2849 41"/>
                                <a:gd name="T37" fmla="*/ T36 w 2849"/>
                                <a:gd name="T38" fmla="+- 0 2881 2638"/>
                                <a:gd name="T39" fmla="*/ 2881 h 641"/>
                                <a:gd name="T40" fmla="+- 0 2677 41"/>
                                <a:gd name="T41" fmla="*/ T40 w 2849"/>
                                <a:gd name="T42" fmla="+- 0 2789 2638"/>
                                <a:gd name="T43" fmla="*/ 2789 h 641"/>
                                <a:gd name="T44" fmla="+- 0 2547 41"/>
                                <a:gd name="T45" fmla="*/ T44 w 2849"/>
                                <a:gd name="T46" fmla="+- 0 2750 2638"/>
                                <a:gd name="T47" fmla="*/ 2750 h 641"/>
                                <a:gd name="T48" fmla="+- 0 2393 41"/>
                                <a:gd name="T49" fmla="*/ T48 w 2849"/>
                                <a:gd name="T50" fmla="+- 0 2715 2638"/>
                                <a:gd name="T51" fmla="*/ 2715 h 641"/>
                                <a:gd name="T52" fmla="+- 0 2216 41"/>
                                <a:gd name="T53" fmla="*/ T52 w 2849"/>
                                <a:gd name="T54" fmla="+- 0 2686 2638"/>
                                <a:gd name="T55" fmla="*/ 2686 h 641"/>
                                <a:gd name="T56" fmla="+- 0 2020 41"/>
                                <a:gd name="T57" fmla="*/ T56 w 2849"/>
                                <a:gd name="T58" fmla="+- 0 2663 2638"/>
                                <a:gd name="T59" fmla="*/ 2663 h 641"/>
                                <a:gd name="T60" fmla="+- 0 1808 41"/>
                                <a:gd name="T61" fmla="*/ T60 w 2849"/>
                                <a:gd name="T62" fmla="+- 0 2647 2638"/>
                                <a:gd name="T63" fmla="*/ 2647 h 641"/>
                                <a:gd name="T64" fmla="+- 0 1582 41"/>
                                <a:gd name="T65" fmla="*/ T64 w 2849"/>
                                <a:gd name="T66" fmla="+- 0 2639 2638"/>
                                <a:gd name="T67" fmla="*/ 2639 h 641"/>
                                <a:gd name="T68" fmla="+- 0 1349 41"/>
                                <a:gd name="T69" fmla="*/ T68 w 2849"/>
                                <a:gd name="T70" fmla="+- 0 2639 2638"/>
                                <a:gd name="T71" fmla="*/ 2639 h 641"/>
                                <a:gd name="T72" fmla="+- 0 1123 41"/>
                                <a:gd name="T73" fmla="*/ T72 w 2849"/>
                                <a:gd name="T74" fmla="+- 0 2647 2638"/>
                                <a:gd name="T75" fmla="*/ 2647 h 641"/>
                                <a:gd name="T76" fmla="+- 0 911 41"/>
                                <a:gd name="T77" fmla="*/ T76 w 2849"/>
                                <a:gd name="T78" fmla="+- 0 2663 2638"/>
                                <a:gd name="T79" fmla="*/ 2663 h 641"/>
                                <a:gd name="T80" fmla="+- 0 715 41"/>
                                <a:gd name="T81" fmla="*/ T80 w 2849"/>
                                <a:gd name="T82" fmla="+- 0 2686 2638"/>
                                <a:gd name="T83" fmla="*/ 2686 h 641"/>
                                <a:gd name="T84" fmla="+- 0 539 41"/>
                                <a:gd name="T85" fmla="*/ T84 w 2849"/>
                                <a:gd name="T86" fmla="+- 0 2715 2638"/>
                                <a:gd name="T87" fmla="*/ 2715 h 641"/>
                                <a:gd name="T88" fmla="+- 0 384 41"/>
                                <a:gd name="T89" fmla="*/ T88 w 2849"/>
                                <a:gd name="T90" fmla="+- 0 2750 2638"/>
                                <a:gd name="T91" fmla="*/ 2750 h 641"/>
                                <a:gd name="T92" fmla="+- 0 255 41"/>
                                <a:gd name="T93" fmla="*/ T92 w 2849"/>
                                <a:gd name="T94" fmla="+- 0 2789 2638"/>
                                <a:gd name="T95" fmla="*/ 2789 h 641"/>
                                <a:gd name="T96" fmla="+- 0 83 41"/>
                                <a:gd name="T97" fmla="*/ T96 w 2849"/>
                                <a:gd name="T98" fmla="+- 0 2881 2638"/>
                                <a:gd name="T99" fmla="*/ 2881 h 641"/>
                                <a:gd name="T100" fmla="+- 0 41 41"/>
                                <a:gd name="T101" fmla="*/ T100 w 2849"/>
                                <a:gd name="T102" fmla="+- 0 2958 2638"/>
                                <a:gd name="T103" fmla="*/ 2958 h 641"/>
                                <a:gd name="T104" fmla="+- 0 83 41"/>
                                <a:gd name="T105" fmla="*/ T104 w 2849"/>
                                <a:gd name="T106" fmla="+- 0 3035 2638"/>
                                <a:gd name="T107" fmla="*/ 3035 h 641"/>
                                <a:gd name="T108" fmla="+- 0 255 41"/>
                                <a:gd name="T109" fmla="*/ T108 w 2849"/>
                                <a:gd name="T110" fmla="+- 0 3127 2638"/>
                                <a:gd name="T111" fmla="*/ 3127 h 641"/>
                                <a:gd name="T112" fmla="+- 0 384 41"/>
                                <a:gd name="T113" fmla="*/ T112 w 2849"/>
                                <a:gd name="T114" fmla="+- 0 3166 2638"/>
                                <a:gd name="T115" fmla="*/ 3166 h 641"/>
                                <a:gd name="T116" fmla="+- 0 539 41"/>
                                <a:gd name="T117" fmla="*/ T116 w 2849"/>
                                <a:gd name="T118" fmla="+- 0 3201 2638"/>
                                <a:gd name="T119" fmla="*/ 3201 h 641"/>
                                <a:gd name="T120" fmla="+- 0 715 41"/>
                                <a:gd name="T121" fmla="*/ T120 w 2849"/>
                                <a:gd name="T122" fmla="+- 0 3230 2638"/>
                                <a:gd name="T123" fmla="*/ 3230 h 641"/>
                                <a:gd name="T124" fmla="+- 0 911 41"/>
                                <a:gd name="T125" fmla="*/ T124 w 2849"/>
                                <a:gd name="T126" fmla="+- 0 3253 2638"/>
                                <a:gd name="T127" fmla="*/ 3253 h 641"/>
                                <a:gd name="T128" fmla="+- 0 1123 41"/>
                                <a:gd name="T129" fmla="*/ T128 w 2849"/>
                                <a:gd name="T130" fmla="+- 0 3269 2638"/>
                                <a:gd name="T131" fmla="*/ 3269 h 641"/>
                                <a:gd name="T132" fmla="+- 0 1349 41"/>
                                <a:gd name="T133" fmla="*/ T132 w 2849"/>
                                <a:gd name="T134" fmla="+- 0 3277 2638"/>
                                <a:gd name="T135" fmla="*/ 3277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49" h="641">
                                  <a:moveTo>
                                    <a:pt x="1425" y="640"/>
                                  </a:moveTo>
                                  <a:lnTo>
                                    <a:pt x="1541" y="639"/>
                                  </a:lnTo>
                                  <a:lnTo>
                                    <a:pt x="1656" y="636"/>
                                  </a:lnTo>
                                  <a:lnTo>
                                    <a:pt x="1767" y="631"/>
                                  </a:lnTo>
                                  <a:lnTo>
                                    <a:pt x="1875" y="624"/>
                                  </a:lnTo>
                                  <a:lnTo>
                                    <a:pt x="1979" y="615"/>
                                  </a:lnTo>
                                  <a:lnTo>
                                    <a:pt x="2079" y="604"/>
                                  </a:lnTo>
                                  <a:lnTo>
                                    <a:pt x="2175" y="592"/>
                                  </a:lnTo>
                                  <a:lnTo>
                                    <a:pt x="2266" y="578"/>
                                  </a:lnTo>
                                  <a:lnTo>
                                    <a:pt x="2352" y="563"/>
                                  </a:lnTo>
                                  <a:lnTo>
                                    <a:pt x="2432" y="546"/>
                                  </a:lnTo>
                                  <a:lnTo>
                                    <a:pt x="2506" y="528"/>
                                  </a:lnTo>
                                  <a:lnTo>
                                    <a:pt x="2574" y="509"/>
                                  </a:lnTo>
                                  <a:lnTo>
                                    <a:pt x="2636" y="489"/>
                                  </a:lnTo>
                                  <a:lnTo>
                                    <a:pt x="2737" y="445"/>
                                  </a:lnTo>
                                  <a:lnTo>
                                    <a:pt x="2808" y="397"/>
                                  </a:lnTo>
                                  <a:lnTo>
                                    <a:pt x="2844" y="346"/>
                                  </a:lnTo>
                                  <a:lnTo>
                                    <a:pt x="2849" y="320"/>
                                  </a:lnTo>
                                  <a:lnTo>
                                    <a:pt x="2844" y="294"/>
                                  </a:lnTo>
                                  <a:lnTo>
                                    <a:pt x="2808" y="243"/>
                                  </a:lnTo>
                                  <a:lnTo>
                                    <a:pt x="2737" y="195"/>
                                  </a:lnTo>
                                  <a:lnTo>
                                    <a:pt x="2636" y="151"/>
                                  </a:lnTo>
                                  <a:lnTo>
                                    <a:pt x="2574" y="131"/>
                                  </a:lnTo>
                                  <a:lnTo>
                                    <a:pt x="2506" y="112"/>
                                  </a:lnTo>
                                  <a:lnTo>
                                    <a:pt x="2432" y="94"/>
                                  </a:lnTo>
                                  <a:lnTo>
                                    <a:pt x="2352" y="77"/>
                                  </a:lnTo>
                                  <a:lnTo>
                                    <a:pt x="2266" y="62"/>
                                  </a:lnTo>
                                  <a:lnTo>
                                    <a:pt x="2175" y="48"/>
                                  </a:lnTo>
                                  <a:lnTo>
                                    <a:pt x="2079" y="36"/>
                                  </a:lnTo>
                                  <a:lnTo>
                                    <a:pt x="1979" y="25"/>
                                  </a:lnTo>
                                  <a:lnTo>
                                    <a:pt x="1875" y="16"/>
                                  </a:lnTo>
                                  <a:lnTo>
                                    <a:pt x="1767" y="9"/>
                                  </a:lnTo>
                                  <a:lnTo>
                                    <a:pt x="1656" y="4"/>
                                  </a:lnTo>
                                  <a:lnTo>
                                    <a:pt x="1541" y="1"/>
                                  </a:lnTo>
                                  <a:lnTo>
                                    <a:pt x="1425" y="0"/>
                                  </a:lnTo>
                                  <a:lnTo>
                                    <a:pt x="1308" y="1"/>
                                  </a:lnTo>
                                  <a:lnTo>
                                    <a:pt x="1194" y="4"/>
                                  </a:lnTo>
                                  <a:lnTo>
                                    <a:pt x="1082" y="9"/>
                                  </a:lnTo>
                                  <a:lnTo>
                                    <a:pt x="974" y="16"/>
                                  </a:lnTo>
                                  <a:lnTo>
                                    <a:pt x="870" y="25"/>
                                  </a:lnTo>
                                  <a:lnTo>
                                    <a:pt x="770" y="36"/>
                                  </a:lnTo>
                                  <a:lnTo>
                                    <a:pt x="674" y="48"/>
                                  </a:lnTo>
                                  <a:lnTo>
                                    <a:pt x="583" y="62"/>
                                  </a:lnTo>
                                  <a:lnTo>
                                    <a:pt x="498" y="77"/>
                                  </a:lnTo>
                                  <a:lnTo>
                                    <a:pt x="418" y="94"/>
                                  </a:lnTo>
                                  <a:lnTo>
                                    <a:pt x="343" y="112"/>
                                  </a:lnTo>
                                  <a:lnTo>
                                    <a:pt x="275" y="131"/>
                                  </a:lnTo>
                                  <a:lnTo>
                                    <a:pt x="214" y="151"/>
                                  </a:lnTo>
                                  <a:lnTo>
                                    <a:pt x="112" y="195"/>
                                  </a:lnTo>
                                  <a:lnTo>
                                    <a:pt x="42" y="243"/>
                                  </a:lnTo>
                                  <a:lnTo>
                                    <a:pt x="5" y="294"/>
                                  </a:lnTo>
                                  <a:lnTo>
                                    <a:pt x="0" y="320"/>
                                  </a:lnTo>
                                  <a:lnTo>
                                    <a:pt x="5" y="346"/>
                                  </a:lnTo>
                                  <a:lnTo>
                                    <a:pt x="42" y="397"/>
                                  </a:lnTo>
                                  <a:lnTo>
                                    <a:pt x="112" y="445"/>
                                  </a:lnTo>
                                  <a:lnTo>
                                    <a:pt x="214" y="489"/>
                                  </a:lnTo>
                                  <a:lnTo>
                                    <a:pt x="275" y="509"/>
                                  </a:lnTo>
                                  <a:lnTo>
                                    <a:pt x="343" y="528"/>
                                  </a:lnTo>
                                  <a:lnTo>
                                    <a:pt x="418" y="546"/>
                                  </a:lnTo>
                                  <a:lnTo>
                                    <a:pt x="498" y="563"/>
                                  </a:lnTo>
                                  <a:lnTo>
                                    <a:pt x="583" y="578"/>
                                  </a:lnTo>
                                  <a:lnTo>
                                    <a:pt x="674" y="592"/>
                                  </a:lnTo>
                                  <a:lnTo>
                                    <a:pt x="770" y="604"/>
                                  </a:lnTo>
                                  <a:lnTo>
                                    <a:pt x="870" y="615"/>
                                  </a:lnTo>
                                  <a:lnTo>
                                    <a:pt x="974" y="624"/>
                                  </a:lnTo>
                                  <a:lnTo>
                                    <a:pt x="1082" y="631"/>
                                  </a:lnTo>
                                  <a:lnTo>
                                    <a:pt x="1194" y="636"/>
                                  </a:lnTo>
                                  <a:lnTo>
                                    <a:pt x="1308" y="639"/>
                                  </a:lnTo>
                                  <a:lnTo>
                                    <a:pt x="1425" y="64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6E78B0" id="Group 190" o:spid="_x0000_s1026" style="width:146pt;height:289pt;mso-position-horizontal-relative:char;mso-position-vertical-relative:line" coordsize="2920,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">
                <v:shape id="Picture 157" o:spid="_x0000_s1027" type="#_x0000_t75" style="position:absolute;left:10;top:10;width:2900;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">
                  <v:imagedata r:id="rId94" o:title=""/>
                </v:shape>
                <v:group id="Group 158" o:spid="_x0000_s1028" style="position:absolute;left:10;top:10;width:2900;height:5760" coordorigin="10,10" coordsize="290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59" o:spid="_x0000_s1029" style="position:absolute;left:10;top:10;width:2900;height:5760;visibility:visible;mso-wrap-style:square;v-text-anchor:top" coordsize="290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" path="m,5760r2900,l2900,,,,,5760xe" filled="f" strokecolor="#231f20" strokeweight="1pt">
                    <v:path arrowok="t" o:connecttype="custom" o:connectlocs="0,5770;2900,5770;2900,10;0,10;0,5770" o:connectangles="0,0,0,0,0"/>
                  </v:shape>
                </v:group>
                <v:group id="Group 160" o:spid="_x0000_s1030" style="position:absolute;left:644;top:50;width:1633;height:641" coordorigin="644,50" coordsize="163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61" o:spid="_x0000_s1031" style="position:absolute;left:644;top:50;width:1633;height:641;visibility:visible;mso-wrap-style:square;v-text-anchor:top" coordsize="163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" path="m816,640r102,-2l1017,631r94,-12l1200,603r82,-20l1358,560r68,-27l1486,503r51,-32l1607,399r25,-79l1626,280r-49,-76l1486,137r-60,-29l1358,81,1282,57,1200,38,1111,22,1017,10,918,2,816,,714,2r-99,8l521,22,432,38,350,57,274,81r-68,27l146,137,95,170,25,241,,320r6,40l55,436r91,67l206,533r68,27l350,583r82,20l521,619r94,12l714,638r102,2xe" filled="f" strokecolor="red" strokeweight="2pt">
                    <v:path arrowok="t" o:connecttype="custom" o:connectlocs="816,690;918,688;1017,681;1111,669;1200,653;1282,633;1358,610;1426,583;1486,553;1537,521;1607,449;1632,370;1626,330;1577,254;1486,187;1426,158;1358,131;1282,107;1200,88;1111,72;1017,60;918,52;816,50;714,52;615,60;521,72;432,88;350,107;274,131;206,158;146,187;95,220;25,291;0,370;6,410;55,486;146,553;206,583;274,610;350,633;432,653;521,669;615,681;714,688;816,690" o:connectangles="0,0,0,0,0,0,0,0,0,0,0,0,0,0,0,0,0,0,0,0,0,0,0,0,0,0,0,0,0,0,0,0,0,0,0,0,0,0,0,0,0,0,0,0,0"/>
                  </v:shape>
                </v:group>
                <v:group id="Group 162" o:spid="_x0000_s1032" style="position:absolute;left:41;top:2638;width:2849;height:641" coordorigin="41,2638" coordsize="284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63" o:spid="_x0000_s1033" style="position:absolute;left:41;top:2638;width:2849;height:641;visibility:visible;mso-wrap-style:square;v-text-anchor:top" coordsize="284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" path="m1425,640r116,-1l1656,636r111,-5l1875,624r104,-9l2079,604r96,-12l2266,578r86,-15l2432,546r74,-18l2574,509r62,-20l2737,445r71,-48l2844,346r5,-26l2844,294r-36,-51l2737,195,2636,151r-62,-20l2506,112,2432,94,2352,77,2266,62,2175,48,2079,36,1979,25,1875,16,1767,9,1656,4,1541,1,1425,,1308,1,1194,4,1082,9,974,16,870,25,770,36,674,48,583,62,498,77,418,94r-75,18l275,131r-61,20l112,195,42,243,5,294,,320r5,26l42,397r70,48l214,489r61,20l343,528r75,18l498,563r85,15l674,592r96,12l870,615r104,9l1082,631r112,5l1308,639r117,1xe" filled="f" strokecolor="red" strokeweight="2pt">
                    <v:path arrowok="t" o:connecttype="custom" o:connectlocs="1541,3277;1767,3269;1979,3253;2175,3230;2352,3201;2506,3166;2636,3127;2808,3035;2849,2958;2808,2881;2636,2789;2506,2750;2352,2715;2175,2686;1979,2663;1767,2647;1541,2639;1308,2639;1082,2647;870,2663;674,2686;498,2715;343,2750;214,2789;42,2881;0,2958;42,3035;214,3127;343,3166;498,3201;674,3230;870,3253;1082,3269;1308,3277" o:connectangles="0,0,0,0,0,0,0,0,0,0,0,0,0,0,0,0,0,0,0,0,0,0,0,0,0,0,0,0,0,0,0,0,0,0"/>
                  </v:shape>
                </v:group>
                <w10:anchorlock/>
              </v:group>
            </w:pict>
          </mc:Fallback>
        </mc:AlternateContent>
      </w:r>
    </w:p>
    <w:p w:rsidR="00EB529F" w:rsidRDefault="00EB529F" w:rsidP="00EB529F">
      <w:r>
        <w:t>A new page will appear, allowing the agency to perform a search of all relevant Shared Appointment Pools.</w:t>
      </w:r>
    </w:p>
    <w:p w:rsidR="00EB529F" w:rsidRDefault="00EB529F">
      <w:pPr>
        <w:spacing w:before="0" w:after="0" w:line="240" w:lineRule="auto"/>
      </w:pPr>
      <w:r>
        <w:br w:type="page"/>
      </w:r>
    </w:p>
    <w:p w:rsidR="00EB529F" w:rsidRDefault="00EB529F" w:rsidP="00EB529F">
      <w:r>
        <w:lastRenderedPageBreak/>
        <w:t xml:space="preserve">Enter required search parameters and click on </w:t>
      </w:r>
      <w:r w:rsidRPr="00EB529F">
        <w:rPr>
          <w:b/>
        </w:rPr>
        <w:t>Search</w:t>
      </w:r>
      <w:r>
        <w:t>.</w:t>
      </w:r>
    </w:p>
    <w:p w:rsidR="00EB529F" w:rsidRDefault="00EB529F" w:rsidP="00EB529F">
      <w:r>
        <w:rPr>
          <w:rFonts w:eastAsia="Arial" w:cs="Arial"/>
          <w:noProof/>
          <w:sz w:val="20"/>
          <w:lang w:val="en-AU" w:eastAsia="en-AU"/>
        </w:rPr>
        <mc:AlternateContent>
          <mc:Choice Requires="wpg">
            <w:drawing>
              <wp:inline distT="0" distB="0" distL="0" distR="0">
                <wp:extent cx="6264275" cy="2188355"/>
                <wp:effectExtent l="0" t="0" r="3175" b="254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188355"/>
                          <a:chOff x="0" y="0"/>
                          <a:chExt cx="10663" cy="3725"/>
                        </a:xfrm>
                      </wpg:grpSpPr>
                      <pic:pic xmlns:pic="http://schemas.openxmlformats.org/drawingml/2006/picture">
                        <pic:nvPicPr>
                          <pic:cNvPr id="199" name="Picture 1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662" cy="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0" name="Group 166"/>
                        <wpg:cNvGrpSpPr>
                          <a:grpSpLocks/>
                        </wpg:cNvGrpSpPr>
                        <wpg:grpSpPr bwMode="auto">
                          <a:xfrm>
                            <a:off x="20" y="3311"/>
                            <a:ext cx="868" cy="394"/>
                            <a:chOff x="20" y="3311"/>
                            <a:chExt cx="868" cy="394"/>
                          </a:xfrm>
                        </wpg:grpSpPr>
                        <wps:wsp>
                          <wps:cNvPr id="201" name="Freeform 167"/>
                          <wps:cNvSpPr>
                            <a:spLocks/>
                          </wps:cNvSpPr>
                          <wps:spPr bwMode="auto">
                            <a:xfrm>
                              <a:off x="20" y="3311"/>
                              <a:ext cx="868" cy="394"/>
                            </a:xfrm>
                            <a:custGeom>
                              <a:avLst/>
                              <a:gdLst>
                                <a:gd name="T0" fmla="+- 0 454 20"/>
                                <a:gd name="T1" fmla="*/ T0 w 868"/>
                                <a:gd name="T2" fmla="+- 0 3704 3311"/>
                                <a:gd name="T3" fmla="*/ 3704 h 394"/>
                                <a:gd name="T4" fmla="+- 0 553 20"/>
                                <a:gd name="T5" fmla="*/ T4 w 868"/>
                                <a:gd name="T6" fmla="+- 0 3699 3311"/>
                                <a:gd name="T7" fmla="*/ 3699 h 394"/>
                                <a:gd name="T8" fmla="+- 0 645 20"/>
                                <a:gd name="T9" fmla="*/ T8 w 868"/>
                                <a:gd name="T10" fmla="+- 0 3684 3311"/>
                                <a:gd name="T11" fmla="*/ 3684 h 394"/>
                                <a:gd name="T12" fmla="+- 0 725 20"/>
                                <a:gd name="T13" fmla="*/ T12 w 868"/>
                                <a:gd name="T14" fmla="+- 0 3661 3311"/>
                                <a:gd name="T15" fmla="*/ 3661 h 394"/>
                                <a:gd name="T16" fmla="+- 0 792 20"/>
                                <a:gd name="T17" fmla="*/ T16 w 868"/>
                                <a:gd name="T18" fmla="+- 0 3631 3311"/>
                                <a:gd name="T19" fmla="*/ 3631 h 394"/>
                                <a:gd name="T20" fmla="+- 0 843 20"/>
                                <a:gd name="T21" fmla="*/ T20 w 868"/>
                                <a:gd name="T22" fmla="+- 0 3594 3311"/>
                                <a:gd name="T23" fmla="*/ 3594 h 394"/>
                                <a:gd name="T24" fmla="+- 0 888 20"/>
                                <a:gd name="T25" fmla="*/ T24 w 868"/>
                                <a:gd name="T26" fmla="+- 0 3508 3311"/>
                                <a:gd name="T27" fmla="*/ 3508 h 394"/>
                                <a:gd name="T28" fmla="+- 0 876 20"/>
                                <a:gd name="T29" fmla="*/ T28 w 868"/>
                                <a:gd name="T30" fmla="+- 0 3462 3311"/>
                                <a:gd name="T31" fmla="*/ 3462 h 394"/>
                                <a:gd name="T32" fmla="+- 0 792 20"/>
                                <a:gd name="T33" fmla="*/ T32 w 868"/>
                                <a:gd name="T34" fmla="+- 0 3384 3311"/>
                                <a:gd name="T35" fmla="*/ 3384 h 394"/>
                                <a:gd name="T36" fmla="+- 0 725 20"/>
                                <a:gd name="T37" fmla="*/ T36 w 868"/>
                                <a:gd name="T38" fmla="+- 0 3354 3311"/>
                                <a:gd name="T39" fmla="*/ 3354 h 394"/>
                                <a:gd name="T40" fmla="+- 0 645 20"/>
                                <a:gd name="T41" fmla="*/ T40 w 868"/>
                                <a:gd name="T42" fmla="+- 0 3331 3311"/>
                                <a:gd name="T43" fmla="*/ 3331 h 394"/>
                                <a:gd name="T44" fmla="+- 0 553 20"/>
                                <a:gd name="T45" fmla="*/ T44 w 868"/>
                                <a:gd name="T46" fmla="+- 0 3316 3311"/>
                                <a:gd name="T47" fmla="*/ 3316 h 394"/>
                                <a:gd name="T48" fmla="+- 0 454 20"/>
                                <a:gd name="T49" fmla="*/ T48 w 868"/>
                                <a:gd name="T50" fmla="+- 0 3311 3311"/>
                                <a:gd name="T51" fmla="*/ 3311 h 394"/>
                                <a:gd name="T52" fmla="+- 0 354 20"/>
                                <a:gd name="T53" fmla="*/ T52 w 868"/>
                                <a:gd name="T54" fmla="+- 0 3316 3311"/>
                                <a:gd name="T55" fmla="*/ 3316 h 394"/>
                                <a:gd name="T56" fmla="+- 0 263 20"/>
                                <a:gd name="T57" fmla="*/ T56 w 868"/>
                                <a:gd name="T58" fmla="+- 0 3331 3311"/>
                                <a:gd name="T59" fmla="*/ 3331 h 394"/>
                                <a:gd name="T60" fmla="+- 0 182 20"/>
                                <a:gd name="T61" fmla="*/ T60 w 868"/>
                                <a:gd name="T62" fmla="+- 0 3354 3311"/>
                                <a:gd name="T63" fmla="*/ 3354 h 394"/>
                                <a:gd name="T64" fmla="+- 0 115 20"/>
                                <a:gd name="T65" fmla="*/ T64 w 868"/>
                                <a:gd name="T66" fmla="+- 0 3384 3311"/>
                                <a:gd name="T67" fmla="*/ 3384 h 394"/>
                                <a:gd name="T68" fmla="+- 0 64 20"/>
                                <a:gd name="T69" fmla="*/ T68 w 868"/>
                                <a:gd name="T70" fmla="+- 0 3421 3311"/>
                                <a:gd name="T71" fmla="*/ 3421 h 394"/>
                                <a:gd name="T72" fmla="+- 0 20 20"/>
                                <a:gd name="T73" fmla="*/ T72 w 868"/>
                                <a:gd name="T74" fmla="+- 0 3508 3311"/>
                                <a:gd name="T75" fmla="*/ 3508 h 394"/>
                                <a:gd name="T76" fmla="+- 0 31 20"/>
                                <a:gd name="T77" fmla="*/ T76 w 868"/>
                                <a:gd name="T78" fmla="+- 0 3553 3311"/>
                                <a:gd name="T79" fmla="*/ 3553 h 394"/>
                                <a:gd name="T80" fmla="+- 0 115 20"/>
                                <a:gd name="T81" fmla="*/ T80 w 868"/>
                                <a:gd name="T82" fmla="+- 0 3631 3311"/>
                                <a:gd name="T83" fmla="*/ 3631 h 394"/>
                                <a:gd name="T84" fmla="+- 0 182 20"/>
                                <a:gd name="T85" fmla="*/ T84 w 868"/>
                                <a:gd name="T86" fmla="+- 0 3661 3311"/>
                                <a:gd name="T87" fmla="*/ 3661 h 394"/>
                                <a:gd name="T88" fmla="+- 0 263 20"/>
                                <a:gd name="T89" fmla="*/ T88 w 868"/>
                                <a:gd name="T90" fmla="+- 0 3684 3311"/>
                                <a:gd name="T91" fmla="*/ 3684 h 394"/>
                                <a:gd name="T92" fmla="+- 0 354 20"/>
                                <a:gd name="T93" fmla="*/ T92 w 868"/>
                                <a:gd name="T94" fmla="+- 0 3699 3311"/>
                                <a:gd name="T95" fmla="*/ 3699 h 394"/>
                                <a:gd name="T96" fmla="+- 0 454 20"/>
                                <a:gd name="T97" fmla="*/ T96 w 868"/>
                                <a:gd name="T98" fmla="+- 0 3704 3311"/>
                                <a:gd name="T99" fmla="*/ 3704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8" h="394">
                                  <a:moveTo>
                                    <a:pt x="434" y="393"/>
                                  </a:moveTo>
                                  <a:lnTo>
                                    <a:pt x="533" y="388"/>
                                  </a:lnTo>
                                  <a:lnTo>
                                    <a:pt x="625" y="373"/>
                                  </a:lnTo>
                                  <a:lnTo>
                                    <a:pt x="705" y="350"/>
                                  </a:lnTo>
                                  <a:lnTo>
                                    <a:pt x="772" y="320"/>
                                  </a:lnTo>
                                  <a:lnTo>
                                    <a:pt x="823" y="283"/>
                                  </a:lnTo>
                                  <a:lnTo>
                                    <a:pt x="868" y="197"/>
                                  </a:lnTo>
                                  <a:lnTo>
                                    <a:pt x="856" y="151"/>
                                  </a:lnTo>
                                  <a:lnTo>
                                    <a:pt x="772" y="73"/>
                                  </a:lnTo>
                                  <a:lnTo>
                                    <a:pt x="705" y="43"/>
                                  </a:lnTo>
                                  <a:lnTo>
                                    <a:pt x="625" y="20"/>
                                  </a:lnTo>
                                  <a:lnTo>
                                    <a:pt x="533" y="5"/>
                                  </a:lnTo>
                                  <a:lnTo>
                                    <a:pt x="434" y="0"/>
                                  </a:lnTo>
                                  <a:lnTo>
                                    <a:pt x="334" y="5"/>
                                  </a:lnTo>
                                  <a:lnTo>
                                    <a:pt x="243" y="20"/>
                                  </a:lnTo>
                                  <a:lnTo>
                                    <a:pt x="162" y="43"/>
                                  </a:lnTo>
                                  <a:lnTo>
                                    <a:pt x="95" y="73"/>
                                  </a:lnTo>
                                  <a:lnTo>
                                    <a:pt x="44" y="110"/>
                                  </a:lnTo>
                                  <a:lnTo>
                                    <a:pt x="0" y="197"/>
                                  </a:lnTo>
                                  <a:lnTo>
                                    <a:pt x="11" y="242"/>
                                  </a:lnTo>
                                  <a:lnTo>
                                    <a:pt x="95" y="320"/>
                                  </a:lnTo>
                                  <a:lnTo>
                                    <a:pt x="162" y="350"/>
                                  </a:lnTo>
                                  <a:lnTo>
                                    <a:pt x="243" y="373"/>
                                  </a:lnTo>
                                  <a:lnTo>
                                    <a:pt x="334" y="388"/>
                                  </a:lnTo>
                                  <a:lnTo>
                                    <a:pt x="434" y="393"/>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C62676" id="Group 198" o:spid="_x0000_s1026" style="width:493.25pt;height:172.3pt;mso-position-horizontal-relative:char;mso-position-vertical-relative:line" coordsize="10663,3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">
                <v:shape id="Picture 165" o:spid="_x0000_s1027" type="#_x0000_t75" style="position:absolute;width:10662;height: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">
                  <v:imagedata r:id="rId96" o:title=""/>
                </v:shape>
                <v:group id="Group 166" o:spid="_x0000_s1028" style="position:absolute;left:20;top:3311;width:868;height:394" coordorigin="20,3311" coordsize="86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67" o:spid="_x0000_s1029" style="position:absolute;left:20;top:3311;width:868;height:394;visibility:visible;mso-wrap-style:square;v-text-anchor:top" coordsize="86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" path="m434,393r99,-5l625,373r80,-23l772,320r51,-37l868,197,856,151,772,73,705,43,625,20,533,5,434,,334,5,243,20,162,43,95,73,44,110,,197r11,45l95,320r67,30l243,373r91,15l434,393xe" filled="f" strokecolor="red" strokeweight="2pt">
                    <v:path arrowok="t" o:connecttype="custom" o:connectlocs="434,3704;533,3699;625,3684;705,3661;772,3631;823,3594;868,3508;856,3462;772,3384;705,3354;625,3331;533,3316;434,3311;334,3316;243,3331;162,3354;95,3384;44,3421;0,3508;11,3553;95,3631;162,3661;243,3684;334,3699;434,3704" o:connectangles="0,0,0,0,0,0,0,0,0,0,0,0,0,0,0,0,0,0,0,0,0,0,0,0,0"/>
                  </v:shape>
                </v:group>
                <w10:anchorlock/>
              </v:group>
            </w:pict>
          </mc:Fallback>
        </mc:AlternateContent>
      </w:r>
    </w:p>
    <w:p w:rsidR="00EB529F" w:rsidRDefault="00EB529F" w:rsidP="00EB529F">
      <w:pPr>
        <w:pStyle w:val="Heading1"/>
      </w:pPr>
      <w:r>
        <w:t>Step D2</w:t>
      </w:r>
    </w:p>
    <w:p w:rsidR="00EB529F" w:rsidRDefault="00EB529F" w:rsidP="00EB529F"/>
    <w:p w:rsidR="00EB529F" w:rsidRDefault="00EB529F" w:rsidP="00EB529F">
      <w:r>
        <w:t>The ‘Search Results’ tab will display any Shared Appointment Pools the agency is able to view.</w:t>
      </w:r>
    </w:p>
    <w:p w:rsidR="00EB529F" w:rsidRDefault="00EB529F" w:rsidP="00EB529F">
      <w:r>
        <w:t>Shared Appointment Pools will display the number of shared applicants in the ‘Actual’ column. Click on the relevant number in the ‘Actual’ column.</w:t>
      </w:r>
    </w:p>
    <w:p w:rsidR="00EB529F" w:rsidRDefault="00EB529F" w:rsidP="00EB529F">
      <w:r>
        <w:rPr>
          <w:rFonts w:eastAsia="Arial" w:cs="Arial"/>
          <w:noProof/>
          <w:sz w:val="20"/>
          <w:lang w:val="en-AU" w:eastAsia="en-AU"/>
        </w:rPr>
        <mc:AlternateContent>
          <mc:Choice Requires="wpg">
            <w:drawing>
              <wp:inline distT="0" distB="0" distL="0" distR="0">
                <wp:extent cx="6264275" cy="935160"/>
                <wp:effectExtent l="0" t="0" r="3175" b="0"/>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35160"/>
                          <a:chOff x="0" y="0"/>
                          <a:chExt cx="10624" cy="1586"/>
                        </a:xfrm>
                      </wpg:grpSpPr>
                      <pic:pic xmlns:pic="http://schemas.openxmlformats.org/drawingml/2006/picture">
                        <pic:nvPicPr>
                          <pic:cNvPr id="203" name="Picture 1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624"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4" name="Group 170"/>
                        <wpg:cNvGrpSpPr>
                          <a:grpSpLocks/>
                        </wpg:cNvGrpSpPr>
                        <wpg:grpSpPr bwMode="auto">
                          <a:xfrm>
                            <a:off x="9736" y="1171"/>
                            <a:ext cx="506" cy="394"/>
                            <a:chOff x="9736" y="1171"/>
                            <a:chExt cx="506" cy="394"/>
                          </a:xfrm>
                        </wpg:grpSpPr>
                        <wps:wsp>
                          <wps:cNvPr id="205" name="Freeform 171"/>
                          <wps:cNvSpPr>
                            <a:spLocks/>
                          </wps:cNvSpPr>
                          <wps:spPr bwMode="auto">
                            <a:xfrm>
                              <a:off x="9736" y="1171"/>
                              <a:ext cx="506" cy="394"/>
                            </a:xfrm>
                            <a:custGeom>
                              <a:avLst/>
                              <a:gdLst>
                                <a:gd name="T0" fmla="+- 0 9989 9736"/>
                                <a:gd name="T1" fmla="*/ T0 w 506"/>
                                <a:gd name="T2" fmla="+- 0 1565 1171"/>
                                <a:gd name="T3" fmla="*/ 1565 h 394"/>
                                <a:gd name="T4" fmla="+- 0 10069 9736"/>
                                <a:gd name="T5" fmla="*/ T4 w 506"/>
                                <a:gd name="T6" fmla="+- 0 1555 1171"/>
                                <a:gd name="T7" fmla="*/ 1555 h 394"/>
                                <a:gd name="T8" fmla="+- 0 10138 9736"/>
                                <a:gd name="T9" fmla="*/ T8 w 506"/>
                                <a:gd name="T10" fmla="+- 0 1527 1171"/>
                                <a:gd name="T11" fmla="*/ 1527 h 394"/>
                                <a:gd name="T12" fmla="+- 0 10193 9736"/>
                                <a:gd name="T13" fmla="*/ T12 w 506"/>
                                <a:gd name="T14" fmla="+- 0 1485 1171"/>
                                <a:gd name="T15" fmla="*/ 1485 h 394"/>
                                <a:gd name="T16" fmla="+- 0 10229 9736"/>
                                <a:gd name="T17" fmla="*/ T16 w 506"/>
                                <a:gd name="T18" fmla="+- 0 1430 1171"/>
                                <a:gd name="T19" fmla="*/ 1430 h 394"/>
                                <a:gd name="T20" fmla="+- 0 10242 9736"/>
                                <a:gd name="T21" fmla="*/ T20 w 506"/>
                                <a:gd name="T22" fmla="+- 0 1368 1171"/>
                                <a:gd name="T23" fmla="*/ 1368 h 394"/>
                                <a:gd name="T24" fmla="+- 0 10229 9736"/>
                                <a:gd name="T25" fmla="*/ T24 w 506"/>
                                <a:gd name="T26" fmla="+- 0 1306 1171"/>
                                <a:gd name="T27" fmla="*/ 1306 h 394"/>
                                <a:gd name="T28" fmla="+- 0 10193 9736"/>
                                <a:gd name="T29" fmla="*/ T28 w 506"/>
                                <a:gd name="T30" fmla="+- 0 1252 1171"/>
                                <a:gd name="T31" fmla="*/ 1252 h 394"/>
                                <a:gd name="T32" fmla="+- 0 10138 9736"/>
                                <a:gd name="T33" fmla="*/ T32 w 506"/>
                                <a:gd name="T34" fmla="+- 0 1209 1171"/>
                                <a:gd name="T35" fmla="*/ 1209 h 394"/>
                                <a:gd name="T36" fmla="+- 0 10069 9736"/>
                                <a:gd name="T37" fmla="*/ T36 w 506"/>
                                <a:gd name="T38" fmla="+- 0 1181 1171"/>
                                <a:gd name="T39" fmla="*/ 1181 h 394"/>
                                <a:gd name="T40" fmla="+- 0 9989 9736"/>
                                <a:gd name="T41" fmla="*/ T40 w 506"/>
                                <a:gd name="T42" fmla="+- 0 1171 1171"/>
                                <a:gd name="T43" fmla="*/ 1171 h 394"/>
                                <a:gd name="T44" fmla="+- 0 9909 9736"/>
                                <a:gd name="T45" fmla="*/ T44 w 506"/>
                                <a:gd name="T46" fmla="+- 0 1181 1171"/>
                                <a:gd name="T47" fmla="*/ 1181 h 394"/>
                                <a:gd name="T48" fmla="+- 0 9840 9736"/>
                                <a:gd name="T49" fmla="*/ T48 w 506"/>
                                <a:gd name="T50" fmla="+- 0 1209 1171"/>
                                <a:gd name="T51" fmla="*/ 1209 h 394"/>
                                <a:gd name="T52" fmla="+- 0 9785 9736"/>
                                <a:gd name="T53" fmla="*/ T52 w 506"/>
                                <a:gd name="T54" fmla="+- 0 1252 1171"/>
                                <a:gd name="T55" fmla="*/ 1252 h 394"/>
                                <a:gd name="T56" fmla="+- 0 9749 9736"/>
                                <a:gd name="T57" fmla="*/ T56 w 506"/>
                                <a:gd name="T58" fmla="+- 0 1306 1171"/>
                                <a:gd name="T59" fmla="*/ 1306 h 394"/>
                                <a:gd name="T60" fmla="+- 0 9736 9736"/>
                                <a:gd name="T61" fmla="*/ T60 w 506"/>
                                <a:gd name="T62" fmla="+- 0 1368 1171"/>
                                <a:gd name="T63" fmla="*/ 1368 h 394"/>
                                <a:gd name="T64" fmla="+- 0 9749 9736"/>
                                <a:gd name="T65" fmla="*/ T64 w 506"/>
                                <a:gd name="T66" fmla="+- 0 1430 1171"/>
                                <a:gd name="T67" fmla="*/ 1430 h 394"/>
                                <a:gd name="T68" fmla="+- 0 9785 9736"/>
                                <a:gd name="T69" fmla="*/ T68 w 506"/>
                                <a:gd name="T70" fmla="+- 0 1485 1171"/>
                                <a:gd name="T71" fmla="*/ 1485 h 394"/>
                                <a:gd name="T72" fmla="+- 0 9840 9736"/>
                                <a:gd name="T73" fmla="*/ T72 w 506"/>
                                <a:gd name="T74" fmla="+- 0 1527 1171"/>
                                <a:gd name="T75" fmla="*/ 1527 h 394"/>
                                <a:gd name="T76" fmla="+- 0 9909 9736"/>
                                <a:gd name="T77" fmla="*/ T76 w 506"/>
                                <a:gd name="T78" fmla="+- 0 1555 1171"/>
                                <a:gd name="T79" fmla="*/ 1555 h 394"/>
                                <a:gd name="T80" fmla="+- 0 9989 9736"/>
                                <a:gd name="T81" fmla="*/ T80 w 506"/>
                                <a:gd name="T82" fmla="+- 0 1565 1171"/>
                                <a:gd name="T83" fmla="*/ 156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 h="394">
                                  <a:moveTo>
                                    <a:pt x="253" y="394"/>
                                  </a:moveTo>
                                  <a:lnTo>
                                    <a:pt x="333" y="384"/>
                                  </a:lnTo>
                                  <a:lnTo>
                                    <a:pt x="402" y="356"/>
                                  </a:lnTo>
                                  <a:lnTo>
                                    <a:pt x="457" y="314"/>
                                  </a:lnTo>
                                  <a:lnTo>
                                    <a:pt x="493" y="259"/>
                                  </a:lnTo>
                                  <a:lnTo>
                                    <a:pt x="506" y="197"/>
                                  </a:lnTo>
                                  <a:lnTo>
                                    <a:pt x="493" y="135"/>
                                  </a:lnTo>
                                  <a:lnTo>
                                    <a:pt x="457" y="81"/>
                                  </a:lnTo>
                                  <a:lnTo>
                                    <a:pt x="402" y="38"/>
                                  </a:lnTo>
                                  <a:lnTo>
                                    <a:pt x="333" y="10"/>
                                  </a:lnTo>
                                  <a:lnTo>
                                    <a:pt x="253" y="0"/>
                                  </a:lnTo>
                                  <a:lnTo>
                                    <a:pt x="173" y="10"/>
                                  </a:lnTo>
                                  <a:lnTo>
                                    <a:pt x="104" y="38"/>
                                  </a:lnTo>
                                  <a:lnTo>
                                    <a:pt x="49" y="81"/>
                                  </a:lnTo>
                                  <a:lnTo>
                                    <a:pt x="13" y="135"/>
                                  </a:lnTo>
                                  <a:lnTo>
                                    <a:pt x="0" y="197"/>
                                  </a:lnTo>
                                  <a:lnTo>
                                    <a:pt x="13" y="259"/>
                                  </a:lnTo>
                                  <a:lnTo>
                                    <a:pt x="49" y="314"/>
                                  </a:lnTo>
                                  <a:lnTo>
                                    <a:pt x="104" y="356"/>
                                  </a:lnTo>
                                  <a:lnTo>
                                    <a:pt x="173" y="384"/>
                                  </a:lnTo>
                                  <a:lnTo>
                                    <a:pt x="253" y="39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E518B4" id="Group 202" o:spid="_x0000_s1026" style="width:493.25pt;height:73.65pt;mso-position-horizontal-relative:char;mso-position-vertical-relative:line" coordsize="10624,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">
                <v:shape id="Picture 169" o:spid="_x0000_s1027" type="#_x0000_t75" style="position:absolute;width:1062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">
                  <v:imagedata r:id="rId98" o:title=""/>
                </v:shape>
                <v:group id="Group 170" o:spid="_x0000_s1028" style="position:absolute;left:9736;top:1171;width:506;height:394" coordorigin="9736,1171" coordsize="50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71" o:spid="_x0000_s1029" style="position:absolute;left:9736;top:1171;width:506;height:394;visibility:visible;mso-wrap-style:square;v-text-anchor:top" coordsize="50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" path="m253,394r80,-10l402,356r55,-42l493,259r13,-62l493,135,457,81,402,38,333,10,253,,173,10,104,38,49,81,13,135,,197r13,62l49,314r55,42l173,384r80,10xe" filled="f" strokecolor="red" strokeweight="2pt">
                    <v:path arrowok="t" o:connecttype="custom" o:connectlocs="253,1565;333,1555;402,1527;457,1485;493,1430;506,1368;493,1306;457,1252;402,1209;333,1181;253,1171;173,1181;104,1209;49,1252;13,1306;0,1368;13,1430;49,1485;104,1527;173,1555;253,1565" o:connectangles="0,0,0,0,0,0,0,0,0,0,0,0,0,0,0,0,0,0,0,0,0"/>
                  </v:shape>
                </v:group>
                <w10:anchorlock/>
              </v:group>
            </w:pict>
          </mc:Fallback>
        </mc:AlternateContent>
      </w:r>
    </w:p>
    <w:p w:rsidR="00EB529F" w:rsidRDefault="00EB529F" w:rsidP="00EB529F">
      <w:r>
        <w:t xml:space="preserve">A list of shared applicants will be shown. Select applicants via the tick box and click the </w:t>
      </w:r>
      <w:r w:rsidRPr="00EB529F">
        <w:rPr>
          <w:b/>
        </w:rPr>
        <w:t>Nominate</w:t>
      </w:r>
      <w:r>
        <w:t xml:space="preserve"> button.</w:t>
      </w:r>
    </w:p>
    <w:p w:rsidR="00EB529F" w:rsidRDefault="00EB529F" w:rsidP="00EB529F">
      <w:r>
        <w:rPr>
          <w:rFonts w:eastAsia="Arial" w:cs="Arial"/>
          <w:noProof/>
          <w:sz w:val="20"/>
          <w:lang w:val="en-AU" w:eastAsia="en-AU"/>
        </w:rPr>
        <mc:AlternateContent>
          <mc:Choice Requires="wpg">
            <w:drawing>
              <wp:inline distT="0" distB="0" distL="0" distR="0">
                <wp:extent cx="3084830" cy="2222500"/>
                <wp:effectExtent l="20320" t="0" r="0" b="127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2222500"/>
                          <a:chOff x="0" y="0"/>
                          <a:chExt cx="4858" cy="3500"/>
                        </a:xfrm>
                      </wpg:grpSpPr>
                      <pic:pic xmlns:pic="http://schemas.openxmlformats.org/drawingml/2006/picture">
                        <pic:nvPicPr>
                          <pic:cNvPr id="207" name="Picture 1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58" cy="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8" name="Group 174"/>
                        <wpg:cNvGrpSpPr>
                          <a:grpSpLocks/>
                        </wpg:cNvGrpSpPr>
                        <wpg:grpSpPr bwMode="auto">
                          <a:xfrm>
                            <a:off x="4102" y="1437"/>
                            <a:ext cx="506" cy="394"/>
                            <a:chOff x="4102" y="1437"/>
                            <a:chExt cx="506" cy="394"/>
                          </a:xfrm>
                        </wpg:grpSpPr>
                        <wps:wsp>
                          <wps:cNvPr id="209" name="Freeform 175"/>
                          <wps:cNvSpPr>
                            <a:spLocks/>
                          </wps:cNvSpPr>
                          <wps:spPr bwMode="auto">
                            <a:xfrm>
                              <a:off x="4102" y="1437"/>
                              <a:ext cx="506" cy="394"/>
                            </a:xfrm>
                            <a:custGeom>
                              <a:avLst/>
                              <a:gdLst>
                                <a:gd name="T0" fmla="+- 0 4355 4102"/>
                                <a:gd name="T1" fmla="*/ T0 w 506"/>
                                <a:gd name="T2" fmla="+- 0 1831 1437"/>
                                <a:gd name="T3" fmla="*/ 1831 h 394"/>
                                <a:gd name="T4" fmla="+- 0 4435 4102"/>
                                <a:gd name="T5" fmla="*/ T4 w 506"/>
                                <a:gd name="T6" fmla="+- 0 1821 1437"/>
                                <a:gd name="T7" fmla="*/ 1821 h 394"/>
                                <a:gd name="T8" fmla="+- 0 4505 4102"/>
                                <a:gd name="T9" fmla="*/ T8 w 506"/>
                                <a:gd name="T10" fmla="+- 0 1793 1437"/>
                                <a:gd name="T11" fmla="*/ 1793 h 394"/>
                                <a:gd name="T12" fmla="+- 0 4559 4102"/>
                                <a:gd name="T13" fmla="*/ T12 w 506"/>
                                <a:gd name="T14" fmla="+- 0 1750 1437"/>
                                <a:gd name="T15" fmla="*/ 1750 h 394"/>
                                <a:gd name="T16" fmla="+- 0 4595 4102"/>
                                <a:gd name="T17" fmla="*/ T16 w 506"/>
                                <a:gd name="T18" fmla="+- 0 1696 1437"/>
                                <a:gd name="T19" fmla="*/ 1696 h 394"/>
                                <a:gd name="T20" fmla="+- 0 4608 4102"/>
                                <a:gd name="T21" fmla="*/ T20 w 506"/>
                                <a:gd name="T22" fmla="+- 0 1634 1437"/>
                                <a:gd name="T23" fmla="*/ 1634 h 394"/>
                                <a:gd name="T24" fmla="+- 0 4595 4102"/>
                                <a:gd name="T25" fmla="*/ T24 w 506"/>
                                <a:gd name="T26" fmla="+- 0 1572 1437"/>
                                <a:gd name="T27" fmla="*/ 1572 h 394"/>
                                <a:gd name="T28" fmla="+- 0 4559 4102"/>
                                <a:gd name="T29" fmla="*/ T28 w 506"/>
                                <a:gd name="T30" fmla="+- 0 1518 1437"/>
                                <a:gd name="T31" fmla="*/ 1518 h 394"/>
                                <a:gd name="T32" fmla="+- 0 4505 4102"/>
                                <a:gd name="T33" fmla="*/ T32 w 506"/>
                                <a:gd name="T34" fmla="+- 0 1475 1437"/>
                                <a:gd name="T35" fmla="*/ 1475 h 394"/>
                                <a:gd name="T36" fmla="+- 0 4435 4102"/>
                                <a:gd name="T37" fmla="*/ T36 w 506"/>
                                <a:gd name="T38" fmla="+- 0 1447 1437"/>
                                <a:gd name="T39" fmla="*/ 1447 h 394"/>
                                <a:gd name="T40" fmla="+- 0 4355 4102"/>
                                <a:gd name="T41" fmla="*/ T40 w 506"/>
                                <a:gd name="T42" fmla="+- 0 1437 1437"/>
                                <a:gd name="T43" fmla="*/ 1437 h 394"/>
                                <a:gd name="T44" fmla="+- 0 4275 4102"/>
                                <a:gd name="T45" fmla="*/ T44 w 506"/>
                                <a:gd name="T46" fmla="+- 0 1447 1437"/>
                                <a:gd name="T47" fmla="*/ 1447 h 394"/>
                                <a:gd name="T48" fmla="+- 0 4206 4102"/>
                                <a:gd name="T49" fmla="*/ T48 w 506"/>
                                <a:gd name="T50" fmla="+- 0 1475 1437"/>
                                <a:gd name="T51" fmla="*/ 1475 h 394"/>
                                <a:gd name="T52" fmla="+- 0 4151 4102"/>
                                <a:gd name="T53" fmla="*/ T52 w 506"/>
                                <a:gd name="T54" fmla="+- 0 1518 1437"/>
                                <a:gd name="T55" fmla="*/ 1518 h 394"/>
                                <a:gd name="T56" fmla="+- 0 4115 4102"/>
                                <a:gd name="T57" fmla="*/ T56 w 506"/>
                                <a:gd name="T58" fmla="+- 0 1572 1437"/>
                                <a:gd name="T59" fmla="*/ 1572 h 394"/>
                                <a:gd name="T60" fmla="+- 0 4102 4102"/>
                                <a:gd name="T61" fmla="*/ T60 w 506"/>
                                <a:gd name="T62" fmla="+- 0 1634 1437"/>
                                <a:gd name="T63" fmla="*/ 1634 h 394"/>
                                <a:gd name="T64" fmla="+- 0 4115 4102"/>
                                <a:gd name="T65" fmla="*/ T64 w 506"/>
                                <a:gd name="T66" fmla="+- 0 1696 1437"/>
                                <a:gd name="T67" fmla="*/ 1696 h 394"/>
                                <a:gd name="T68" fmla="+- 0 4151 4102"/>
                                <a:gd name="T69" fmla="*/ T68 w 506"/>
                                <a:gd name="T70" fmla="+- 0 1750 1437"/>
                                <a:gd name="T71" fmla="*/ 1750 h 394"/>
                                <a:gd name="T72" fmla="+- 0 4206 4102"/>
                                <a:gd name="T73" fmla="*/ T72 w 506"/>
                                <a:gd name="T74" fmla="+- 0 1793 1437"/>
                                <a:gd name="T75" fmla="*/ 1793 h 394"/>
                                <a:gd name="T76" fmla="+- 0 4275 4102"/>
                                <a:gd name="T77" fmla="*/ T76 w 506"/>
                                <a:gd name="T78" fmla="+- 0 1821 1437"/>
                                <a:gd name="T79" fmla="*/ 1821 h 394"/>
                                <a:gd name="T80" fmla="+- 0 4355 4102"/>
                                <a:gd name="T81" fmla="*/ T80 w 506"/>
                                <a:gd name="T82" fmla="+- 0 1831 1437"/>
                                <a:gd name="T83" fmla="*/ 1831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 h="394">
                                  <a:moveTo>
                                    <a:pt x="253" y="394"/>
                                  </a:moveTo>
                                  <a:lnTo>
                                    <a:pt x="333" y="384"/>
                                  </a:lnTo>
                                  <a:lnTo>
                                    <a:pt x="403" y="356"/>
                                  </a:lnTo>
                                  <a:lnTo>
                                    <a:pt x="457" y="313"/>
                                  </a:lnTo>
                                  <a:lnTo>
                                    <a:pt x="493" y="259"/>
                                  </a:lnTo>
                                  <a:lnTo>
                                    <a:pt x="506" y="197"/>
                                  </a:lnTo>
                                  <a:lnTo>
                                    <a:pt x="493" y="135"/>
                                  </a:lnTo>
                                  <a:lnTo>
                                    <a:pt x="457" y="81"/>
                                  </a:lnTo>
                                  <a:lnTo>
                                    <a:pt x="403" y="38"/>
                                  </a:lnTo>
                                  <a:lnTo>
                                    <a:pt x="333" y="10"/>
                                  </a:lnTo>
                                  <a:lnTo>
                                    <a:pt x="253" y="0"/>
                                  </a:lnTo>
                                  <a:lnTo>
                                    <a:pt x="173" y="10"/>
                                  </a:lnTo>
                                  <a:lnTo>
                                    <a:pt x="104" y="38"/>
                                  </a:lnTo>
                                  <a:lnTo>
                                    <a:pt x="49" y="81"/>
                                  </a:lnTo>
                                  <a:lnTo>
                                    <a:pt x="13" y="135"/>
                                  </a:lnTo>
                                  <a:lnTo>
                                    <a:pt x="0" y="197"/>
                                  </a:lnTo>
                                  <a:lnTo>
                                    <a:pt x="13" y="259"/>
                                  </a:lnTo>
                                  <a:lnTo>
                                    <a:pt x="49" y="313"/>
                                  </a:lnTo>
                                  <a:lnTo>
                                    <a:pt x="104" y="356"/>
                                  </a:lnTo>
                                  <a:lnTo>
                                    <a:pt x="173" y="384"/>
                                  </a:lnTo>
                                  <a:lnTo>
                                    <a:pt x="253" y="39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76"/>
                        <wpg:cNvGrpSpPr>
                          <a:grpSpLocks/>
                        </wpg:cNvGrpSpPr>
                        <wpg:grpSpPr bwMode="auto">
                          <a:xfrm>
                            <a:off x="20" y="2883"/>
                            <a:ext cx="1492" cy="394"/>
                            <a:chOff x="20" y="2883"/>
                            <a:chExt cx="1492" cy="394"/>
                          </a:xfrm>
                        </wpg:grpSpPr>
                        <wps:wsp>
                          <wps:cNvPr id="211" name="Freeform 177"/>
                          <wps:cNvSpPr>
                            <a:spLocks/>
                          </wps:cNvSpPr>
                          <wps:spPr bwMode="auto">
                            <a:xfrm>
                              <a:off x="20" y="2883"/>
                              <a:ext cx="1492" cy="394"/>
                            </a:xfrm>
                            <a:custGeom>
                              <a:avLst/>
                              <a:gdLst>
                                <a:gd name="T0" fmla="+- 0 766 20"/>
                                <a:gd name="T1" fmla="*/ T0 w 1492"/>
                                <a:gd name="T2" fmla="+- 0 3277 2883"/>
                                <a:gd name="T3" fmla="*/ 3277 h 394"/>
                                <a:gd name="T4" fmla="+- 0 876 20"/>
                                <a:gd name="T5" fmla="*/ T4 w 1492"/>
                                <a:gd name="T6" fmla="+- 0 3275 2883"/>
                                <a:gd name="T7" fmla="*/ 3275 h 394"/>
                                <a:gd name="T8" fmla="+- 0 981 20"/>
                                <a:gd name="T9" fmla="*/ T8 w 1492"/>
                                <a:gd name="T10" fmla="+- 0 3268 2883"/>
                                <a:gd name="T11" fmla="*/ 3268 h 394"/>
                                <a:gd name="T12" fmla="+- 0 1080 20"/>
                                <a:gd name="T13" fmla="*/ T12 w 1492"/>
                                <a:gd name="T14" fmla="+- 0 3258 2883"/>
                                <a:gd name="T15" fmla="*/ 3258 h 394"/>
                                <a:gd name="T16" fmla="+- 0 1172 20"/>
                                <a:gd name="T17" fmla="*/ T16 w 1492"/>
                                <a:gd name="T18" fmla="+- 0 3245 2883"/>
                                <a:gd name="T19" fmla="*/ 3245 h 394"/>
                                <a:gd name="T20" fmla="+- 0 1255 20"/>
                                <a:gd name="T21" fmla="*/ T20 w 1492"/>
                                <a:gd name="T22" fmla="+- 0 3228 2883"/>
                                <a:gd name="T23" fmla="*/ 3228 h 394"/>
                                <a:gd name="T24" fmla="+- 0 1328 20"/>
                                <a:gd name="T25" fmla="*/ T24 w 1492"/>
                                <a:gd name="T26" fmla="+- 0 3209 2883"/>
                                <a:gd name="T27" fmla="*/ 3209 h 394"/>
                                <a:gd name="T28" fmla="+- 0 1391 20"/>
                                <a:gd name="T29" fmla="*/ T28 w 1492"/>
                                <a:gd name="T30" fmla="+- 0 3187 2883"/>
                                <a:gd name="T31" fmla="*/ 3187 h 394"/>
                                <a:gd name="T32" fmla="+- 0 1480 20"/>
                                <a:gd name="T33" fmla="*/ T32 w 1492"/>
                                <a:gd name="T34" fmla="+- 0 3137 2883"/>
                                <a:gd name="T35" fmla="*/ 3137 h 394"/>
                                <a:gd name="T36" fmla="+- 0 1511 20"/>
                                <a:gd name="T37" fmla="*/ T36 w 1492"/>
                                <a:gd name="T38" fmla="+- 0 3080 2883"/>
                                <a:gd name="T39" fmla="*/ 3080 h 394"/>
                                <a:gd name="T40" fmla="+- 0 1503 20"/>
                                <a:gd name="T41" fmla="*/ T40 w 1492"/>
                                <a:gd name="T42" fmla="+- 0 3051 2883"/>
                                <a:gd name="T43" fmla="*/ 3051 h 394"/>
                                <a:gd name="T44" fmla="+- 0 1442 20"/>
                                <a:gd name="T45" fmla="*/ T44 w 1492"/>
                                <a:gd name="T46" fmla="+- 0 2997 2883"/>
                                <a:gd name="T47" fmla="*/ 2997 h 394"/>
                                <a:gd name="T48" fmla="+- 0 1328 20"/>
                                <a:gd name="T49" fmla="*/ T48 w 1492"/>
                                <a:gd name="T50" fmla="+- 0 2951 2883"/>
                                <a:gd name="T51" fmla="*/ 2951 h 394"/>
                                <a:gd name="T52" fmla="+- 0 1255 20"/>
                                <a:gd name="T53" fmla="*/ T52 w 1492"/>
                                <a:gd name="T54" fmla="+- 0 2931 2883"/>
                                <a:gd name="T55" fmla="*/ 2931 h 394"/>
                                <a:gd name="T56" fmla="+- 0 1172 20"/>
                                <a:gd name="T57" fmla="*/ T56 w 1492"/>
                                <a:gd name="T58" fmla="+- 0 2915 2883"/>
                                <a:gd name="T59" fmla="*/ 2915 h 394"/>
                                <a:gd name="T60" fmla="+- 0 1080 20"/>
                                <a:gd name="T61" fmla="*/ T60 w 1492"/>
                                <a:gd name="T62" fmla="+- 0 2901 2883"/>
                                <a:gd name="T63" fmla="*/ 2901 h 394"/>
                                <a:gd name="T64" fmla="+- 0 981 20"/>
                                <a:gd name="T65" fmla="*/ T64 w 1492"/>
                                <a:gd name="T66" fmla="+- 0 2891 2883"/>
                                <a:gd name="T67" fmla="*/ 2891 h 394"/>
                                <a:gd name="T68" fmla="+- 0 876 20"/>
                                <a:gd name="T69" fmla="*/ T68 w 1492"/>
                                <a:gd name="T70" fmla="+- 0 2885 2883"/>
                                <a:gd name="T71" fmla="*/ 2885 h 394"/>
                                <a:gd name="T72" fmla="+- 0 766 20"/>
                                <a:gd name="T73" fmla="*/ T72 w 1492"/>
                                <a:gd name="T74" fmla="+- 0 2883 2883"/>
                                <a:gd name="T75" fmla="*/ 2883 h 394"/>
                                <a:gd name="T76" fmla="+- 0 655 20"/>
                                <a:gd name="T77" fmla="*/ T76 w 1492"/>
                                <a:gd name="T78" fmla="+- 0 2885 2883"/>
                                <a:gd name="T79" fmla="*/ 2885 h 394"/>
                                <a:gd name="T80" fmla="+- 0 550 20"/>
                                <a:gd name="T81" fmla="*/ T80 w 1492"/>
                                <a:gd name="T82" fmla="+- 0 2891 2883"/>
                                <a:gd name="T83" fmla="*/ 2891 h 394"/>
                                <a:gd name="T84" fmla="+- 0 451 20"/>
                                <a:gd name="T85" fmla="*/ T84 w 1492"/>
                                <a:gd name="T86" fmla="+- 0 2901 2883"/>
                                <a:gd name="T87" fmla="*/ 2901 h 394"/>
                                <a:gd name="T88" fmla="+- 0 360 20"/>
                                <a:gd name="T89" fmla="*/ T88 w 1492"/>
                                <a:gd name="T90" fmla="+- 0 2915 2883"/>
                                <a:gd name="T91" fmla="*/ 2915 h 394"/>
                                <a:gd name="T92" fmla="+- 0 276 20"/>
                                <a:gd name="T93" fmla="*/ T92 w 1492"/>
                                <a:gd name="T94" fmla="+- 0 2931 2883"/>
                                <a:gd name="T95" fmla="*/ 2931 h 394"/>
                                <a:gd name="T96" fmla="+- 0 203 20"/>
                                <a:gd name="T97" fmla="*/ T96 w 1492"/>
                                <a:gd name="T98" fmla="+- 0 2951 2883"/>
                                <a:gd name="T99" fmla="*/ 2951 h 394"/>
                                <a:gd name="T100" fmla="+- 0 140 20"/>
                                <a:gd name="T101" fmla="*/ T100 w 1492"/>
                                <a:gd name="T102" fmla="+- 0 2973 2883"/>
                                <a:gd name="T103" fmla="*/ 2973 h 394"/>
                                <a:gd name="T104" fmla="+- 0 52 20"/>
                                <a:gd name="T105" fmla="*/ T104 w 1492"/>
                                <a:gd name="T106" fmla="+- 0 3023 2883"/>
                                <a:gd name="T107" fmla="*/ 3023 h 394"/>
                                <a:gd name="T108" fmla="+- 0 20 20"/>
                                <a:gd name="T109" fmla="*/ T108 w 1492"/>
                                <a:gd name="T110" fmla="+- 0 3080 2883"/>
                                <a:gd name="T111" fmla="*/ 3080 h 394"/>
                                <a:gd name="T112" fmla="+- 0 28 20"/>
                                <a:gd name="T113" fmla="*/ T112 w 1492"/>
                                <a:gd name="T114" fmla="+- 0 3109 2883"/>
                                <a:gd name="T115" fmla="*/ 3109 h 394"/>
                                <a:gd name="T116" fmla="+- 0 89 20"/>
                                <a:gd name="T117" fmla="*/ T116 w 1492"/>
                                <a:gd name="T118" fmla="+- 0 3163 2883"/>
                                <a:gd name="T119" fmla="*/ 3163 h 394"/>
                                <a:gd name="T120" fmla="+- 0 203 20"/>
                                <a:gd name="T121" fmla="*/ T120 w 1492"/>
                                <a:gd name="T122" fmla="+- 0 3209 2883"/>
                                <a:gd name="T123" fmla="*/ 3209 h 394"/>
                                <a:gd name="T124" fmla="+- 0 276 20"/>
                                <a:gd name="T125" fmla="*/ T124 w 1492"/>
                                <a:gd name="T126" fmla="+- 0 3228 2883"/>
                                <a:gd name="T127" fmla="*/ 3228 h 394"/>
                                <a:gd name="T128" fmla="+- 0 360 20"/>
                                <a:gd name="T129" fmla="*/ T128 w 1492"/>
                                <a:gd name="T130" fmla="+- 0 3245 2883"/>
                                <a:gd name="T131" fmla="*/ 3245 h 394"/>
                                <a:gd name="T132" fmla="+- 0 451 20"/>
                                <a:gd name="T133" fmla="*/ T132 w 1492"/>
                                <a:gd name="T134" fmla="+- 0 3258 2883"/>
                                <a:gd name="T135" fmla="*/ 3258 h 394"/>
                                <a:gd name="T136" fmla="+- 0 550 20"/>
                                <a:gd name="T137" fmla="*/ T136 w 1492"/>
                                <a:gd name="T138" fmla="+- 0 3268 2883"/>
                                <a:gd name="T139" fmla="*/ 3268 h 394"/>
                                <a:gd name="T140" fmla="+- 0 655 20"/>
                                <a:gd name="T141" fmla="*/ T140 w 1492"/>
                                <a:gd name="T142" fmla="+- 0 3275 2883"/>
                                <a:gd name="T143" fmla="*/ 3275 h 394"/>
                                <a:gd name="T144" fmla="+- 0 766 20"/>
                                <a:gd name="T145" fmla="*/ T144 w 1492"/>
                                <a:gd name="T146" fmla="+- 0 3277 2883"/>
                                <a:gd name="T147" fmla="*/ 327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92" h="394">
                                  <a:moveTo>
                                    <a:pt x="746" y="394"/>
                                  </a:moveTo>
                                  <a:lnTo>
                                    <a:pt x="856" y="392"/>
                                  </a:lnTo>
                                  <a:lnTo>
                                    <a:pt x="961" y="385"/>
                                  </a:lnTo>
                                  <a:lnTo>
                                    <a:pt x="1060" y="375"/>
                                  </a:lnTo>
                                  <a:lnTo>
                                    <a:pt x="1152" y="362"/>
                                  </a:lnTo>
                                  <a:lnTo>
                                    <a:pt x="1235" y="345"/>
                                  </a:lnTo>
                                  <a:lnTo>
                                    <a:pt x="1308" y="326"/>
                                  </a:lnTo>
                                  <a:lnTo>
                                    <a:pt x="1371" y="304"/>
                                  </a:lnTo>
                                  <a:lnTo>
                                    <a:pt x="1460" y="254"/>
                                  </a:lnTo>
                                  <a:lnTo>
                                    <a:pt x="1491" y="197"/>
                                  </a:lnTo>
                                  <a:lnTo>
                                    <a:pt x="1483" y="168"/>
                                  </a:lnTo>
                                  <a:lnTo>
                                    <a:pt x="1422" y="114"/>
                                  </a:lnTo>
                                  <a:lnTo>
                                    <a:pt x="1308" y="68"/>
                                  </a:lnTo>
                                  <a:lnTo>
                                    <a:pt x="1235" y="48"/>
                                  </a:lnTo>
                                  <a:lnTo>
                                    <a:pt x="1152" y="32"/>
                                  </a:lnTo>
                                  <a:lnTo>
                                    <a:pt x="1060" y="18"/>
                                  </a:lnTo>
                                  <a:lnTo>
                                    <a:pt x="961" y="8"/>
                                  </a:lnTo>
                                  <a:lnTo>
                                    <a:pt x="856" y="2"/>
                                  </a:lnTo>
                                  <a:lnTo>
                                    <a:pt x="746" y="0"/>
                                  </a:lnTo>
                                  <a:lnTo>
                                    <a:pt x="635" y="2"/>
                                  </a:lnTo>
                                  <a:lnTo>
                                    <a:pt x="530" y="8"/>
                                  </a:lnTo>
                                  <a:lnTo>
                                    <a:pt x="431" y="18"/>
                                  </a:lnTo>
                                  <a:lnTo>
                                    <a:pt x="340" y="32"/>
                                  </a:lnTo>
                                  <a:lnTo>
                                    <a:pt x="256" y="48"/>
                                  </a:lnTo>
                                  <a:lnTo>
                                    <a:pt x="183" y="68"/>
                                  </a:lnTo>
                                  <a:lnTo>
                                    <a:pt x="120" y="90"/>
                                  </a:lnTo>
                                  <a:lnTo>
                                    <a:pt x="32" y="140"/>
                                  </a:lnTo>
                                  <a:lnTo>
                                    <a:pt x="0" y="197"/>
                                  </a:lnTo>
                                  <a:lnTo>
                                    <a:pt x="8" y="226"/>
                                  </a:lnTo>
                                  <a:lnTo>
                                    <a:pt x="69" y="280"/>
                                  </a:lnTo>
                                  <a:lnTo>
                                    <a:pt x="183" y="326"/>
                                  </a:lnTo>
                                  <a:lnTo>
                                    <a:pt x="256" y="345"/>
                                  </a:lnTo>
                                  <a:lnTo>
                                    <a:pt x="340" y="362"/>
                                  </a:lnTo>
                                  <a:lnTo>
                                    <a:pt x="431" y="375"/>
                                  </a:lnTo>
                                  <a:lnTo>
                                    <a:pt x="530" y="385"/>
                                  </a:lnTo>
                                  <a:lnTo>
                                    <a:pt x="635" y="392"/>
                                  </a:lnTo>
                                  <a:lnTo>
                                    <a:pt x="746" y="39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5AFCA" id="Group 206" o:spid="_x0000_s1026" style="width:242.9pt;height:175pt;mso-position-horizontal-relative:char;mso-position-vertical-relative:line" coordsize="4858,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">
                <v:shape id="Picture 173" o:spid="_x0000_s1027" type="#_x0000_t75" style="position:absolute;width:4858;height: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">
                  <v:imagedata r:id="rId100" o:title=""/>
                </v:shape>
                <v:group id="Group 174" o:spid="_x0000_s1028" style="position:absolute;left:4102;top:1437;width:506;height:394" coordorigin="4102,1437" coordsize="50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75" o:spid="_x0000_s1029" style="position:absolute;left:4102;top:1437;width:506;height:394;visibility:visible;mso-wrap-style:square;v-text-anchor:top" coordsize="50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" path="m253,394r80,-10l403,356r54,-43l493,259r13,-62l493,135,457,81,403,38,333,10,253,,173,10,104,38,49,81,13,135,,197r13,62l49,313r55,43l173,384r80,10xe" filled="f" strokecolor="red" strokeweight="2pt">
                    <v:path arrowok="t" o:connecttype="custom" o:connectlocs="253,1831;333,1821;403,1793;457,1750;493,1696;506,1634;493,1572;457,1518;403,1475;333,1447;253,1437;173,1447;104,1475;49,1518;13,1572;0,1634;13,1696;49,1750;104,1793;173,1821;253,1831" o:connectangles="0,0,0,0,0,0,0,0,0,0,0,0,0,0,0,0,0,0,0,0,0"/>
                  </v:shape>
                </v:group>
                <v:group id="Group 176" o:spid="_x0000_s1030" style="position:absolute;left:20;top:2883;width:1492;height:394" coordorigin="20,2883" coordsize="149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77" o:spid="_x0000_s1031" style="position:absolute;left:20;top:2883;width:1492;height:394;visibility:visible;mso-wrap-style:square;v-text-anchor:top" coordsize="149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" path="m746,394r110,-2l961,385r99,-10l1152,362r83,-17l1308,326r63,-22l1460,254r31,-57l1483,168r-61,-54l1308,68,1235,48,1152,32,1060,18,961,8,856,2,746,,635,2,530,8,431,18,340,32,256,48,183,68,120,90,32,140,,197r8,29l69,280r114,46l256,345r84,17l431,375r99,10l635,392r111,2xe" filled="f" strokecolor="red" strokeweight="2pt">
                    <v:path arrowok="t" o:connecttype="custom" o:connectlocs="746,3277;856,3275;961,3268;1060,3258;1152,3245;1235,3228;1308,3209;1371,3187;1460,3137;1491,3080;1483,3051;1422,2997;1308,2951;1235,2931;1152,2915;1060,2901;961,2891;856,2885;746,2883;635,2885;530,2891;431,2901;340,2915;256,2931;183,2951;120,2973;32,3023;0,3080;8,3109;69,3163;183,3209;256,3228;340,3245;431,3258;530,3268;635,3275;746,3277" o:connectangles="0,0,0,0,0,0,0,0,0,0,0,0,0,0,0,0,0,0,0,0,0,0,0,0,0,0,0,0,0,0,0,0,0,0,0,0,0"/>
                  </v:shape>
                </v:group>
                <w10:anchorlock/>
              </v:group>
            </w:pict>
          </mc:Fallback>
        </mc:AlternateContent>
      </w:r>
    </w:p>
    <w:p w:rsidR="00EB529F" w:rsidRDefault="00EB529F" w:rsidP="00EB529F">
      <w:r>
        <w:t xml:space="preserve"> </w:t>
      </w:r>
    </w:p>
    <w:p w:rsidR="00EB529F" w:rsidRDefault="00EB529F" w:rsidP="00EB529F"/>
    <w:p w:rsidR="00EB529F" w:rsidRDefault="00EB529F" w:rsidP="00EB529F"/>
    <w:p w:rsidR="00EB529F" w:rsidRDefault="00EB529F" w:rsidP="00EB529F"/>
    <w:p w:rsidR="00EB529F" w:rsidRDefault="00EB529F" w:rsidP="00EB529F">
      <w:pPr>
        <w:pStyle w:val="Heading1"/>
      </w:pPr>
      <w:r>
        <w:lastRenderedPageBreak/>
        <w:t>Step D2 continued</w:t>
      </w:r>
    </w:p>
    <w:p w:rsidR="00EB529F" w:rsidRDefault="00EB529F" w:rsidP="00EB529F">
      <w:r>
        <w:t xml:space="preserve">The following page appears, allowing the agency to </w:t>
      </w:r>
      <w:proofErr w:type="spellStart"/>
      <w:r>
        <w:t>seach</w:t>
      </w:r>
      <w:proofErr w:type="spellEnd"/>
      <w:r>
        <w:t xml:space="preserve"> for the correct vacancy that the selected applicant/s will be nominated to.</w:t>
      </w:r>
    </w:p>
    <w:p w:rsidR="00EB529F" w:rsidRDefault="00EB529F" w:rsidP="00EB529F">
      <w:r>
        <w:t xml:space="preserve">Enter required search parameters and click </w:t>
      </w:r>
      <w:r w:rsidRPr="00EB529F">
        <w:rPr>
          <w:b/>
        </w:rPr>
        <w:t>Search</w:t>
      </w:r>
      <w:r>
        <w:t>.</w:t>
      </w:r>
    </w:p>
    <w:p w:rsidR="00EB529F" w:rsidRDefault="00EB529F" w:rsidP="00EB529F">
      <w:r>
        <w:rPr>
          <w:rFonts w:eastAsia="Arial" w:cs="Arial"/>
          <w:noProof/>
          <w:sz w:val="20"/>
          <w:lang w:val="en-AU" w:eastAsia="en-AU"/>
        </w:rPr>
        <mc:AlternateContent>
          <mc:Choice Requires="wpg">
            <w:drawing>
              <wp:inline distT="0" distB="0" distL="0" distR="0">
                <wp:extent cx="6264275" cy="4120433"/>
                <wp:effectExtent l="0" t="0" r="3175" b="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4120433"/>
                          <a:chOff x="0" y="0"/>
                          <a:chExt cx="10300" cy="6775"/>
                        </a:xfrm>
                      </wpg:grpSpPr>
                      <pic:pic xmlns:pic="http://schemas.openxmlformats.org/drawingml/2006/picture">
                        <pic:nvPicPr>
                          <pic:cNvPr id="213" name="Picture 1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300" cy="6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4" name="Group 180"/>
                        <wpg:cNvGrpSpPr>
                          <a:grpSpLocks/>
                        </wpg:cNvGrpSpPr>
                        <wpg:grpSpPr bwMode="auto">
                          <a:xfrm>
                            <a:off x="27" y="740"/>
                            <a:ext cx="868" cy="394"/>
                            <a:chOff x="27" y="740"/>
                            <a:chExt cx="868" cy="394"/>
                          </a:xfrm>
                        </wpg:grpSpPr>
                        <wps:wsp>
                          <wps:cNvPr id="215" name="Freeform 181"/>
                          <wps:cNvSpPr>
                            <a:spLocks/>
                          </wps:cNvSpPr>
                          <wps:spPr bwMode="auto">
                            <a:xfrm>
                              <a:off x="27" y="740"/>
                              <a:ext cx="868" cy="394"/>
                            </a:xfrm>
                            <a:custGeom>
                              <a:avLst/>
                              <a:gdLst>
                                <a:gd name="T0" fmla="+- 0 460 27"/>
                                <a:gd name="T1" fmla="*/ T0 w 868"/>
                                <a:gd name="T2" fmla="+- 0 1133 740"/>
                                <a:gd name="T3" fmla="*/ 1133 h 394"/>
                                <a:gd name="T4" fmla="+- 0 560 27"/>
                                <a:gd name="T5" fmla="*/ T4 w 868"/>
                                <a:gd name="T6" fmla="+- 0 1128 740"/>
                                <a:gd name="T7" fmla="*/ 1128 h 394"/>
                                <a:gd name="T8" fmla="+- 0 651 27"/>
                                <a:gd name="T9" fmla="*/ T8 w 868"/>
                                <a:gd name="T10" fmla="+- 0 1113 740"/>
                                <a:gd name="T11" fmla="*/ 1113 h 394"/>
                                <a:gd name="T12" fmla="+- 0 731 27"/>
                                <a:gd name="T13" fmla="*/ T12 w 868"/>
                                <a:gd name="T14" fmla="+- 0 1090 740"/>
                                <a:gd name="T15" fmla="*/ 1090 h 394"/>
                                <a:gd name="T16" fmla="+- 0 798 27"/>
                                <a:gd name="T17" fmla="*/ T16 w 868"/>
                                <a:gd name="T18" fmla="+- 0 1060 740"/>
                                <a:gd name="T19" fmla="*/ 1060 h 394"/>
                                <a:gd name="T20" fmla="+- 0 850 27"/>
                                <a:gd name="T21" fmla="*/ T20 w 868"/>
                                <a:gd name="T22" fmla="+- 0 1023 740"/>
                                <a:gd name="T23" fmla="*/ 1023 h 394"/>
                                <a:gd name="T24" fmla="+- 0 894 27"/>
                                <a:gd name="T25" fmla="*/ T24 w 868"/>
                                <a:gd name="T26" fmla="+- 0 936 740"/>
                                <a:gd name="T27" fmla="*/ 936 h 394"/>
                                <a:gd name="T28" fmla="+- 0 882 27"/>
                                <a:gd name="T29" fmla="*/ T28 w 868"/>
                                <a:gd name="T30" fmla="+- 0 891 740"/>
                                <a:gd name="T31" fmla="*/ 891 h 394"/>
                                <a:gd name="T32" fmla="+- 0 798 27"/>
                                <a:gd name="T33" fmla="*/ T32 w 868"/>
                                <a:gd name="T34" fmla="+- 0 813 740"/>
                                <a:gd name="T35" fmla="*/ 813 h 394"/>
                                <a:gd name="T36" fmla="+- 0 731 27"/>
                                <a:gd name="T37" fmla="*/ T36 w 868"/>
                                <a:gd name="T38" fmla="+- 0 783 740"/>
                                <a:gd name="T39" fmla="*/ 783 h 394"/>
                                <a:gd name="T40" fmla="+- 0 651 27"/>
                                <a:gd name="T41" fmla="*/ T40 w 868"/>
                                <a:gd name="T42" fmla="+- 0 760 740"/>
                                <a:gd name="T43" fmla="*/ 760 h 394"/>
                                <a:gd name="T44" fmla="+- 0 560 27"/>
                                <a:gd name="T45" fmla="*/ T44 w 868"/>
                                <a:gd name="T46" fmla="+- 0 745 740"/>
                                <a:gd name="T47" fmla="*/ 745 h 394"/>
                                <a:gd name="T48" fmla="+- 0 460 27"/>
                                <a:gd name="T49" fmla="*/ T48 w 868"/>
                                <a:gd name="T50" fmla="+- 0 740 740"/>
                                <a:gd name="T51" fmla="*/ 740 h 394"/>
                                <a:gd name="T52" fmla="+- 0 361 27"/>
                                <a:gd name="T53" fmla="*/ T52 w 868"/>
                                <a:gd name="T54" fmla="+- 0 745 740"/>
                                <a:gd name="T55" fmla="*/ 745 h 394"/>
                                <a:gd name="T56" fmla="+- 0 269 27"/>
                                <a:gd name="T57" fmla="*/ T56 w 868"/>
                                <a:gd name="T58" fmla="+- 0 760 740"/>
                                <a:gd name="T59" fmla="*/ 760 h 394"/>
                                <a:gd name="T60" fmla="+- 0 189 27"/>
                                <a:gd name="T61" fmla="*/ T60 w 868"/>
                                <a:gd name="T62" fmla="+- 0 783 740"/>
                                <a:gd name="T63" fmla="*/ 783 h 394"/>
                                <a:gd name="T64" fmla="+- 0 122 27"/>
                                <a:gd name="T65" fmla="*/ T64 w 868"/>
                                <a:gd name="T66" fmla="+- 0 813 740"/>
                                <a:gd name="T67" fmla="*/ 813 h 394"/>
                                <a:gd name="T68" fmla="+- 0 71 27"/>
                                <a:gd name="T69" fmla="*/ T68 w 868"/>
                                <a:gd name="T70" fmla="+- 0 850 740"/>
                                <a:gd name="T71" fmla="*/ 850 h 394"/>
                                <a:gd name="T72" fmla="+- 0 27 27"/>
                                <a:gd name="T73" fmla="*/ T72 w 868"/>
                                <a:gd name="T74" fmla="+- 0 936 740"/>
                                <a:gd name="T75" fmla="*/ 936 h 394"/>
                                <a:gd name="T76" fmla="+- 0 38 27"/>
                                <a:gd name="T77" fmla="*/ T76 w 868"/>
                                <a:gd name="T78" fmla="+- 0 982 740"/>
                                <a:gd name="T79" fmla="*/ 982 h 394"/>
                                <a:gd name="T80" fmla="+- 0 122 27"/>
                                <a:gd name="T81" fmla="*/ T80 w 868"/>
                                <a:gd name="T82" fmla="+- 0 1060 740"/>
                                <a:gd name="T83" fmla="*/ 1060 h 394"/>
                                <a:gd name="T84" fmla="+- 0 189 27"/>
                                <a:gd name="T85" fmla="*/ T84 w 868"/>
                                <a:gd name="T86" fmla="+- 0 1090 740"/>
                                <a:gd name="T87" fmla="*/ 1090 h 394"/>
                                <a:gd name="T88" fmla="+- 0 269 27"/>
                                <a:gd name="T89" fmla="*/ T88 w 868"/>
                                <a:gd name="T90" fmla="+- 0 1113 740"/>
                                <a:gd name="T91" fmla="*/ 1113 h 394"/>
                                <a:gd name="T92" fmla="+- 0 361 27"/>
                                <a:gd name="T93" fmla="*/ T92 w 868"/>
                                <a:gd name="T94" fmla="+- 0 1128 740"/>
                                <a:gd name="T95" fmla="*/ 1128 h 394"/>
                                <a:gd name="T96" fmla="+- 0 460 27"/>
                                <a:gd name="T97" fmla="*/ T96 w 868"/>
                                <a:gd name="T98" fmla="+- 0 1133 740"/>
                                <a:gd name="T99" fmla="*/ 113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8" h="394">
                                  <a:moveTo>
                                    <a:pt x="433" y="393"/>
                                  </a:moveTo>
                                  <a:lnTo>
                                    <a:pt x="533" y="388"/>
                                  </a:lnTo>
                                  <a:lnTo>
                                    <a:pt x="624" y="373"/>
                                  </a:lnTo>
                                  <a:lnTo>
                                    <a:pt x="704" y="350"/>
                                  </a:lnTo>
                                  <a:lnTo>
                                    <a:pt x="771" y="320"/>
                                  </a:lnTo>
                                  <a:lnTo>
                                    <a:pt x="823" y="283"/>
                                  </a:lnTo>
                                  <a:lnTo>
                                    <a:pt x="867" y="196"/>
                                  </a:lnTo>
                                  <a:lnTo>
                                    <a:pt x="855" y="151"/>
                                  </a:lnTo>
                                  <a:lnTo>
                                    <a:pt x="771" y="73"/>
                                  </a:lnTo>
                                  <a:lnTo>
                                    <a:pt x="704" y="43"/>
                                  </a:lnTo>
                                  <a:lnTo>
                                    <a:pt x="624" y="20"/>
                                  </a:lnTo>
                                  <a:lnTo>
                                    <a:pt x="533" y="5"/>
                                  </a:lnTo>
                                  <a:lnTo>
                                    <a:pt x="433" y="0"/>
                                  </a:lnTo>
                                  <a:lnTo>
                                    <a:pt x="334" y="5"/>
                                  </a:lnTo>
                                  <a:lnTo>
                                    <a:pt x="242" y="20"/>
                                  </a:lnTo>
                                  <a:lnTo>
                                    <a:pt x="162" y="43"/>
                                  </a:lnTo>
                                  <a:lnTo>
                                    <a:pt x="95" y="73"/>
                                  </a:lnTo>
                                  <a:lnTo>
                                    <a:pt x="44" y="110"/>
                                  </a:lnTo>
                                  <a:lnTo>
                                    <a:pt x="0" y="196"/>
                                  </a:lnTo>
                                  <a:lnTo>
                                    <a:pt x="11" y="242"/>
                                  </a:lnTo>
                                  <a:lnTo>
                                    <a:pt x="95" y="320"/>
                                  </a:lnTo>
                                  <a:lnTo>
                                    <a:pt x="162" y="350"/>
                                  </a:lnTo>
                                  <a:lnTo>
                                    <a:pt x="242" y="373"/>
                                  </a:lnTo>
                                  <a:lnTo>
                                    <a:pt x="334" y="388"/>
                                  </a:lnTo>
                                  <a:lnTo>
                                    <a:pt x="433" y="393"/>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841F5D" id="Group 212" o:spid="_x0000_s1026" style="width:493.25pt;height:324.45pt;mso-position-horizontal-relative:char;mso-position-vertical-relative:line" coordsize="10300,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">
                <v:shape id="Picture 179" o:spid="_x0000_s1027" type="#_x0000_t75" style="position:absolute;width:10300;height:6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">
                  <v:imagedata r:id="rId102" o:title=""/>
                </v:shape>
                <v:group id="Group 180" o:spid="_x0000_s1028" style="position:absolute;left:27;top:740;width:868;height:394" coordorigin="27,740" coordsize="86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81" o:spid="_x0000_s1029" style="position:absolute;left:27;top:740;width:868;height:394;visibility:visible;mso-wrap-style:square;v-text-anchor:top" coordsize="86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" path="m433,393r100,-5l624,373r80,-23l771,320r52,-37l867,196,855,151,771,73,704,43,624,20,533,5,433,,334,5,242,20,162,43,95,73,44,110,,196r11,46l95,320r67,30l242,373r92,15l433,393xe" filled="f" strokecolor="red" strokeweight="2pt">
                    <v:path arrowok="t" o:connecttype="custom" o:connectlocs="433,1133;533,1128;624,1113;704,1090;771,1060;823,1023;867,936;855,891;771,813;704,783;624,760;533,745;433,740;334,745;242,760;162,783;95,813;44,850;0,936;11,982;95,1060;162,1090;242,1113;334,1128;433,1133" o:connectangles="0,0,0,0,0,0,0,0,0,0,0,0,0,0,0,0,0,0,0,0,0,0,0,0,0"/>
                  </v:shape>
                </v:group>
                <w10:anchorlock/>
              </v:group>
            </w:pict>
          </mc:Fallback>
        </mc:AlternateContent>
      </w:r>
    </w:p>
    <w:p w:rsidR="00EB529F" w:rsidRDefault="00EB529F" w:rsidP="00EB529F">
      <w:r>
        <w:t xml:space="preserve"> </w:t>
      </w:r>
    </w:p>
    <w:p w:rsidR="00EB529F" w:rsidRDefault="00EB529F" w:rsidP="00EB529F">
      <w:r>
        <w:t xml:space="preserve">Select the correct vacancy via the tick box to attach the suitable applicant/s to and click the </w:t>
      </w:r>
      <w:r w:rsidRPr="00EB529F">
        <w:rPr>
          <w:b/>
        </w:rPr>
        <w:t>Apply</w:t>
      </w:r>
      <w:r>
        <w:t xml:space="preserve"> button</w:t>
      </w:r>
    </w:p>
    <w:p w:rsidR="00EB529F" w:rsidRDefault="00EB529F" w:rsidP="00EB529F">
      <w:r>
        <w:rPr>
          <w:rFonts w:eastAsia="Arial" w:cs="Arial"/>
          <w:noProof/>
          <w:sz w:val="20"/>
          <w:lang w:val="en-AU" w:eastAsia="en-AU"/>
        </w:rPr>
        <mc:AlternateContent>
          <mc:Choice Requires="wpg">
            <w:drawing>
              <wp:inline distT="0" distB="0" distL="0" distR="0">
                <wp:extent cx="6264275" cy="1084167"/>
                <wp:effectExtent l="0" t="0" r="3175" b="1905"/>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084167"/>
                          <a:chOff x="0" y="0"/>
                          <a:chExt cx="10487" cy="1815"/>
                        </a:xfrm>
                      </wpg:grpSpPr>
                      <pic:pic xmlns:pic="http://schemas.openxmlformats.org/drawingml/2006/picture">
                        <pic:nvPicPr>
                          <pic:cNvPr id="217" name="Picture 1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76"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8" name="Group 184"/>
                        <wpg:cNvGrpSpPr>
                          <a:grpSpLocks/>
                        </wpg:cNvGrpSpPr>
                        <wpg:grpSpPr bwMode="auto">
                          <a:xfrm>
                            <a:off x="9732" y="691"/>
                            <a:ext cx="736" cy="877"/>
                            <a:chOff x="9732" y="691"/>
                            <a:chExt cx="736" cy="877"/>
                          </a:xfrm>
                        </wpg:grpSpPr>
                        <wps:wsp>
                          <wps:cNvPr id="219" name="Freeform 185"/>
                          <wps:cNvSpPr>
                            <a:spLocks/>
                          </wps:cNvSpPr>
                          <wps:spPr bwMode="auto">
                            <a:xfrm>
                              <a:off x="9732" y="691"/>
                              <a:ext cx="736" cy="877"/>
                            </a:xfrm>
                            <a:custGeom>
                              <a:avLst/>
                              <a:gdLst>
                                <a:gd name="T0" fmla="+- 0 10099 9732"/>
                                <a:gd name="T1" fmla="*/ T0 w 736"/>
                                <a:gd name="T2" fmla="+- 0 1567 691"/>
                                <a:gd name="T3" fmla="*/ 1567 h 877"/>
                                <a:gd name="T4" fmla="+- 0 10165 9732"/>
                                <a:gd name="T5" fmla="*/ T4 w 736"/>
                                <a:gd name="T6" fmla="+- 0 1560 691"/>
                                <a:gd name="T7" fmla="*/ 1560 h 877"/>
                                <a:gd name="T8" fmla="+- 0 10227 9732"/>
                                <a:gd name="T9" fmla="*/ T8 w 736"/>
                                <a:gd name="T10" fmla="+- 0 1540 691"/>
                                <a:gd name="T11" fmla="*/ 1540 h 877"/>
                                <a:gd name="T12" fmla="+- 0 10285 9732"/>
                                <a:gd name="T13" fmla="*/ T12 w 736"/>
                                <a:gd name="T14" fmla="+- 0 1508 691"/>
                                <a:gd name="T15" fmla="*/ 1508 h 877"/>
                                <a:gd name="T16" fmla="+- 0 10336 9732"/>
                                <a:gd name="T17" fmla="*/ T16 w 736"/>
                                <a:gd name="T18" fmla="+- 0 1464 691"/>
                                <a:gd name="T19" fmla="*/ 1464 h 877"/>
                                <a:gd name="T20" fmla="+- 0 10380 9732"/>
                                <a:gd name="T21" fmla="*/ T20 w 736"/>
                                <a:gd name="T22" fmla="+- 0 1411 691"/>
                                <a:gd name="T23" fmla="*/ 1411 h 877"/>
                                <a:gd name="T24" fmla="+- 0 10417 9732"/>
                                <a:gd name="T25" fmla="*/ T24 w 736"/>
                                <a:gd name="T26" fmla="+- 0 1350 691"/>
                                <a:gd name="T27" fmla="*/ 1350 h 877"/>
                                <a:gd name="T28" fmla="+- 0 10444 9732"/>
                                <a:gd name="T29" fmla="*/ T28 w 736"/>
                                <a:gd name="T30" fmla="+- 0 1282 691"/>
                                <a:gd name="T31" fmla="*/ 1282 h 877"/>
                                <a:gd name="T32" fmla="+- 0 10461 9732"/>
                                <a:gd name="T33" fmla="*/ T32 w 736"/>
                                <a:gd name="T34" fmla="+- 0 1208 691"/>
                                <a:gd name="T35" fmla="*/ 1208 h 877"/>
                                <a:gd name="T36" fmla="+- 0 10467 9732"/>
                                <a:gd name="T37" fmla="*/ T36 w 736"/>
                                <a:gd name="T38" fmla="+- 0 1129 691"/>
                                <a:gd name="T39" fmla="*/ 1129 h 877"/>
                                <a:gd name="T40" fmla="+- 0 10461 9732"/>
                                <a:gd name="T41" fmla="*/ T40 w 736"/>
                                <a:gd name="T42" fmla="+- 0 1050 691"/>
                                <a:gd name="T43" fmla="*/ 1050 h 877"/>
                                <a:gd name="T44" fmla="+- 0 10444 9732"/>
                                <a:gd name="T45" fmla="*/ T44 w 736"/>
                                <a:gd name="T46" fmla="+- 0 976 691"/>
                                <a:gd name="T47" fmla="*/ 976 h 877"/>
                                <a:gd name="T48" fmla="+- 0 10417 9732"/>
                                <a:gd name="T49" fmla="*/ T48 w 736"/>
                                <a:gd name="T50" fmla="+- 0 908 691"/>
                                <a:gd name="T51" fmla="*/ 908 h 877"/>
                                <a:gd name="T52" fmla="+- 0 10380 9732"/>
                                <a:gd name="T53" fmla="*/ T52 w 736"/>
                                <a:gd name="T54" fmla="+- 0 846 691"/>
                                <a:gd name="T55" fmla="*/ 846 h 877"/>
                                <a:gd name="T56" fmla="+- 0 10336 9732"/>
                                <a:gd name="T57" fmla="*/ T56 w 736"/>
                                <a:gd name="T58" fmla="+- 0 794 691"/>
                                <a:gd name="T59" fmla="*/ 794 h 877"/>
                                <a:gd name="T60" fmla="+- 0 10285 9732"/>
                                <a:gd name="T61" fmla="*/ T60 w 736"/>
                                <a:gd name="T62" fmla="+- 0 750 691"/>
                                <a:gd name="T63" fmla="*/ 750 h 877"/>
                                <a:gd name="T64" fmla="+- 0 10227 9732"/>
                                <a:gd name="T65" fmla="*/ T64 w 736"/>
                                <a:gd name="T66" fmla="+- 0 718 691"/>
                                <a:gd name="T67" fmla="*/ 718 h 877"/>
                                <a:gd name="T68" fmla="+- 0 10165 9732"/>
                                <a:gd name="T69" fmla="*/ T68 w 736"/>
                                <a:gd name="T70" fmla="+- 0 698 691"/>
                                <a:gd name="T71" fmla="*/ 698 h 877"/>
                                <a:gd name="T72" fmla="+- 0 10099 9732"/>
                                <a:gd name="T73" fmla="*/ T72 w 736"/>
                                <a:gd name="T74" fmla="+- 0 691 691"/>
                                <a:gd name="T75" fmla="*/ 691 h 877"/>
                                <a:gd name="T76" fmla="+- 0 10033 9732"/>
                                <a:gd name="T77" fmla="*/ T76 w 736"/>
                                <a:gd name="T78" fmla="+- 0 698 691"/>
                                <a:gd name="T79" fmla="*/ 698 h 877"/>
                                <a:gd name="T80" fmla="+- 0 9971 9732"/>
                                <a:gd name="T81" fmla="*/ T80 w 736"/>
                                <a:gd name="T82" fmla="+- 0 718 691"/>
                                <a:gd name="T83" fmla="*/ 718 h 877"/>
                                <a:gd name="T84" fmla="+- 0 9914 9732"/>
                                <a:gd name="T85" fmla="*/ T84 w 736"/>
                                <a:gd name="T86" fmla="+- 0 750 691"/>
                                <a:gd name="T87" fmla="*/ 750 h 877"/>
                                <a:gd name="T88" fmla="+- 0 9862 9732"/>
                                <a:gd name="T89" fmla="*/ T88 w 736"/>
                                <a:gd name="T90" fmla="+- 0 794 691"/>
                                <a:gd name="T91" fmla="*/ 794 h 877"/>
                                <a:gd name="T92" fmla="+- 0 9818 9732"/>
                                <a:gd name="T93" fmla="*/ T92 w 736"/>
                                <a:gd name="T94" fmla="+- 0 846 691"/>
                                <a:gd name="T95" fmla="*/ 846 h 877"/>
                                <a:gd name="T96" fmla="+- 0 9782 9732"/>
                                <a:gd name="T97" fmla="*/ T96 w 736"/>
                                <a:gd name="T98" fmla="+- 0 908 691"/>
                                <a:gd name="T99" fmla="*/ 908 h 877"/>
                                <a:gd name="T100" fmla="+- 0 9755 9732"/>
                                <a:gd name="T101" fmla="*/ T100 w 736"/>
                                <a:gd name="T102" fmla="+- 0 976 691"/>
                                <a:gd name="T103" fmla="*/ 976 h 877"/>
                                <a:gd name="T104" fmla="+- 0 9737 9732"/>
                                <a:gd name="T105" fmla="*/ T104 w 736"/>
                                <a:gd name="T106" fmla="+- 0 1050 691"/>
                                <a:gd name="T107" fmla="*/ 1050 h 877"/>
                                <a:gd name="T108" fmla="+- 0 9732 9732"/>
                                <a:gd name="T109" fmla="*/ T108 w 736"/>
                                <a:gd name="T110" fmla="+- 0 1129 691"/>
                                <a:gd name="T111" fmla="*/ 1129 h 877"/>
                                <a:gd name="T112" fmla="+- 0 9737 9732"/>
                                <a:gd name="T113" fmla="*/ T112 w 736"/>
                                <a:gd name="T114" fmla="+- 0 1208 691"/>
                                <a:gd name="T115" fmla="*/ 1208 h 877"/>
                                <a:gd name="T116" fmla="+- 0 9755 9732"/>
                                <a:gd name="T117" fmla="*/ T116 w 736"/>
                                <a:gd name="T118" fmla="+- 0 1282 691"/>
                                <a:gd name="T119" fmla="*/ 1282 h 877"/>
                                <a:gd name="T120" fmla="+- 0 9782 9732"/>
                                <a:gd name="T121" fmla="*/ T120 w 736"/>
                                <a:gd name="T122" fmla="+- 0 1350 691"/>
                                <a:gd name="T123" fmla="*/ 1350 h 877"/>
                                <a:gd name="T124" fmla="+- 0 9818 9732"/>
                                <a:gd name="T125" fmla="*/ T124 w 736"/>
                                <a:gd name="T126" fmla="+- 0 1411 691"/>
                                <a:gd name="T127" fmla="*/ 1411 h 877"/>
                                <a:gd name="T128" fmla="+- 0 9862 9732"/>
                                <a:gd name="T129" fmla="*/ T128 w 736"/>
                                <a:gd name="T130" fmla="+- 0 1464 691"/>
                                <a:gd name="T131" fmla="*/ 1464 h 877"/>
                                <a:gd name="T132" fmla="+- 0 9914 9732"/>
                                <a:gd name="T133" fmla="*/ T132 w 736"/>
                                <a:gd name="T134" fmla="+- 0 1508 691"/>
                                <a:gd name="T135" fmla="*/ 1508 h 877"/>
                                <a:gd name="T136" fmla="+- 0 9971 9732"/>
                                <a:gd name="T137" fmla="*/ T136 w 736"/>
                                <a:gd name="T138" fmla="+- 0 1540 691"/>
                                <a:gd name="T139" fmla="*/ 1540 h 877"/>
                                <a:gd name="T140" fmla="+- 0 10033 9732"/>
                                <a:gd name="T141" fmla="*/ T140 w 736"/>
                                <a:gd name="T142" fmla="+- 0 1560 691"/>
                                <a:gd name="T143" fmla="*/ 1560 h 877"/>
                                <a:gd name="T144" fmla="+- 0 10099 9732"/>
                                <a:gd name="T145" fmla="*/ T144 w 736"/>
                                <a:gd name="T146" fmla="+- 0 1567 691"/>
                                <a:gd name="T147" fmla="*/ 1567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36" h="877">
                                  <a:moveTo>
                                    <a:pt x="367" y="876"/>
                                  </a:moveTo>
                                  <a:lnTo>
                                    <a:pt x="433" y="869"/>
                                  </a:lnTo>
                                  <a:lnTo>
                                    <a:pt x="495" y="849"/>
                                  </a:lnTo>
                                  <a:lnTo>
                                    <a:pt x="553" y="817"/>
                                  </a:lnTo>
                                  <a:lnTo>
                                    <a:pt x="604" y="773"/>
                                  </a:lnTo>
                                  <a:lnTo>
                                    <a:pt x="648" y="720"/>
                                  </a:lnTo>
                                  <a:lnTo>
                                    <a:pt x="685" y="659"/>
                                  </a:lnTo>
                                  <a:lnTo>
                                    <a:pt x="712" y="591"/>
                                  </a:lnTo>
                                  <a:lnTo>
                                    <a:pt x="729" y="517"/>
                                  </a:lnTo>
                                  <a:lnTo>
                                    <a:pt x="735" y="438"/>
                                  </a:lnTo>
                                  <a:lnTo>
                                    <a:pt x="729" y="359"/>
                                  </a:lnTo>
                                  <a:lnTo>
                                    <a:pt x="712" y="285"/>
                                  </a:lnTo>
                                  <a:lnTo>
                                    <a:pt x="685" y="217"/>
                                  </a:lnTo>
                                  <a:lnTo>
                                    <a:pt x="648" y="155"/>
                                  </a:lnTo>
                                  <a:lnTo>
                                    <a:pt x="604" y="103"/>
                                  </a:lnTo>
                                  <a:lnTo>
                                    <a:pt x="553" y="59"/>
                                  </a:lnTo>
                                  <a:lnTo>
                                    <a:pt x="495" y="27"/>
                                  </a:lnTo>
                                  <a:lnTo>
                                    <a:pt x="433" y="7"/>
                                  </a:lnTo>
                                  <a:lnTo>
                                    <a:pt x="367" y="0"/>
                                  </a:lnTo>
                                  <a:lnTo>
                                    <a:pt x="301" y="7"/>
                                  </a:lnTo>
                                  <a:lnTo>
                                    <a:pt x="239" y="27"/>
                                  </a:lnTo>
                                  <a:lnTo>
                                    <a:pt x="182" y="59"/>
                                  </a:lnTo>
                                  <a:lnTo>
                                    <a:pt x="130" y="103"/>
                                  </a:lnTo>
                                  <a:lnTo>
                                    <a:pt x="86" y="155"/>
                                  </a:lnTo>
                                  <a:lnTo>
                                    <a:pt x="50" y="217"/>
                                  </a:lnTo>
                                  <a:lnTo>
                                    <a:pt x="23" y="285"/>
                                  </a:lnTo>
                                  <a:lnTo>
                                    <a:pt x="5" y="359"/>
                                  </a:lnTo>
                                  <a:lnTo>
                                    <a:pt x="0" y="438"/>
                                  </a:lnTo>
                                  <a:lnTo>
                                    <a:pt x="5" y="517"/>
                                  </a:lnTo>
                                  <a:lnTo>
                                    <a:pt x="23" y="591"/>
                                  </a:lnTo>
                                  <a:lnTo>
                                    <a:pt x="50" y="659"/>
                                  </a:lnTo>
                                  <a:lnTo>
                                    <a:pt x="86" y="720"/>
                                  </a:lnTo>
                                  <a:lnTo>
                                    <a:pt x="130" y="773"/>
                                  </a:lnTo>
                                  <a:lnTo>
                                    <a:pt x="182" y="817"/>
                                  </a:lnTo>
                                  <a:lnTo>
                                    <a:pt x="239" y="849"/>
                                  </a:lnTo>
                                  <a:lnTo>
                                    <a:pt x="301" y="869"/>
                                  </a:lnTo>
                                  <a:lnTo>
                                    <a:pt x="367" y="876"/>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86"/>
                        <wpg:cNvGrpSpPr>
                          <a:grpSpLocks/>
                        </wpg:cNvGrpSpPr>
                        <wpg:grpSpPr bwMode="auto">
                          <a:xfrm>
                            <a:off x="94" y="1477"/>
                            <a:ext cx="629" cy="318"/>
                            <a:chOff x="94" y="1477"/>
                            <a:chExt cx="629" cy="318"/>
                          </a:xfrm>
                        </wpg:grpSpPr>
                        <wps:wsp>
                          <wps:cNvPr id="221" name="Freeform 187"/>
                          <wps:cNvSpPr>
                            <a:spLocks/>
                          </wps:cNvSpPr>
                          <wps:spPr bwMode="auto">
                            <a:xfrm>
                              <a:off x="94" y="1477"/>
                              <a:ext cx="629" cy="318"/>
                            </a:xfrm>
                            <a:custGeom>
                              <a:avLst/>
                              <a:gdLst>
                                <a:gd name="T0" fmla="+- 0 408 94"/>
                                <a:gd name="T1" fmla="*/ T0 w 629"/>
                                <a:gd name="T2" fmla="+- 0 1795 1477"/>
                                <a:gd name="T3" fmla="*/ 1795 h 318"/>
                                <a:gd name="T4" fmla="+- 0 508 94"/>
                                <a:gd name="T5" fmla="*/ T4 w 629"/>
                                <a:gd name="T6" fmla="+- 0 1787 1477"/>
                                <a:gd name="T7" fmla="*/ 1787 h 318"/>
                                <a:gd name="T8" fmla="+- 0 594 94"/>
                                <a:gd name="T9" fmla="*/ T8 w 629"/>
                                <a:gd name="T10" fmla="+- 0 1764 1477"/>
                                <a:gd name="T11" fmla="*/ 1764 h 318"/>
                                <a:gd name="T12" fmla="+- 0 662 94"/>
                                <a:gd name="T13" fmla="*/ T12 w 629"/>
                                <a:gd name="T14" fmla="+- 0 1730 1477"/>
                                <a:gd name="T15" fmla="*/ 1730 h 318"/>
                                <a:gd name="T16" fmla="+- 0 707 94"/>
                                <a:gd name="T17" fmla="*/ T16 w 629"/>
                                <a:gd name="T18" fmla="+- 0 1686 1477"/>
                                <a:gd name="T19" fmla="*/ 1686 h 318"/>
                                <a:gd name="T20" fmla="+- 0 723 94"/>
                                <a:gd name="T21" fmla="*/ T20 w 629"/>
                                <a:gd name="T22" fmla="+- 0 1636 1477"/>
                                <a:gd name="T23" fmla="*/ 1636 h 318"/>
                                <a:gd name="T24" fmla="+- 0 707 94"/>
                                <a:gd name="T25" fmla="*/ T24 w 629"/>
                                <a:gd name="T26" fmla="+- 0 1586 1477"/>
                                <a:gd name="T27" fmla="*/ 1586 h 318"/>
                                <a:gd name="T28" fmla="+- 0 662 94"/>
                                <a:gd name="T29" fmla="*/ T28 w 629"/>
                                <a:gd name="T30" fmla="+- 0 1542 1477"/>
                                <a:gd name="T31" fmla="*/ 1542 h 318"/>
                                <a:gd name="T32" fmla="+- 0 594 94"/>
                                <a:gd name="T33" fmla="*/ T32 w 629"/>
                                <a:gd name="T34" fmla="+- 0 1508 1477"/>
                                <a:gd name="T35" fmla="*/ 1508 h 318"/>
                                <a:gd name="T36" fmla="+- 0 508 94"/>
                                <a:gd name="T37" fmla="*/ T36 w 629"/>
                                <a:gd name="T38" fmla="+- 0 1485 1477"/>
                                <a:gd name="T39" fmla="*/ 1485 h 318"/>
                                <a:gd name="T40" fmla="+- 0 408 94"/>
                                <a:gd name="T41" fmla="*/ T40 w 629"/>
                                <a:gd name="T42" fmla="+- 0 1477 1477"/>
                                <a:gd name="T43" fmla="*/ 1477 h 318"/>
                                <a:gd name="T44" fmla="+- 0 309 94"/>
                                <a:gd name="T45" fmla="*/ T44 w 629"/>
                                <a:gd name="T46" fmla="+- 0 1485 1477"/>
                                <a:gd name="T47" fmla="*/ 1485 h 318"/>
                                <a:gd name="T48" fmla="+- 0 222 94"/>
                                <a:gd name="T49" fmla="*/ T48 w 629"/>
                                <a:gd name="T50" fmla="+- 0 1508 1477"/>
                                <a:gd name="T51" fmla="*/ 1508 h 318"/>
                                <a:gd name="T52" fmla="+- 0 154 94"/>
                                <a:gd name="T53" fmla="*/ T52 w 629"/>
                                <a:gd name="T54" fmla="+- 0 1542 1477"/>
                                <a:gd name="T55" fmla="*/ 1542 h 318"/>
                                <a:gd name="T56" fmla="+- 0 110 94"/>
                                <a:gd name="T57" fmla="*/ T56 w 629"/>
                                <a:gd name="T58" fmla="+- 0 1586 1477"/>
                                <a:gd name="T59" fmla="*/ 1586 h 318"/>
                                <a:gd name="T60" fmla="+- 0 94 94"/>
                                <a:gd name="T61" fmla="*/ T60 w 629"/>
                                <a:gd name="T62" fmla="+- 0 1636 1477"/>
                                <a:gd name="T63" fmla="*/ 1636 h 318"/>
                                <a:gd name="T64" fmla="+- 0 110 94"/>
                                <a:gd name="T65" fmla="*/ T64 w 629"/>
                                <a:gd name="T66" fmla="+- 0 1686 1477"/>
                                <a:gd name="T67" fmla="*/ 1686 h 318"/>
                                <a:gd name="T68" fmla="+- 0 154 94"/>
                                <a:gd name="T69" fmla="*/ T68 w 629"/>
                                <a:gd name="T70" fmla="+- 0 1730 1477"/>
                                <a:gd name="T71" fmla="*/ 1730 h 318"/>
                                <a:gd name="T72" fmla="+- 0 222 94"/>
                                <a:gd name="T73" fmla="*/ T72 w 629"/>
                                <a:gd name="T74" fmla="+- 0 1764 1477"/>
                                <a:gd name="T75" fmla="*/ 1764 h 318"/>
                                <a:gd name="T76" fmla="+- 0 309 94"/>
                                <a:gd name="T77" fmla="*/ T76 w 629"/>
                                <a:gd name="T78" fmla="+- 0 1787 1477"/>
                                <a:gd name="T79" fmla="*/ 1787 h 318"/>
                                <a:gd name="T80" fmla="+- 0 408 94"/>
                                <a:gd name="T81" fmla="*/ T80 w 629"/>
                                <a:gd name="T82" fmla="+- 0 1795 1477"/>
                                <a:gd name="T83" fmla="*/ 179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 h="318">
                                  <a:moveTo>
                                    <a:pt x="314" y="318"/>
                                  </a:moveTo>
                                  <a:lnTo>
                                    <a:pt x="414" y="310"/>
                                  </a:lnTo>
                                  <a:lnTo>
                                    <a:pt x="500" y="287"/>
                                  </a:lnTo>
                                  <a:lnTo>
                                    <a:pt x="568" y="253"/>
                                  </a:lnTo>
                                  <a:lnTo>
                                    <a:pt x="613" y="209"/>
                                  </a:lnTo>
                                  <a:lnTo>
                                    <a:pt x="629" y="159"/>
                                  </a:lnTo>
                                  <a:lnTo>
                                    <a:pt x="613" y="109"/>
                                  </a:lnTo>
                                  <a:lnTo>
                                    <a:pt x="568" y="65"/>
                                  </a:lnTo>
                                  <a:lnTo>
                                    <a:pt x="500" y="31"/>
                                  </a:lnTo>
                                  <a:lnTo>
                                    <a:pt x="414" y="8"/>
                                  </a:lnTo>
                                  <a:lnTo>
                                    <a:pt x="314" y="0"/>
                                  </a:lnTo>
                                  <a:lnTo>
                                    <a:pt x="215" y="8"/>
                                  </a:lnTo>
                                  <a:lnTo>
                                    <a:pt x="128" y="31"/>
                                  </a:lnTo>
                                  <a:lnTo>
                                    <a:pt x="60" y="65"/>
                                  </a:lnTo>
                                  <a:lnTo>
                                    <a:pt x="16" y="109"/>
                                  </a:lnTo>
                                  <a:lnTo>
                                    <a:pt x="0" y="159"/>
                                  </a:lnTo>
                                  <a:lnTo>
                                    <a:pt x="16" y="209"/>
                                  </a:lnTo>
                                  <a:lnTo>
                                    <a:pt x="60" y="253"/>
                                  </a:lnTo>
                                  <a:lnTo>
                                    <a:pt x="128" y="287"/>
                                  </a:lnTo>
                                  <a:lnTo>
                                    <a:pt x="215" y="310"/>
                                  </a:lnTo>
                                  <a:lnTo>
                                    <a:pt x="314" y="31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6952C" id="Group 216" o:spid="_x0000_s1026" style="width:493.25pt;height:85.35pt;mso-position-horizontal-relative:char;mso-position-vertical-relative:line" coordsize="10487,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">
                <v:shape id="Picture 183" o:spid="_x0000_s1027" type="#_x0000_t75" style="position:absolute;width:10376;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">
                  <v:imagedata r:id="rId104" o:title=""/>
                </v:shape>
                <v:group id="Group 184" o:spid="_x0000_s1028" style="position:absolute;left:9732;top:691;width:736;height:877" coordorigin="9732,691" coordsize="7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85" o:spid="_x0000_s1029" style="position:absolute;left:9732;top:691;width:736;height:877;visibility:visible;mso-wrap-style:square;v-text-anchor:top" coordsize="7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" path="m367,876r66,-7l495,849r58,-32l604,773r44,-53l685,659r27,-68l729,517r6,-79l729,359,712,285,685,217,648,155,604,103,553,59,495,27,433,7,367,,301,7,239,27,182,59r-52,44l86,155,50,217,23,285,5,359,,438r5,79l23,591r27,68l86,720r44,53l182,817r57,32l301,869r66,7xe" filled="f" strokecolor="red" strokeweight="2pt">
                    <v:path arrowok="t" o:connecttype="custom" o:connectlocs="367,1567;433,1560;495,1540;553,1508;604,1464;648,1411;685,1350;712,1282;729,1208;735,1129;729,1050;712,976;685,908;648,846;604,794;553,750;495,718;433,698;367,691;301,698;239,718;182,750;130,794;86,846;50,908;23,976;5,1050;0,1129;5,1208;23,1282;50,1350;86,1411;130,1464;182,1508;239,1540;301,1560;367,1567" o:connectangles="0,0,0,0,0,0,0,0,0,0,0,0,0,0,0,0,0,0,0,0,0,0,0,0,0,0,0,0,0,0,0,0,0,0,0,0,0"/>
                  </v:shape>
                </v:group>
                <v:group id="Group 186" o:spid="_x0000_s1030" style="position:absolute;left:94;top:1477;width:629;height:318" coordorigin="94,1477" coordsize="6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87" o:spid="_x0000_s1031" style="position:absolute;left:94;top:1477;width:629;height:318;visibility:visible;mso-wrap-style:square;v-text-anchor:top" coordsize="6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" path="m314,318r100,-8l500,287r68,-34l613,209r16,-50l613,109,568,65,500,31,414,8,314,,215,8,128,31,60,65,16,109,,159r16,50l60,253r68,34l215,310r99,8xe" filled="f" strokecolor="red" strokeweight="2pt">
                    <v:path arrowok="t" o:connecttype="custom" o:connectlocs="314,1795;414,1787;500,1764;568,1730;613,1686;629,1636;613,1586;568,1542;500,1508;414,1485;314,1477;215,1485;128,1508;60,1542;16,1586;0,1636;16,1686;60,1730;128,1764;215,1787;314,1795" o:connectangles="0,0,0,0,0,0,0,0,0,0,0,0,0,0,0,0,0,0,0,0,0"/>
                  </v:shape>
                </v:group>
                <w10:anchorlock/>
              </v:group>
            </w:pict>
          </mc:Fallback>
        </mc:AlternateContent>
      </w:r>
    </w:p>
    <w:p w:rsidR="00EB529F" w:rsidRDefault="00EB529F">
      <w:pPr>
        <w:spacing w:before="0" w:after="0" w:line="240" w:lineRule="auto"/>
      </w:pPr>
      <w:r>
        <w:br w:type="page"/>
      </w:r>
    </w:p>
    <w:p w:rsidR="00EB529F" w:rsidRDefault="00EB529F" w:rsidP="00EB529F">
      <w:pPr>
        <w:pStyle w:val="Heading1"/>
      </w:pPr>
      <w:r>
        <w:lastRenderedPageBreak/>
        <w:t>Step D3</w:t>
      </w:r>
    </w:p>
    <w:p w:rsidR="00EB529F" w:rsidRDefault="00EB529F" w:rsidP="00EB529F">
      <w:r>
        <w:t xml:space="preserve">In the ‘Applications’ tab, click </w:t>
      </w:r>
      <w:r w:rsidRPr="00EB529F">
        <w:rPr>
          <w:b/>
        </w:rPr>
        <w:t>Search</w:t>
      </w:r>
      <w:r>
        <w:t>.</w:t>
      </w:r>
    </w:p>
    <w:p w:rsidR="00EB529F" w:rsidRDefault="00EB529F" w:rsidP="00EB529F">
      <w:r>
        <w:rPr>
          <w:rFonts w:eastAsia="Arial" w:cs="Arial"/>
          <w:noProof/>
          <w:sz w:val="20"/>
          <w:lang w:val="en-AU" w:eastAsia="en-AU"/>
        </w:rPr>
        <mc:AlternateContent>
          <mc:Choice Requires="wpg">
            <w:drawing>
              <wp:inline distT="0" distB="0" distL="0" distR="0">
                <wp:extent cx="6264275" cy="1380570"/>
                <wp:effectExtent l="0" t="0" r="3175" b="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380570"/>
                          <a:chOff x="0" y="0"/>
                          <a:chExt cx="10055" cy="2216"/>
                        </a:xfrm>
                      </wpg:grpSpPr>
                      <pic:pic xmlns:pic="http://schemas.openxmlformats.org/drawingml/2006/picture">
                        <pic:nvPicPr>
                          <pic:cNvPr id="223" name="Picture 1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74"/>
                            <a:ext cx="10055"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4" name="Group 190"/>
                        <wpg:cNvGrpSpPr>
                          <a:grpSpLocks/>
                        </wpg:cNvGrpSpPr>
                        <wpg:grpSpPr bwMode="auto">
                          <a:xfrm>
                            <a:off x="20" y="508"/>
                            <a:ext cx="1667" cy="448"/>
                            <a:chOff x="20" y="508"/>
                            <a:chExt cx="1667" cy="448"/>
                          </a:xfrm>
                        </wpg:grpSpPr>
                        <wps:wsp>
                          <wps:cNvPr id="225" name="Freeform 191"/>
                          <wps:cNvSpPr>
                            <a:spLocks/>
                          </wps:cNvSpPr>
                          <wps:spPr bwMode="auto">
                            <a:xfrm>
                              <a:off x="20" y="508"/>
                              <a:ext cx="1667" cy="448"/>
                            </a:xfrm>
                            <a:custGeom>
                              <a:avLst/>
                              <a:gdLst>
                                <a:gd name="T0" fmla="+- 0 853 20"/>
                                <a:gd name="T1" fmla="*/ T0 w 1667"/>
                                <a:gd name="T2" fmla="+- 0 955 508"/>
                                <a:gd name="T3" fmla="*/ 955 h 448"/>
                                <a:gd name="T4" fmla="+- 0 966 20"/>
                                <a:gd name="T5" fmla="*/ T4 w 1667"/>
                                <a:gd name="T6" fmla="+- 0 953 508"/>
                                <a:gd name="T7" fmla="*/ 953 h 448"/>
                                <a:gd name="T8" fmla="+- 0 1075 20"/>
                                <a:gd name="T9" fmla="*/ T8 w 1667"/>
                                <a:gd name="T10" fmla="+- 0 947 508"/>
                                <a:gd name="T11" fmla="*/ 947 h 448"/>
                                <a:gd name="T12" fmla="+- 0 1178 20"/>
                                <a:gd name="T13" fmla="*/ T12 w 1667"/>
                                <a:gd name="T14" fmla="+- 0 938 508"/>
                                <a:gd name="T15" fmla="*/ 938 h 448"/>
                                <a:gd name="T16" fmla="+- 0 1274 20"/>
                                <a:gd name="T17" fmla="*/ T16 w 1667"/>
                                <a:gd name="T18" fmla="+- 0 925 508"/>
                                <a:gd name="T19" fmla="*/ 925 h 448"/>
                                <a:gd name="T20" fmla="+- 0 1362 20"/>
                                <a:gd name="T21" fmla="*/ T20 w 1667"/>
                                <a:gd name="T22" fmla="+- 0 908 508"/>
                                <a:gd name="T23" fmla="*/ 908 h 448"/>
                                <a:gd name="T24" fmla="+- 0 1442 20"/>
                                <a:gd name="T25" fmla="*/ T24 w 1667"/>
                                <a:gd name="T26" fmla="+- 0 890 508"/>
                                <a:gd name="T27" fmla="*/ 890 h 448"/>
                                <a:gd name="T28" fmla="+- 0 1513 20"/>
                                <a:gd name="T29" fmla="*/ T28 w 1667"/>
                                <a:gd name="T30" fmla="+- 0 868 508"/>
                                <a:gd name="T31" fmla="*/ 868 h 448"/>
                                <a:gd name="T32" fmla="+- 0 1573 20"/>
                                <a:gd name="T33" fmla="*/ T32 w 1667"/>
                                <a:gd name="T34" fmla="+- 0 844 508"/>
                                <a:gd name="T35" fmla="*/ 844 h 448"/>
                                <a:gd name="T36" fmla="+- 0 1657 20"/>
                                <a:gd name="T37" fmla="*/ T36 w 1667"/>
                                <a:gd name="T38" fmla="+- 0 791 508"/>
                                <a:gd name="T39" fmla="*/ 791 h 448"/>
                                <a:gd name="T40" fmla="+- 0 1686 20"/>
                                <a:gd name="T41" fmla="*/ T40 w 1667"/>
                                <a:gd name="T42" fmla="+- 0 731 508"/>
                                <a:gd name="T43" fmla="*/ 731 h 448"/>
                                <a:gd name="T44" fmla="+- 0 1679 20"/>
                                <a:gd name="T45" fmla="*/ T44 w 1667"/>
                                <a:gd name="T46" fmla="+- 0 701 508"/>
                                <a:gd name="T47" fmla="*/ 701 h 448"/>
                                <a:gd name="T48" fmla="+- 0 1621 20"/>
                                <a:gd name="T49" fmla="*/ T48 w 1667"/>
                                <a:gd name="T50" fmla="+- 0 644 508"/>
                                <a:gd name="T51" fmla="*/ 644 h 448"/>
                                <a:gd name="T52" fmla="+- 0 1513 20"/>
                                <a:gd name="T53" fmla="*/ T52 w 1667"/>
                                <a:gd name="T54" fmla="+- 0 595 508"/>
                                <a:gd name="T55" fmla="*/ 595 h 448"/>
                                <a:gd name="T56" fmla="+- 0 1442 20"/>
                                <a:gd name="T57" fmla="*/ T56 w 1667"/>
                                <a:gd name="T58" fmla="+- 0 573 508"/>
                                <a:gd name="T59" fmla="*/ 573 h 448"/>
                                <a:gd name="T60" fmla="+- 0 1362 20"/>
                                <a:gd name="T61" fmla="*/ T60 w 1667"/>
                                <a:gd name="T62" fmla="+- 0 554 508"/>
                                <a:gd name="T63" fmla="*/ 554 h 448"/>
                                <a:gd name="T64" fmla="+- 0 1274 20"/>
                                <a:gd name="T65" fmla="*/ T64 w 1667"/>
                                <a:gd name="T66" fmla="+- 0 538 508"/>
                                <a:gd name="T67" fmla="*/ 538 h 448"/>
                                <a:gd name="T68" fmla="+- 0 1178 20"/>
                                <a:gd name="T69" fmla="*/ T68 w 1667"/>
                                <a:gd name="T70" fmla="+- 0 525 508"/>
                                <a:gd name="T71" fmla="*/ 525 h 448"/>
                                <a:gd name="T72" fmla="+- 0 1075 20"/>
                                <a:gd name="T73" fmla="*/ T72 w 1667"/>
                                <a:gd name="T74" fmla="+- 0 516 508"/>
                                <a:gd name="T75" fmla="*/ 516 h 448"/>
                                <a:gd name="T76" fmla="+- 0 966 20"/>
                                <a:gd name="T77" fmla="*/ T76 w 1667"/>
                                <a:gd name="T78" fmla="+- 0 510 508"/>
                                <a:gd name="T79" fmla="*/ 510 h 448"/>
                                <a:gd name="T80" fmla="+- 0 853 20"/>
                                <a:gd name="T81" fmla="*/ T80 w 1667"/>
                                <a:gd name="T82" fmla="+- 0 508 508"/>
                                <a:gd name="T83" fmla="*/ 508 h 448"/>
                                <a:gd name="T84" fmla="+- 0 740 20"/>
                                <a:gd name="T85" fmla="*/ T84 w 1667"/>
                                <a:gd name="T86" fmla="+- 0 510 508"/>
                                <a:gd name="T87" fmla="*/ 510 h 448"/>
                                <a:gd name="T88" fmla="+- 0 632 20"/>
                                <a:gd name="T89" fmla="*/ T88 w 1667"/>
                                <a:gd name="T90" fmla="+- 0 516 508"/>
                                <a:gd name="T91" fmla="*/ 516 h 448"/>
                                <a:gd name="T92" fmla="+- 0 529 20"/>
                                <a:gd name="T93" fmla="*/ T92 w 1667"/>
                                <a:gd name="T94" fmla="+- 0 525 508"/>
                                <a:gd name="T95" fmla="*/ 525 h 448"/>
                                <a:gd name="T96" fmla="+- 0 433 20"/>
                                <a:gd name="T97" fmla="*/ T96 w 1667"/>
                                <a:gd name="T98" fmla="+- 0 538 508"/>
                                <a:gd name="T99" fmla="*/ 538 h 448"/>
                                <a:gd name="T100" fmla="+- 0 344 20"/>
                                <a:gd name="T101" fmla="*/ T100 w 1667"/>
                                <a:gd name="T102" fmla="+- 0 554 508"/>
                                <a:gd name="T103" fmla="*/ 554 h 448"/>
                                <a:gd name="T104" fmla="+- 0 264 20"/>
                                <a:gd name="T105" fmla="*/ T104 w 1667"/>
                                <a:gd name="T106" fmla="+- 0 573 508"/>
                                <a:gd name="T107" fmla="*/ 573 h 448"/>
                                <a:gd name="T108" fmla="+- 0 194 20"/>
                                <a:gd name="T109" fmla="*/ T108 w 1667"/>
                                <a:gd name="T110" fmla="+- 0 595 508"/>
                                <a:gd name="T111" fmla="*/ 595 h 448"/>
                                <a:gd name="T112" fmla="+- 0 134 20"/>
                                <a:gd name="T113" fmla="*/ T112 w 1667"/>
                                <a:gd name="T114" fmla="+- 0 618 508"/>
                                <a:gd name="T115" fmla="*/ 618 h 448"/>
                                <a:gd name="T116" fmla="+- 0 50 20"/>
                                <a:gd name="T117" fmla="*/ T116 w 1667"/>
                                <a:gd name="T118" fmla="+- 0 672 508"/>
                                <a:gd name="T119" fmla="*/ 672 h 448"/>
                                <a:gd name="T120" fmla="+- 0 20 20"/>
                                <a:gd name="T121" fmla="*/ T120 w 1667"/>
                                <a:gd name="T122" fmla="+- 0 731 508"/>
                                <a:gd name="T123" fmla="*/ 731 h 448"/>
                                <a:gd name="T124" fmla="+- 0 28 20"/>
                                <a:gd name="T125" fmla="*/ T124 w 1667"/>
                                <a:gd name="T126" fmla="+- 0 762 508"/>
                                <a:gd name="T127" fmla="*/ 762 h 448"/>
                                <a:gd name="T128" fmla="+- 0 85 20"/>
                                <a:gd name="T129" fmla="*/ T128 w 1667"/>
                                <a:gd name="T130" fmla="+- 0 818 508"/>
                                <a:gd name="T131" fmla="*/ 818 h 448"/>
                                <a:gd name="T132" fmla="+- 0 194 20"/>
                                <a:gd name="T133" fmla="*/ T132 w 1667"/>
                                <a:gd name="T134" fmla="+- 0 868 508"/>
                                <a:gd name="T135" fmla="*/ 868 h 448"/>
                                <a:gd name="T136" fmla="+- 0 264 20"/>
                                <a:gd name="T137" fmla="*/ T136 w 1667"/>
                                <a:gd name="T138" fmla="+- 0 890 508"/>
                                <a:gd name="T139" fmla="*/ 890 h 448"/>
                                <a:gd name="T140" fmla="+- 0 344 20"/>
                                <a:gd name="T141" fmla="*/ T140 w 1667"/>
                                <a:gd name="T142" fmla="+- 0 908 508"/>
                                <a:gd name="T143" fmla="*/ 908 h 448"/>
                                <a:gd name="T144" fmla="+- 0 433 20"/>
                                <a:gd name="T145" fmla="*/ T144 w 1667"/>
                                <a:gd name="T146" fmla="+- 0 925 508"/>
                                <a:gd name="T147" fmla="*/ 925 h 448"/>
                                <a:gd name="T148" fmla="+- 0 529 20"/>
                                <a:gd name="T149" fmla="*/ T148 w 1667"/>
                                <a:gd name="T150" fmla="+- 0 938 508"/>
                                <a:gd name="T151" fmla="*/ 938 h 448"/>
                                <a:gd name="T152" fmla="+- 0 632 20"/>
                                <a:gd name="T153" fmla="*/ T152 w 1667"/>
                                <a:gd name="T154" fmla="+- 0 947 508"/>
                                <a:gd name="T155" fmla="*/ 947 h 448"/>
                                <a:gd name="T156" fmla="+- 0 740 20"/>
                                <a:gd name="T157" fmla="*/ T156 w 1667"/>
                                <a:gd name="T158" fmla="+- 0 953 508"/>
                                <a:gd name="T159" fmla="*/ 953 h 448"/>
                                <a:gd name="T160" fmla="+- 0 853 20"/>
                                <a:gd name="T161" fmla="*/ T160 w 1667"/>
                                <a:gd name="T162" fmla="+- 0 955 508"/>
                                <a:gd name="T163" fmla="*/ 95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7" h="448">
                                  <a:moveTo>
                                    <a:pt x="833" y="447"/>
                                  </a:moveTo>
                                  <a:lnTo>
                                    <a:pt x="946" y="445"/>
                                  </a:lnTo>
                                  <a:lnTo>
                                    <a:pt x="1055" y="439"/>
                                  </a:lnTo>
                                  <a:lnTo>
                                    <a:pt x="1158" y="430"/>
                                  </a:lnTo>
                                  <a:lnTo>
                                    <a:pt x="1254" y="417"/>
                                  </a:lnTo>
                                  <a:lnTo>
                                    <a:pt x="1342" y="400"/>
                                  </a:lnTo>
                                  <a:lnTo>
                                    <a:pt x="1422" y="382"/>
                                  </a:lnTo>
                                  <a:lnTo>
                                    <a:pt x="1493" y="360"/>
                                  </a:lnTo>
                                  <a:lnTo>
                                    <a:pt x="1553" y="336"/>
                                  </a:lnTo>
                                  <a:lnTo>
                                    <a:pt x="1637" y="283"/>
                                  </a:lnTo>
                                  <a:lnTo>
                                    <a:pt x="1666" y="223"/>
                                  </a:lnTo>
                                  <a:lnTo>
                                    <a:pt x="1659" y="193"/>
                                  </a:lnTo>
                                  <a:lnTo>
                                    <a:pt x="1601" y="136"/>
                                  </a:lnTo>
                                  <a:lnTo>
                                    <a:pt x="1493" y="87"/>
                                  </a:lnTo>
                                  <a:lnTo>
                                    <a:pt x="1422" y="65"/>
                                  </a:lnTo>
                                  <a:lnTo>
                                    <a:pt x="1342" y="46"/>
                                  </a:lnTo>
                                  <a:lnTo>
                                    <a:pt x="1254" y="30"/>
                                  </a:lnTo>
                                  <a:lnTo>
                                    <a:pt x="1158" y="17"/>
                                  </a:lnTo>
                                  <a:lnTo>
                                    <a:pt x="1055" y="8"/>
                                  </a:lnTo>
                                  <a:lnTo>
                                    <a:pt x="946" y="2"/>
                                  </a:lnTo>
                                  <a:lnTo>
                                    <a:pt x="833" y="0"/>
                                  </a:lnTo>
                                  <a:lnTo>
                                    <a:pt x="720" y="2"/>
                                  </a:lnTo>
                                  <a:lnTo>
                                    <a:pt x="612" y="8"/>
                                  </a:lnTo>
                                  <a:lnTo>
                                    <a:pt x="509" y="17"/>
                                  </a:lnTo>
                                  <a:lnTo>
                                    <a:pt x="413" y="30"/>
                                  </a:lnTo>
                                  <a:lnTo>
                                    <a:pt x="324" y="46"/>
                                  </a:lnTo>
                                  <a:lnTo>
                                    <a:pt x="244" y="65"/>
                                  </a:lnTo>
                                  <a:lnTo>
                                    <a:pt x="174" y="87"/>
                                  </a:lnTo>
                                  <a:lnTo>
                                    <a:pt x="114" y="110"/>
                                  </a:lnTo>
                                  <a:lnTo>
                                    <a:pt x="30" y="164"/>
                                  </a:lnTo>
                                  <a:lnTo>
                                    <a:pt x="0" y="223"/>
                                  </a:lnTo>
                                  <a:lnTo>
                                    <a:pt x="8" y="254"/>
                                  </a:lnTo>
                                  <a:lnTo>
                                    <a:pt x="65" y="310"/>
                                  </a:lnTo>
                                  <a:lnTo>
                                    <a:pt x="174" y="360"/>
                                  </a:lnTo>
                                  <a:lnTo>
                                    <a:pt x="244" y="382"/>
                                  </a:lnTo>
                                  <a:lnTo>
                                    <a:pt x="324" y="400"/>
                                  </a:lnTo>
                                  <a:lnTo>
                                    <a:pt x="413" y="417"/>
                                  </a:lnTo>
                                  <a:lnTo>
                                    <a:pt x="509" y="430"/>
                                  </a:lnTo>
                                  <a:lnTo>
                                    <a:pt x="612" y="439"/>
                                  </a:lnTo>
                                  <a:lnTo>
                                    <a:pt x="720" y="445"/>
                                  </a:lnTo>
                                  <a:lnTo>
                                    <a:pt x="833" y="44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92"/>
                        <wpg:cNvGrpSpPr>
                          <a:grpSpLocks/>
                        </wpg:cNvGrpSpPr>
                        <wpg:grpSpPr bwMode="auto">
                          <a:xfrm>
                            <a:off x="8711" y="20"/>
                            <a:ext cx="1324" cy="448"/>
                            <a:chOff x="8711" y="20"/>
                            <a:chExt cx="1324" cy="448"/>
                          </a:xfrm>
                        </wpg:grpSpPr>
                        <wps:wsp>
                          <wps:cNvPr id="227" name="Freeform 193"/>
                          <wps:cNvSpPr>
                            <a:spLocks/>
                          </wps:cNvSpPr>
                          <wps:spPr bwMode="auto">
                            <a:xfrm>
                              <a:off x="8711" y="20"/>
                              <a:ext cx="1324" cy="448"/>
                            </a:xfrm>
                            <a:custGeom>
                              <a:avLst/>
                              <a:gdLst>
                                <a:gd name="T0" fmla="+- 0 9373 8711"/>
                                <a:gd name="T1" fmla="*/ T0 w 1324"/>
                                <a:gd name="T2" fmla="+- 0 468 20"/>
                                <a:gd name="T3" fmla="*/ 468 h 448"/>
                                <a:gd name="T4" fmla="+- 0 9480 8711"/>
                                <a:gd name="T5" fmla="*/ T4 w 1324"/>
                                <a:gd name="T6" fmla="+- 0 465 20"/>
                                <a:gd name="T7" fmla="*/ 465 h 448"/>
                                <a:gd name="T8" fmla="+- 0 9582 8711"/>
                                <a:gd name="T9" fmla="*/ T8 w 1324"/>
                                <a:gd name="T10" fmla="+- 0 456 20"/>
                                <a:gd name="T11" fmla="*/ 456 h 448"/>
                                <a:gd name="T12" fmla="+- 0 9677 8711"/>
                                <a:gd name="T13" fmla="*/ T12 w 1324"/>
                                <a:gd name="T14" fmla="+- 0 443 20"/>
                                <a:gd name="T15" fmla="*/ 443 h 448"/>
                                <a:gd name="T16" fmla="+- 0 9764 8711"/>
                                <a:gd name="T17" fmla="*/ T16 w 1324"/>
                                <a:gd name="T18" fmla="+- 0 424 20"/>
                                <a:gd name="T19" fmla="*/ 424 h 448"/>
                                <a:gd name="T20" fmla="+- 0 9841 8711"/>
                                <a:gd name="T21" fmla="*/ T20 w 1324"/>
                                <a:gd name="T22" fmla="+- 0 402 20"/>
                                <a:gd name="T23" fmla="*/ 402 h 448"/>
                                <a:gd name="T24" fmla="+- 0 9907 8711"/>
                                <a:gd name="T25" fmla="*/ T24 w 1324"/>
                                <a:gd name="T26" fmla="+- 0 376 20"/>
                                <a:gd name="T27" fmla="*/ 376 h 448"/>
                                <a:gd name="T28" fmla="+- 0 9961 8711"/>
                                <a:gd name="T29" fmla="*/ T28 w 1324"/>
                                <a:gd name="T30" fmla="+- 0 347 20"/>
                                <a:gd name="T31" fmla="*/ 347 h 448"/>
                                <a:gd name="T32" fmla="+- 0 10026 8711"/>
                                <a:gd name="T33" fmla="*/ T32 w 1324"/>
                                <a:gd name="T34" fmla="+- 0 280 20"/>
                                <a:gd name="T35" fmla="*/ 280 h 448"/>
                                <a:gd name="T36" fmla="+- 0 10035 8711"/>
                                <a:gd name="T37" fmla="*/ T36 w 1324"/>
                                <a:gd name="T38" fmla="+- 0 244 20"/>
                                <a:gd name="T39" fmla="*/ 244 h 448"/>
                                <a:gd name="T40" fmla="+- 0 10026 8711"/>
                                <a:gd name="T41" fmla="*/ T40 w 1324"/>
                                <a:gd name="T42" fmla="+- 0 207 20"/>
                                <a:gd name="T43" fmla="*/ 207 h 448"/>
                                <a:gd name="T44" fmla="+- 0 9961 8711"/>
                                <a:gd name="T45" fmla="*/ T44 w 1324"/>
                                <a:gd name="T46" fmla="+- 0 141 20"/>
                                <a:gd name="T47" fmla="*/ 141 h 448"/>
                                <a:gd name="T48" fmla="+- 0 9907 8711"/>
                                <a:gd name="T49" fmla="*/ T48 w 1324"/>
                                <a:gd name="T50" fmla="+- 0 112 20"/>
                                <a:gd name="T51" fmla="*/ 112 h 448"/>
                                <a:gd name="T52" fmla="+- 0 9841 8711"/>
                                <a:gd name="T53" fmla="*/ T52 w 1324"/>
                                <a:gd name="T54" fmla="+- 0 86 20"/>
                                <a:gd name="T55" fmla="*/ 86 h 448"/>
                                <a:gd name="T56" fmla="+- 0 9764 8711"/>
                                <a:gd name="T57" fmla="*/ T56 w 1324"/>
                                <a:gd name="T58" fmla="+- 0 63 20"/>
                                <a:gd name="T59" fmla="*/ 63 h 448"/>
                                <a:gd name="T60" fmla="+- 0 9677 8711"/>
                                <a:gd name="T61" fmla="*/ T60 w 1324"/>
                                <a:gd name="T62" fmla="+- 0 45 20"/>
                                <a:gd name="T63" fmla="*/ 45 h 448"/>
                                <a:gd name="T64" fmla="+- 0 9582 8711"/>
                                <a:gd name="T65" fmla="*/ T64 w 1324"/>
                                <a:gd name="T66" fmla="+- 0 31 20"/>
                                <a:gd name="T67" fmla="*/ 31 h 448"/>
                                <a:gd name="T68" fmla="+- 0 9480 8711"/>
                                <a:gd name="T69" fmla="*/ T68 w 1324"/>
                                <a:gd name="T70" fmla="+- 0 23 20"/>
                                <a:gd name="T71" fmla="*/ 23 h 448"/>
                                <a:gd name="T72" fmla="+- 0 9373 8711"/>
                                <a:gd name="T73" fmla="*/ T72 w 1324"/>
                                <a:gd name="T74" fmla="+- 0 20 20"/>
                                <a:gd name="T75" fmla="*/ 20 h 448"/>
                                <a:gd name="T76" fmla="+- 0 9266 8711"/>
                                <a:gd name="T77" fmla="*/ T76 w 1324"/>
                                <a:gd name="T78" fmla="+- 0 23 20"/>
                                <a:gd name="T79" fmla="*/ 23 h 448"/>
                                <a:gd name="T80" fmla="+- 0 9164 8711"/>
                                <a:gd name="T81" fmla="*/ T80 w 1324"/>
                                <a:gd name="T82" fmla="+- 0 31 20"/>
                                <a:gd name="T83" fmla="*/ 31 h 448"/>
                                <a:gd name="T84" fmla="+- 0 9069 8711"/>
                                <a:gd name="T85" fmla="*/ T84 w 1324"/>
                                <a:gd name="T86" fmla="+- 0 45 20"/>
                                <a:gd name="T87" fmla="*/ 45 h 448"/>
                                <a:gd name="T88" fmla="+- 0 8982 8711"/>
                                <a:gd name="T89" fmla="*/ T88 w 1324"/>
                                <a:gd name="T90" fmla="+- 0 63 20"/>
                                <a:gd name="T91" fmla="*/ 63 h 448"/>
                                <a:gd name="T92" fmla="+- 0 8905 8711"/>
                                <a:gd name="T93" fmla="*/ T92 w 1324"/>
                                <a:gd name="T94" fmla="+- 0 86 20"/>
                                <a:gd name="T95" fmla="*/ 86 h 448"/>
                                <a:gd name="T96" fmla="+- 0 8839 8711"/>
                                <a:gd name="T97" fmla="*/ T96 w 1324"/>
                                <a:gd name="T98" fmla="+- 0 112 20"/>
                                <a:gd name="T99" fmla="*/ 112 h 448"/>
                                <a:gd name="T100" fmla="+- 0 8785 8711"/>
                                <a:gd name="T101" fmla="*/ T100 w 1324"/>
                                <a:gd name="T102" fmla="+- 0 141 20"/>
                                <a:gd name="T103" fmla="*/ 141 h 448"/>
                                <a:gd name="T104" fmla="+- 0 8720 8711"/>
                                <a:gd name="T105" fmla="*/ T104 w 1324"/>
                                <a:gd name="T106" fmla="+- 0 207 20"/>
                                <a:gd name="T107" fmla="*/ 207 h 448"/>
                                <a:gd name="T108" fmla="+- 0 8711 8711"/>
                                <a:gd name="T109" fmla="*/ T108 w 1324"/>
                                <a:gd name="T110" fmla="+- 0 244 20"/>
                                <a:gd name="T111" fmla="*/ 244 h 448"/>
                                <a:gd name="T112" fmla="+- 0 8720 8711"/>
                                <a:gd name="T113" fmla="*/ T112 w 1324"/>
                                <a:gd name="T114" fmla="+- 0 280 20"/>
                                <a:gd name="T115" fmla="*/ 280 h 448"/>
                                <a:gd name="T116" fmla="+- 0 8785 8711"/>
                                <a:gd name="T117" fmla="*/ T116 w 1324"/>
                                <a:gd name="T118" fmla="+- 0 347 20"/>
                                <a:gd name="T119" fmla="*/ 347 h 448"/>
                                <a:gd name="T120" fmla="+- 0 8839 8711"/>
                                <a:gd name="T121" fmla="*/ T120 w 1324"/>
                                <a:gd name="T122" fmla="+- 0 376 20"/>
                                <a:gd name="T123" fmla="*/ 376 h 448"/>
                                <a:gd name="T124" fmla="+- 0 8905 8711"/>
                                <a:gd name="T125" fmla="*/ T124 w 1324"/>
                                <a:gd name="T126" fmla="+- 0 402 20"/>
                                <a:gd name="T127" fmla="*/ 402 h 448"/>
                                <a:gd name="T128" fmla="+- 0 8982 8711"/>
                                <a:gd name="T129" fmla="*/ T128 w 1324"/>
                                <a:gd name="T130" fmla="+- 0 424 20"/>
                                <a:gd name="T131" fmla="*/ 424 h 448"/>
                                <a:gd name="T132" fmla="+- 0 9069 8711"/>
                                <a:gd name="T133" fmla="*/ T132 w 1324"/>
                                <a:gd name="T134" fmla="+- 0 443 20"/>
                                <a:gd name="T135" fmla="*/ 443 h 448"/>
                                <a:gd name="T136" fmla="+- 0 9164 8711"/>
                                <a:gd name="T137" fmla="*/ T136 w 1324"/>
                                <a:gd name="T138" fmla="+- 0 456 20"/>
                                <a:gd name="T139" fmla="*/ 456 h 448"/>
                                <a:gd name="T140" fmla="+- 0 9266 8711"/>
                                <a:gd name="T141" fmla="*/ T140 w 1324"/>
                                <a:gd name="T142" fmla="+- 0 465 20"/>
                                <a:gd name="T143" fmla="*/ 465 h 448"/>
                                <a:gd name="T144" fmla="+- 0 9373 8711"/>
                                <a:gd name="T145" fmla="*/ T144 w 1324"/>
                                <a:gd name="T146" fmla="+- 0 468 20"/>
                                <a:gd name="T147" fmla="*/ 468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24" h="448">
                                  <a:moveTo>
                                    <a:pt x="662" y="448"/>
                                  </a:moveTo>
                                  <a:lnTo>
                                    <a:pt x="769" y="445"/>
                                  </a:lnTo>
                                  <a:lnTo>
                                    <a:pt x="871" y="436"/>
                                  </a:lnTo>
                                  <a:lnTo>
                                    <a:pt x="966" y="423"/>
                                  </a:lnTo>
                                  <a:lnTo>
                                    <a:pt x="1053" y="404"/>
                                  </a:lnTo>
                                  <a:lnTo>
                                    <a:pt x="1130" y="382"/>
                                  </a:lnTo>
                                  <a:lnTo>
                                    <a:pt x="1196" y="356"/>
                                  </a:lnTo>
                                  <a:lnTo>
                                    <a:pt x="1250" y="327"/>
                                  </a:lnTo>
                                  <a:lnTo>
                                    <a:pt x="1315" y="260"/>
                                  </a:lnTo>
                                  <a:lnTo>
                                    <a:pt x="1324" y="224"/>
                                  </a:lnTo>
                                  <a:lnTo>
                                    <a:pt x="1315" y="187"/>
                                  </a:lnTo>
                                  <a:lnTo>
                                    <a:pt x="1250" y="121"/>
                                  </a:lnTo>
                                  <a:lnTo>
                                    <a:pt x="1196" y="92"/>
                                  </a:lnTo>
                                  <a:lnTo>
                                    <a:pt x="1130" y="66"/>
                                  </a:lnTo>
                                  <a:lnTo>
                                    <a:pt x="1053" y="43"/>
                                  </a:lnTo>
                                  <a:lnTo>
                                    <a:pt x="966" y="25"/>
                                  </a:lnTo>
                                  <a:lnTo>
                                    <a:pt x="871" y="11"/>
                                  </a:lnTo>
                                  <a:lnTo>
                                    <a:pt x="769" y="3"/>
                                  </a:lnTo>
                                  <a:lnTo>
                                    <a:pt x="662" y="0"/>
                                  </a:lnTo>
                                  <a:lnTo>
                                    <a:pt x="555" y="3"/>
                                  </a:lnTo>
                                  <a:lnTo>
                                    <a:pt x="453" y="11"/>
                                  </a:lnTo>
                                  <a:lnTo>
                                    <a:pt x="358" y="25"/>
                                  </a:lnTo>
                                  <a:lnTo>
                                    <a:pt x="271" y="43"/>
                                  </a:lnTo>
                                  <a:lnTo>
                                    <a:pt x="194" y="66"/>
                                  </a:lnTo>
                                  <a:lnTo>
                                    <a:pt x="128" y="92"/>
                                  </a:lnTo>
                                  <a:lnTo>
                                    <a:pt x="74" y="121"/>
                                  </a:lnTo>
                                  <a:lnTo>
                                    <a:pt x="9" y="187"/>
                                  </a:lnTo>
                                  <a:lnTo>
                                    <a:pt x="0" y="224"/>
                                  </a:lnTo>
                                  <a:lnTo>
                                    <a:pt x="9" y="260"/>
                                  </a:lnTo>
                                  <a:lnTo>
                                    <a:pt x="74" y="327"/>
                                  </a:lnTo>
                                  <a:lnTo>
                                    <a:pt x="128" y="356"/>
                                  </a:lnTo>
                                  <a:lnTo>
                                    <a:pt x="194" y="382"/>
                                  </a:lnTo>
                                  <a:lnTo>
                                    <a:pt x="271" y="404"/>
                                  </a:lnTo>
                                  <a:lnTo>
                                    <a:pt x="358" y="423"/>
                                  </a:lnTo>
                                  <a:lnTo>
                                    <a:pt x="453" y="436"/>
                                  </a:lnTo>
                                  <a:lnTo>
                                    <a:pt x="555" y="445"/>
                                  </a:lnTo>
                                  <a:lnTo>
                                    <a:pt x="662" y="44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05EBE7" id="Group 222" o:spid="_x0000_s1026" style="width:493.25pt;height:108.7pt;mso-position-horizontal-relative:char;mso-position-vertical-relative:line" coordsize="10055,2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">
                <v:shape id="Picture 189" o:spid="_x0000_s1027" type="#_x0000_t75" style="position:absolute;top:74;width:10055;height: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">
                  <v:imagedata r:id="rId62" o:title=""/>
                </v:shape>
                <v:group id="Group 190" o:spid="_x0000_s1028" style="position:absolute;left:20;top:508;width:1667;height:448" coordorigin="20,508" coordsize="166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91" o:spid="_x0000_s1029" style="position:absolute;left:20;top:508;width:1667;height:448;visibility:visible;mso-wrap-style:square;v-text-anchor:top" coordsize="166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" path="m833,447r113,-2l1055,439r103,-9l1254,417r88,-17l1422,382r71,-22l1553,336r84,-53l1666,223r-7,-30l1601,136,1493,87,1422,65,1342,46,1254,30,1158,17,1055,8,946,2,833,,720,2,612,8,509,17,413,30,324,46,244,65,174,87r-60,23l30,164,,223r8,31l65,310r109,50l244,382r80,18l413,417r96,13l612,439r108,6l833,447xe" filled="f" strokecolor="red" strokeweight="2pt">
                    <v:path arrowok="t" o:connecttype="custom" o:connectlocs="833,955;946,953;1055,947;1158,938;1254,925;1342,908;1422,890;1493,868;1553,844;1637,791;1666,731;1659,701;1601,644;1493,595;1422,573;1342,554;1254,538;1158,525;1055,516;946,510;833,508;720,510;612,516;509,525;413,538;324,554;244,573;174,595;114,618;30,672;0,731;8,762;65,818;174,868;244,890;324,908;413,925;509,938;612,947;720,953;833,955" o:connectangles="0,0,0,0,0,0,0,0,0,0,0,0,0,0,0,0,0,0,0,0,0,0,0,0,0,0,0,0,0,0,0,0,0,0,0,0,0,0,0,0,0"/>
                  </v:shape>
                </v:group>
                <v:group id="Group 192" o:spid="_x0000_s1030" style="position:absolute;left:8711;top:20;width:1324;height:448" coordorigin="8711,20" coordsize="132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93" o:spid="_x0000_s1031" style="position:absolute;left:8711;top:20;width:1324;height:448;visibility:visible;mso-wrap-style:square;v-text-anchor:top" coordsize="132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" path="m662,448r107,-3l871,436r95,-13l1053,404r77,-22l1196,356r54,-29l1315,260r9,-36l1315,187r-65,-66l1196,92,1130,66,1053,43,966,25,871,11,769,3,662,,555,3,453,11,358,25,271,43,194,66,128,92,74,121,9,187,,224r9,36l74,327r54,29l194,382r77,22l358,423r95,13l555,445r107,3xe" filled="f" strokecolor="red" strokeweight="2pt">
                    <v:path arrowok="t" o:connecttype="custom" o:connectlocs="662,468;769,465;871,456;966,443;1053,424;1130,402;1196,376;1250,347;1315,280;1324,244;1315,207;1250,141;1196,112;1130,86;1053,63;966,45;871,31;769,23;662,20;555,23;453,31;358,45;271,63;194,86;128,112;74,141;9,207;0,244;9,280;74,347;128,376;194,402;271,424;358,443;453,456;555,465;662,468" o:connectangles="0,0,0,0,0,0,0,0,0,0,0,0,0,0,0,0,0,0,0,0,0,0,0,0,0,0,0,0,0,0,0,0,0,0,0,0,0"/>
                  </v:shape>
                </v:group>
                <w10:anchorlock/>
              </v:group>
            </w:pict>
          </mc:Fallback>
        </mc:AlternateContent>
      </w:r>
    </w:p>
    <w:p w:rsidR="00EB529F" w:rsidRDefault="00EB529F" w:rsidP="00EB529F">
      <w:r>
        <w:t>In the ‘Search Criteria’, enter the following search string:</w:t>
      </w:r>
    </w:p>
    <w:p w:rsidR="00EB529F" w:rsidRDefault="00EB529F" w:rsidP="00EB529F">
      <w:pPr>
        <w:pStyle w:val="BulletList"/>
      </w:pPr>
      <w:r>
        <w:t>Division Hierarchy1</w:t>
      </w:r>
    </w:p>
    <w:p w:rsidR="00EB529F" w:rsidRDefault="00EB529F" w:rsidP="00EB529F">
      <w:pPr>
        <w:pStyle w:val="BulletList"/>
      </w:pPr>
      <w:r>
        <w:t>Application</w:t>
      </w:r>
    </w:p>
    <w:p w:rsidR="00EB529F" w:rsidRDefault="00EB529F" w:rsidP="00EB529F">
      <w:pPr>
        <w:pStyle w:val="BulletList"/>
      </w:pPr>
      <w:r>
        <w:t>Status</w:t>
      </w:r>
    </w:p>
    <w:p w:rsidR="00EB529F" w:rsidRDefault="00EB529F" w:rsidP="00EB529F">
      <w:pPr>
        <w:pStyle w:val="BulletList"/>
      </w:pPr>
      <w:r>
        <w:t>EQUALS TO</w:t>
      </w:r>
    </w:p>
    <w:p w:rsidR="00EB529F" w:rsidRDefault="00EB529F" w:rsidP="00EB529F">
      <w:pPr>
        <w:pStyle w:val="BulletList"/>
      </w:pPr>
      <w:r>
        <w:t xml:space="preserve">Suitability Nomination. </w:t>
      </w:r>
    </w:p>
    <w:p w:rsidR="00EB529F" w:rsidRDefault="00EB529F" w:rsidP="00EB529F">
      <w:r>
        <w:t xml:space="preserve">Click on </w:t>
      </w:r>
      <w:r w:rsidRPr="00EB529F">
        <w:rPr>
          <w:b/>
        </w:rPr>
        <w:t>Generate</w:t>
      </w:r>
      <w:r>
        <w:t>.</w:t>
      </w:r>
    </w:p>
    <w:p w:rsidR="00EB529F" w:rsidRDefault="00EB529F" w:rsidP="00EB529F">
      <w:r>
        <w:rPr>
          <w:noProof/>
          <w:lang w:val="en-AU" w:eastAsia="en-AU"/>
        </w:rPr>
        <mc:AlternateContent>
          <mc:Choice Requires="wpg">
            <w:drawing>
              <wp:inline distT="0" distB="0" distL="0" distR="0">
                <wp:extent cx="6383020" cy="3823335"/>
                <wp:effectExtent l="0" t="0" r="0" b="5715"/>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3823335"/>
                          <a:chOff x="930" y="972"/>
                          <a:chExt cx="10052" cy="6021"/>
                        </a:xfrm>
                      </wpg:grpSpPr>
                      <pic:pic xmlns:pic="http://schemas.openxmlformats.org/drawingml/2006/picture">
                        <pic:nvPicPr>
                          <pic:cNvPr id="229" name="Picture 1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30" y="972"/>
                            <a:ext cx="9900"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0" name="Group 196"/>
                        <wpg:cNvGrpSpPr>
                          <a:grpSpLocks/>
                        </wpg:cNvGrpSpPr>
                        <wpg:grpSpPr bwMode="auto">
                          <a:xfrm>
                            <a:off x="961" y="3112"/>
                            <a:ext cx="10001" cy="1559"/>
                            <a:chOff x="961" y="3112"/>
                            <a:chExt cx="10001" cy="1559"/>
                          </a:xfrm>
                        </wpg:grpSpPr>
                        <wps:wsp>
                          <wps:cNvPr id="231" name="Freeform 197"/>
                          <wps:cNvSpPr>
                            <a:spLocks/>
                          </wps:cNvSpPr>
                          <wps:spPr bwMode="auto">
                            <a:xfrm>
                              <a:off x="961" y="3112"/>
                              <a:ext cx="10001" cy="1559"/>
                            </a:xfrm>
                            <a:custGeom>
                              <a:avLst/>
                              <a:gdLst>
                                <a:gd name="T0" fmla="+- 0 6324 961"/>
                                <a:gd name="T1" fmla="*/ T0 w 10001"/>
                                <a:gd name="T2" fmla="+- 0 4669 3112"/>
                                <a:gd name="T3" fmla="*/ 4669 h 1559"/>
                                <a:gd name="T4" fmla="+- 0 6796 961"/>
                                <a:gd name="T5" fmla="*/ T4 w 10001"/>
                                <a:gd name="T6" fmla="+- 0 4660 3112"/>
                                <a:gd name="T7" fmla="*/ 4660 h 1559"/>
                                <a:gd name="T8" fmla="+- 0 7253 961"/>
                                <a:gd name="T9" fmla="*/ T8 w 10001"/>
                                <a:gd name="T10" fmla="+- 0 4645 3112"/>
                                <a:gd name="T11" fmla="*/ 4645 h 1559"/>
                                <a:gd name="T12" fmla="+- 0 7694 961"/>
                                <a:gd name="T13" fmla="*/ T12 w 10001"/>
                                <a:gd name="T14" fmla="+- 0 4623 3112"/>
                                <a:gd name="T15" fmla="*/ 4623 h 1559"/>
                                <a:gd name="T16" fmla="+- 0 8116 961"/>
                                <a:gd name="T17" fmla="*/ T16 w 10001"/>
                                <a:gd name="T18" fmla="+- 0 4595 3112"/>
                                <a:gd name="T19" fmla="*/ 4595 h 1559"/>
                                <a:gd name="T20" fmla="+- 0 8518 961"/>
                                <a:gd name="T21" fmla="*/ T20 w 10001"/>
                                <a:gd name="T22" fmla="+- 0 4562 3112"/>
                                <a:gd name="T23" fmla="*/ 4562 h 1559"/>
                                <a:gd name="T24" fmla="+- 0 8896 961"/>
                                <a:gd name="T25" fmla="*/ T24 w 10001"/>
                                <a:gd name="T26" fmla="+- 0 4523 3112"/>
                                <a:gd name="T27" fmla="*/ 4523 h 1559"/>
                                <a:gd name="T28" fmla="+- 0 9249 961"/>
                                <a:gd name="T29" fmla="*/ T28 w 10001"/>
                                <a:gd name="T30" fmla="+- 0 4479 3112"/>
                                <a:gd name="T31" fmla="*/ 4479 h 1559"/>
                                <a:gd name="T32" fmla="+- 0 9576 961"/>
                                <a:gd name="T33" fmla="*/ T32 w 10001"/>
                                <a:gd name="T34" fmla="+- 0 4430 3112"/>
                                <a:gd name="T35" fmla="*/ 4430 h 1559"/>
                                <a:gd name="T36" fmla="+- 0 9873 961"/>
                                <a:gd name="T37" fmla="*/ T36 w 10001"/>
                                <a:gd name="T38" fmla="+- 0 4377 3112"/>
                                <a:gd name="T39" fmla="*/ 4377 h 1559"/>
                                <a:gd name="T40" fmla="+- 0 10139 961"/>
                                <a:gd name="T41" fmla="*/ T40 w 10001"/>
                                <a:gd name="T42" fmla="+- 0 4320 3112"/>
                                <a:gd name="T43" fmla="*/ 4320 h 1559"/>
                                <a:gd name="T44" fmla="+- 0 10475 961"/>
                                <a:gd name="T45" fmla="*/ T44 w 10001"/>
                                <a:gd name="T46" fmla="+- 0 4228 3112"/>
                                <a:gd name="T47" fmla="*/ 4228 h 1559"/>
                                <a:gd name="T48" fmla="+- 0 10793 961"/>
                                <a:gd name="T49" fmla="*/ T48 w 10001"/>
                                <a:gd name="T50" fmla="+- 0 4093 3112"/>
                                <a:gd name="T51" fmla="*/ 4093 h 1559"/>
                                <a:gd name="T52" fmla="+- 0 10961 961"/>
                                <a:gd name="T53" fmla="*/ T52 w 10001"/>
                                <a:gd name="T54" fmla="+- 0 3892 3112"/>
                                <a:gd name="T55" fmla="*/ 3892 h 1559"/>
                                <a:gd name="T56" fmla="+- 0 10822 961"/>
                                <a:gd name="T57" fmla="*/ T56 w 10001"/>
                                <a:gd name="T58" fmla="+- 0 3708 3112"/>
                                <a:gd name="T59" fmla="*/ 3708 h 1559"/>
                                <a:gd name="T60" fmla="+- 0 10523 961"/>
                                <a:gd name="T61" fmla="*/ T60 w 10001"/>
                                <a:gd name="T62" fmla="+- 0 3572 3112"/>
                                <a:gd name="T63" fmla="*/ 3572 h 1559"/>
                                <a:gd name="T64" fmla="+- 0 10139 961"/>
                                <a:gd name="T65" fmla="*/ T64 w 10001"/>
                                <a:gd name="T66" fmla="+- 0 3463 3112"/>
                                <a:gd name="T67" fmla="*/ 3463 h 1559"/>
                                <a:gd name="T68" fmla="+- 0 9873 961"/>
                                <a:gd name="T69" fmla="*/ T68 w 10001"/>
                                <a:gd name="T70" fmla="+- 0 3406 3112"/>
                                <a:gd name="T71" fmla="*/ 3406 h 1559"/>
                                <a:gd name="T72" fmla="+- 0 9576 961"/>
                                <a:gd name="T73" fmla="*/ T72 w 10001"/>
                                <a:gd name="T74" fmla="+- 0 3353 3112"/>
                                <a:gd name="T75" fmla="*/ 3353 h 1559"/>
                                <a:gd name="T76" fmla="+- 0 9249 961"/>
                                <a:gd name="T77" fmla="*/ T76 w 10001"/>
                                <a:gd name="T78" fmla="+- 0 3305 3112"/>
                                <a:gd name="T79" fmla="*/ 3305 h 1559"/>
                                <a:gd name="T80" fmla="+- 0 8896 961"/>
                                <a:gd name="T81" fmla="*/ T80 w 10001"/>
                                <a:gd name="T82" fmla="+- 0 3261 3112"/>
                                <a:gd name="T83" fmla="*/ 3261 h 1559"/>
                                <a:gd name="T84" fmla="+- 0 8518 961"/>
                                <a:gd name="T85" fmla="*/ T84 w 10001"/>
                                <a:gd name="T86" fmla="+- 0 3222 3112"/>
                                <a:gd name="T87" fmla="*/ 3222 h 1559"/>
                                <a:gd name="T88" fmla="+- 0 8116 961"/>
                                <a:gd name="T89" fmla="*/ T88 w 10001"/>
                                <a:gd name="T90" fmla="+- 0 3188 3112"/>
                                <a:gd name="T91" fmla="*/ 3188 h 1559"/>
                                <a:gd name="T92" fmla="+- 0 7694 961"/>
                                <a:gd name="T93" fmla="*/ T92 w 10001"/>
                                <a:gd name="T94" fmla="+- 0 3161 3112"/>
                                <a:gd name="T95" fmla="*/ 3161 h 1559"/>
                                <a:gd name="T96" fmla="+- 0 7253 961"/>
                                <a:gd name="T97" fmla="*/ T96 w 10001"/>
                                <a:gd name="T98" fmla="+- 0 3139 3112"/>
                                <a:gd name="T99" fmla="*/ 3139 h 1559"/>
                                <a:gd name="T100" fmla="+- 0 6796 961"/>
                                <a:gd name="T101" fmla="*/ T100 w 10001"/>
                                <a:gd name="T102" fmla="+- 0 3123 3112"/>
                                <a:gd name="T103" fmla="*/ 3123 h 1559"/>
                                <a:gd name="T104" fmla="+- 0 6324 961"/>
                                <a:gd name="T105" fmla="*/ T104 w 10001"/>
                                <a:gd name="T106" fmla="+- 0 3114 3112"/>
                                <a:gd name="T107" fmla="*/ 3114 h 1559"/>
                                <a:gd name="T108" fmla="+- 0 5840 961"/>
                                <a:gd name="T109" fmla="*/ T108 w 10001"/>
                                <a:gd name="T110" fmla="+- 0 3113 3112"/>
                                <a:gd name="T111" fmla="*/ 3113 h 1559"/>
                                <a:gd name="T112" fmla="+- 0 5361 961"/>
                                <a:gd name="T113" fmla="*/ T112 w 10001"/>
                                <a:gd name="T114" fmla="+- 0 3118 3112"/>
                                <a:gd name="T115" fmla="*/ 3118 h 1559"/>
                                <a:gd name="T116" fmla="+- 0 4896 961"/>
                                <a:gd name="T117" fmla="*/ T116 w 10001"/>
                                <a:gd name="T118" fmla="+- 0 3130 3112"/>
                                <a:gd name="T119" fmla="*/ 3130 h 1559"/>
                                <a:gd name="T120" fmla="+- 0 4447 961"/>
                                <a:gd name="T121" fmla="*/ T120 w 10001"/>
                                <a:gd name="T122" fmla="+- 0 3149 3112"/>
                                <a:gd name="T123" fmla="*/ 3149 h 1559"/>
                                <a:gd name="T124" fmla="+- 0 4015 961"/>
                                <a:gd name="T125" fmla="*/ T124 w 10001"/>
                                <a:gd name="T126" fmla="+- 0 3174 3112"/>
                                <a:gd name="T127" fmla="*/ 3174 h 1559"/>
                                <a:gd name="T128" fmla="+- 0 3603 961"/>
                                <a:gd name="T129" fmla="*/ T128 w 10001"/>
                                <a:gd name="T130" fmla="+- 0 3204 3112"/>
                                <a:gd name="T131" fmla="*/ 3204 h 1559"/>
                                <a:gd name="T132" fmla="+- 0 3213 961"/>
                                <a:gd name="T133" fmla="*/ T132 w 10001"/>
                                <a:gd name="T134" fmla="+- 0 3241 3112"/>
                                <a:gd name="T135" fmla="*/ 3241 h 1559"/>
                                <a:gd name="T136" fmla="+- 0 2847 961"/>
                                <a:gd name="T137" fmla="*/ T136 w 10001"/>
                                <a:gd name="T138" fmla="+- 0 3282 3112"/>
                                <a:gd name="T139" fmla="*/ 3282 h 1559"/>
                                <a:gd name="T140" fmla="+- 0 2506 961"/>
                                <a:gd name="T141" fmla="*/ T140 w 10001"/>
                                <a:gd name="T142" fmla="+- 0 3328 3112"/>
                                <a:gd name="T143" fmla="*/ 3328 h 1559"/>
                                <a:gd name="T144" fmla="+- 0 2194 961"/>
                                <a:gd name="T145" fmla="*/ T144 w 10001"/>
                                <a:gd name="T146" fmla="+- 0 3379 3112"/>
                                <a:gd name="T147" fmla="*/ 3379 h 1559"/>
                                <a:gd name="T148" fmla="+- 0 1912 961"/>
                                <a:gd name="T149" fmla="*/ T148 w 10001"/>
                                <a:gd name="T150" fmla="+- 0 3434 3112"/>
                                <a:gd name="T151" fmla="*/ 3434 h 1559"/>
                                <a:gd name="T152" fmla="+- 0 1663 961"/>
                                <a:gd name="T153" fmla="*/ T152 w 10001"/>
                                <a:gd name="T154" fmla="+- 0 3493 3112"/>
                                <a:gd name="T155" fmla="*/ 3493 h 1559"/>
                                <a:gd name="T156" fmla="+- 0 1269 961"/>
                                <a:gd name="T157" fmla="*/ T156 w 10001"/>
                                <a:gd name="T158" fmla="+- 0 3622 3112"/>
                                <a:gd name="T159" fmla="*/ 3622 h 1559"/>
                                <a:gd name="T160" fmla="+- 0 1012 961"/>
                                <a:gd name="T161" fmla="*/ T160 w 10001"/>
                                <a:gd name="T162" fmla="+- 0 3780 3112"/>
                                <a:gd name="T163" fmla="*/ 3780 h 1559"/>
                                <a:gd name="T164" fmla="+- 0 984 961"/>
                                <a:gd name="T165" fmla="*/ T164 w 10001"/>
                                <a:gd name="T166" fmla="+- 0 3967 3112"/>
                                <a:gd name="T167" fmla="*/ 3967 h 1559"/>
                                <a:gd name="T168" fmla="+- 0 1231 961"/>
                                <a:gd name="T169" fmla="*/ T168 w 10001"/>
                                <a:gd name="T170" fmla="+- 0 4145 3112"/>
                                <a:gd name="T171" fmla="*/ 4145 h 1559"/>
                                <a:gd name="T172" fmla="+- 0 1606 961"/>
                                <a:gd name="T173" fmla="*/ T172 w 10001"/>
                                <a:gd name="T174" fmla="+- 0 4275 3112"/>
                                <a:gd name="T175" fmla="*/ 4275 h 1559"/>
                                <a:gd name="T176" fmla="+- 0 1912 961"/>
                                <a:gd name="T177" fmla="*/ T176 w 10001"/>
                                <a:gd name="T178" fmla="+- 0 4349 3112"/>
                                <a:gd name="T179" fmla="*/ 4349 h 1559"/>
                                <a:gd name="T180" fmla="+- 0 2194 961"/>
                                <a:gd name="T181" fmla="*/ T180 w 10001"/>
                                <a:gd name="T182" fmla="+- 0 4404 3112"/>
                                <a:gd name="T183" fmla="*/ 4404 h 1559"/>
                                <a:gd name="T184" fmla="+- 0 2506 961"/>
                                <a:gd name="T185" fmla="*/ T184 w 10001"/>
                                <a:gd name="T186" fmla="+- 0 4455 3112"/>
                                <a:gd name="T187" fmla="*/ 4455 h 1559"/>
                                <a:gd name="T188" fmla="+- 0 2847 961"/>
                                <a:gd name="T189" fmla="*/ T188 w 10001"/>
                                <a:gd name="T190" fmla="+- 0 4502 3112"/>
                                <a:gd name="T191" fmla="*/ 4502 h 1559"/>
                                <a:gd name="T192" fmla="+- 0 3213 961"/>
                                <a:gd name="T193" fmla="*/ T192 w 10001"/>
                                <a:gd name="T194" fmla="+- 0 4543 3112"/>
                                <a:gd name="T195" fmla="*/ 4543 h 1559"/>
                                <a:gd name="T196" fmla="+- 0 3603 961"/>
                                <a:gd name="T197" fmla="*/ T196 w 10001"/>
                                <a:gd name="T198" fmla="+- 0 4579 3112"/>
                                <a:gd name="T199" fmla="*/ 4579 h 1559"/>
                                <a:gd name="T200" fmla="+- 0 4015 961"/>
                                <a:gd name="T201" fmla="*/ T200 w 10001"/>
                                <a:gd name="T202" fmla="+- 0 4610 3112"/>
                                <a:gd name="T203" fmla="*/ 4610 h 1559"/>
                                <a:gd name="T204" fmla="+- 0 4447 961"/>
                                <a:gd name="T205" fmla="*/ T204 w 10001"/>
                                <a:gd name="T206" fmla="+- 0 4635 3112"/>
                                <a:gd name="T207" fmla="*/ 4635 h 1559"/>
                                <a:gd name="T208" fmla="+- 0 4896 961"/>
                                <a:gd name="T209" fmla="*/ T208 w 10001"/>
                                <a:gd name="T210" fmla="+- 0 4653 3112"/>
                                <a:gd name="T211" fmla="*/ 4653 h 1559"/>
                                <a:gd name="T212" fmla="+- 0 5361 961"/>
                                <a:gd name="T213" fmla="*/ T212 w 10001"/>
                                <a:gd name="T214" fmla="+- 0 4666 3112"/>
                                <a:gd name="T215" fmla="*/ 4666 h 1559"/>
                                <a:gd name="T216" fmla="+- 0 5840 961"/>
                                <a:gd name="T217" fmla="*/ T216 w 10001"/>
                                <a:gd name="T218" fmla="+- 0 4671 3112"/>
                                <a:gd name="T219" fmla="*/ 4671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001" h="1559">
                                  <a:moveTo>
                                    <a:pt x="5000" y="1559"/>
                                  </a:moveTo>
                                  <a:lnTo>
                                    <a:pt x="5122" y="1559"/>
                                  </a:lnTo>
                                  <a:lnTo>
                                    <a:pt x="5243" y="1558"/>
                                  </a:lnTo>
                                  <a:lnTo>
                                    <a:pt x="5363" y="1557"/>
                                  </a:lnTo>
                                  <a:lnTo>
                                    <a:pt x="5482" y="1556"/>
                                  </a:lnTo>
                                  <a:lnTo>
                                    <a:pt x="5600" y="1554"/>
                                  </a:lnTo>
                                  <a:lnTo>
                                    <a:pt x="5718" y="1551"/>
                                  </a:lnTo>
                                  <a:lnTo>
                                    <a:pt x="5835" y="1548"/>
                                  </a:lnTo>
                                  <a:lnTo>
                                    <a:pt x="5950" y="1545"/>
                                  </a:lnTo>
                                  <a:lnTo>
                                    <a:pt x="6065" y="1541"/>
                                  </a:lnTo>
                                  <a:lnTo>
                                    <a:pt x="6179" y="1537"/>
                                  </a:lnTo>
                                  <a:lnTo>
                                    <a:pt x="6292" y="1533"/>
                                  </a:lnTo>
                                  <a:lnTo>
                                    <a:pt x="6404" y="1528"/>
                                  </a:lnTo>
                                  <a:lnTo>
                                    <a:pt x="6515" y="1523"/>
                                  </a:lnTo>
                                  <a:lnTo>
                                    <a:pt x="6624" y="1517"/>
                                  </a:lnTo>
                                  <a:lnTo>
                                    <a:pt x="6733" y="1511"/>
                                  </a:lnTo>
                                  <a:lnTo>
                                    <a:pt x="6840" y="1505"/>
                                  </a:lnTo>
                                  <a:lnTo>
                                    <a:pt x="6947" y="1498"/>
                                  </a:lnTo>
                                  <a:lnTo>
                                    <a:pt x="7051" y="1491"/>
                                  </a:lnTo>
                                  <a:lnTo>
                                    <a:pt x="7155" y="1483"/>
                                  </a:lnTo>
                                  <a:lnTo>
                                    <a:pt x="7258" y="1475"/>
                                  </a:lnTo>
                                  <a:lnTo>
                                    <a:pt x="7359" y="1467"/>
                                  </a:lnTo>
                                  <a:lnTo>
                                    <a:pt x="7458" y="1459"/>
                                  </a:lnTo>
                                  <a:lnTo>
                                    <a:pt x="7557" y="1450"/>
                                  </a:lnTo>
                                  <a:lnTo>
                                    <a:pt x="7653" y="1441"/>
                                  </a:lnTo>
                                  <a:lnTo>
                                    <a:pt x="7749" y="1431"/>
                                  </a:lnTo>
                                  <a:lnTo>
                                    <a:pt x="7843" y="1421"/>
                                  </a:lnTo>
                                  <a:lnTo>
                                    <a:pt x="7935" y="1411"/>
                                  </a:lnTo>
                                  <a:lnTo>
                                    <a:pt x="8026" y="1400"/>
                                  </a:lnTo>
                                  <a:lnTo>
                                    <a:pt x="8115" y="1390"/>
                                  </a:lnTo>
                                  <a:lnTo>
                                    <a:pt x="8203" y="1378"/>
                                  </a:lnTo>
                                  <a:lnTo>
                                    <a:pt x="8288" y="1367"/>
                                  </a:lnTo>
                                  <a:lnTo>
                                    <a:pt x="8373" y="1355"/>
                                  </a:lnTo>
                                  <a:lnTo>
                                    <a:pt x="8455" y="1343"/>
                                  </a:lnTo>
                                  <a:lnTo>
                                    <a:pt x="8536" y="1331"/>
                                  </a:lnTo>
                                  <a:lnTo>
                                    <a:pt x="8615" y="1318"/>
                                  </a:lnTo>
                                  <a:lnTo>
                                    <a:pt x="8692" y="1305"/>
                                  </a:lnTo>
                                  <a:lnTo>
                                    <a:pt x="8767" y="1292"/>
                                  </a:lnTo>
                                  <a:lnTo>
                                    <a:pt x="8841" y="1279"/>
                                  </a:lnTo>
                                  <a:lnTo>
                                    <a:pt x="8912" y="1265"/>
                                  </a:lnTo>
                                  <a:lnTo>
                                    <a:pt x="8982" y="1251"/>
                                  </a:lnTo>
                                  <a:lnTo>
                                    <a:pt x="9049" y="1237"/>
                                  </a:lnTo>
                                  <a:lnTo>
                                    <a:pt x="9115" y="1223"/>
                                  </a:lnTo>
                                  <a:lnTo>
                                    <a:pt x="9178" y="1208"/>
                                  </a:lnTo>
                                  <a:lnTo>
                                    <a:pt x="9239" y="1193"/>
                                  </a:lnTo>
                                  <a:lnTo>
                                    <a:pt x="9298" y="1178"/>
                                  </a:lnTo>
                                  <a:lnTo>
                                    <a:pt x="9410" y="1147"/>
                                  </a:lnTo>
                                  <a:lnTo>
                                    <a:pt x="9514" y="1116"/>
                                  </a:lnTo>
                                  <a:lnTo>
                                    <a:pt x="9607" y="1083"/>
                                  </a:lnTo>
                                  <a:lnTo>
                                    <a:pt x="9692" y="1050"/>
                                  </a:lnTo>
                                  <a:lnTo>
                                    <a:pt x="9767" y="1016"/>
                                  </a:lnTo>
                                  <a:lnTo>
                                    <a:pt x="9832" y="981"/>
                                  </a:lnTo>
                                  <a:lnTo>
                                    <a:pt x="9887" y="946"/>
                                  </a:lnTo>
                                  <a:lnTo>
                                    <a:pt x="9949" y="892"/>
                                  </a:lnTo>
                                  <a:lnTo>
                                    <a:pt x="9987" y="836"/>
                                  </a:lnTo>
                                  <a:lnTo>
                                    <a:pt x="10000" y="780"/>
                                  </a:lnTo>
                                  <a:lnTo>
                                    <a:pt x="9999" y="761"/>
                                  </a:lnTo>
                                  <a:lnTo>
                                    <a:pt x="9978" y="705"/>
                                  </a:lnTo>
                                  <a:lnTo>
                                    <a:pt x="9931" y="650"/>
                                  </a:lnTo>
                                  <a:lnTo>
                                    <a:pt x="9861" y="596"/>
                                  </a:lnTo>
                                  <a:lnTo>
                                    <a:pt x="9801" y="561"/>
                                  </a:lnTo>
                                  <a:lnTo>
                                    <a:pt x="9731" y="527"/>
                                  </a:lnTo>
                                  <a:lnTo>
                                    <a:pt x="9651" y="493"/>
                                  </a:lnTo>
                                  <a:lnTo>
                                    <a:pt x="9562" y="460"/>
                                  </a:lnTo>
                                  <a:lnTo>
                                    <a:pt x="9463" y="428"/>
                                  </a:lnTo>
                                  <a:lnTo>
                                    <a:pt x="9356" y="397"/>
                                  </a:lnTo>
                                  <a:lnTo>
                                    <a:pt x="9239" y="366"/>
                                  </a:lnTo>
                                  <a:lnTo>
                                    <a:pt x="9178" y="351"/>
                                  </a:lnTo>
                                  <a:lnTo>
                                    <a:pt x="9115" y="337"/>
                                  </a:lnTo>
                                  <a:lnTo>
                                    <a:pt x="9049" y="322"/>
                                  </a:lnTo>
                                  <a:lnTo>
                                    <a:pt x="8982" y="308"/>
                                  </a:lnTo>
                                  <a:lnTo>
                                    <a:pt x="8912" y="294"/>
                                  </a:lnTo>
                                  <a:lnTo>
                                    <a:pt x="8841" y="281"/>
                                  </a:lnTo>
                                  <a:lnTo>
                                    <a:pt x="8767" y="267"/>
                                  </a:lnTo>
                                  <a:lnTo>
                                    <a:pt x="8692" y="254"/>
                                  </a:lnTo>
                                  <a:lnTo>
                                    <a:pt x="8615" y="241"/>
                                  </a:lnTo>
                                  <a:lnTo>
                                    <a:pt x="8536" y="229"/>
                                  </a:lnTo>
                                  <a:lnTo>
                                    <a:pt x="8455" y="216"/>
                                  </a:lnTo>
                                  <a:lnTo>
                                    <a:pt x="8373" y="204"/>
                                  </a:lnTo>
                                  <a:lnTo>
                                    <a:pt x="8288" y="193"/>
                                  </a:lnTo>
                                  <a:lnTo>
                                    <a:pt x="8203" y="181"/>
                                  </a:lnTo>
                                  <a:lnTo>
                                    <a:pt x="8115" y="170"/>
                                  </a:lnTo>
                                  <a:lnTo>
                                    <a:pt x="8026" y="159"/>
                                  </a:lnTo>
                                  <a:lnTo>
                                    <a:pt x="7935" y="149"/>
                                  </a:lnTo>
                                  <a:lnTo>
                                    <a:pt x="7843" y="139"/>
                                  </a:lnTo>
                                  <a:lnTo>
                                    <a:pt x="7749" y="129"/>
                                  </a:lnTo>
                                  <a:lnTo>
                                    <a:pt x="7653" y="119"/>
                                  </a:lnTo>
                                  <a:lnTo>
                                    <a:pt x="7557" y="110"/>
                                  </a:lnTo>
                                  <a:lnTo>
                                    <a:pt x="7458" y="101"/>
                                  </a:lnTo>
                                  <a:lnTo>
                                    <a:pt x="7359" y="92"/>
                                  </a:lnTo>
                                  <a:lnTo>
                                    <a:pt x="7258" y="84"/>
                                  </a:lnTo>
                                  <a:lnTo>
                                    <a:pt x="7155" y="76"/>
                                  </a:lnTo>
                                  <a:lnTo>
                                    <a:pt x="7051" y="69"/>
                                  </a:lnTo>
                                  <a:lnTo>
                                    <a:pt x="6947" y="62"/>
                                  </a:lnTo>
                                  <a:lnTo>
                                    <a:pt x="6840" y="55"/>
                                  </a:lnTo>
                                  <a:lnTo>
                                    <a:pt x="6733" y="49"/>
                                  </a:lnTo>
                                  <a:lnTo>
                                    <a:pt x="6624" y="42"/>
                                  </a:lnTo>
                                  <a:lnTo>
                                    <a:pt x="6515" y="37"/>
                                  </a:lnTo>
                                  <a:lnTo>
                                    <a:pt x="6404" y="32"/>
                                  </a:lnTo>
                                  <a:lnTo>
                                    <a:pt x="6292" y="27"/>
                                  </a:lnTo>
                                  <a:lnTo>
                                    <a:pt x="6179" y="22"/>
                                  </a:lnTo>
                                  <a:lnTo>
                                    <a:pt x="6065" y="18"/>
                                  </a:lnTo>
                                  <a:lnTo>
                                    <a:pt x="5950" y="14"/>
                                  </a:lnTo>
                                  <a:lnTo>
                                    <a:pt x="5835" y="11"/>
                                  </a:lnTo>
                                  <a:lnTo>
                                    <a:pt x="5718" y="8"/>
                                  </a:lnTo>
                                  <a:lnTo>
                                    <a:pt x="5600" y="6"/>
                                  </a:lnTo>
                                  <a:lnTo>
                                    <a:pt x="5482" y="4"/>
                                  </a:lnTo>
                                  <a:lnTo>
                                    <a:pt x="5363" y="2"/>
                                  </a:lnTo>
                                  <a:lnTo>
                                    <a:pt x="5243" y="1"/>
                                  </a:lnTo>
                                  <a:lnTo>
                                    <a:pt x="5122" y="1"/>
                                  </a:lnTo>
                                  <a:lnTo>
                                    <a:pt x="5000" y="0"/>
                                  </a:lnTo>
                                  <a:lnTo>
                                    <a:pt x="4879" y="1"/>
                                  </a:lnTo>
                                  <a:lnTo>
                                    <a:pt x="4758" y="1"/>
                                  </a:lnTo>
                                  <a:lnTo>
                                    <a:pt x="4638" y="2"/>
                                  </a:lnTo>
                                  <a:lnTo>
                                    <a:pt x="4519" y="4"/>
                                  </a:lnTo>
                                  <a:lnTo>
                                    <a:pt x="4400" y="6"/>
                                  </a:lnTo>
                                  <a:lnTo>
                                    <a:pt x="4283" y="8"/>
                                  </a:lnTo>
                                  <a:lnTo>
                                    <a:pt x="4166" y="11"/>
                                  </a:lnTo>
                                  <a:lnTo>
                                    <a:pt x="4050" y="14"/>
                                  </a:lnTo>
                                  <a:lnTo>
                                    <a:pt x="3935" y="18"/>
                                  </a:lnTo>
                                  <a:lnTo>
                                    <a:pt x="3821" y="22"/>
                                  </a:lnTo>
                                  <a:lnTo>
                                    <a:pt x="3708" y="27"/>
                                  </a:lnTo>
                                  <a:lnTo>
                                    <a:pt x="3597" y="32"/>
                                  </a:lnTo>
                                  <a:lnTo>
                                    <a:pt x="3486" y="37"/>
                                  </a:lnTo>
                                  <a:lnTo>
                                    <a:pt x="3376" y="42"/>
                                  </a:lnTo>
                                  <a:lnTo>
                                    <a:pt x="3268" y="49"/>
                                  </a:lnTo>
                                  <a:lnTo>
                                    <a:pt x="3160" y="55"/>
                                  </a:lnTo>
                                  <a:lnTo>
                                    <a:pt x="3054" y="62"/>
                                  </a:lnTo>
                                  <a:lnTo>
                                    <a:pt x="2949" y="69"/>
                                  </a:lnTo>
                                  <a:lnTo>
                                    <a:pt x="2845" y="76"/>
                                  </a:lnTo>
                                  <a:lnTo>
                                    <a:pt x="2743" y="84"/>
                                  </a:lnTo>
                                  <a:lnTo>
                                    <a:pt x="2642" y="92"/>
                                  </a:lnTo>
                                  <a:lnTo>
                                    <a:pt x="2542" y="101"/>
                                  </a:lnTo>
                                  <a:lnTo>
                                    <a:pt x="2444" y="110"/>
                                  </a:lnTo>
                                  <a:lnTo>
                                    <a:pt x="2347" y="119"/>
                                  </a:lnTo>
                                  <a:lnTo>
                                    <a:pt x="2252" y="129"/>
                                  </a:lnTo>
                                  <a:lnTo>
                                    <a:pt x="2158" y="139"/>
                                  </a:lnTo>
                                  <a:lnTo>
                                    <a:pt x="2066" y="149"/>
                                  </a:lnTo>
                                  <a:lnTo>
                                    <a:pt x="1975" y="159"/>
                                  </a:lnTo>
                                  <a:lnTo>
                                    <a:pt x="1886" y="170"/>
                                  </a:lnTo>
                                  <a:lnTo>
                                    <a:pt x="1798" y="181"/>
                                  </a:lnTo>
                                  <a:lnTo>
                                    <a:pt x="1712" y="193"/>
                                  </a:lnTo>
                                  <a:lnTo>
                                    <a:pt x="1628" y="204"/>
                                  </a:lnTo>
                                  <a:lnTo>
                                    <a:pt x="1545" y="216"/>
                                  </a:lnTo>
                                  <a:lnTo>
                                    <a:pt x="1465" y="229"/>
                                  </a:lnTo>
                                  <a:lnTo>
                                    <a:pt x="1386" y="241"/>
                                  </a:lnTo>
                                  <a:lnTo>
                                    <a:pt x="1309" y="254"/>
                                  </a:lnTo>
                                  <a:lnTo>
                                    <a:pt x="1233" y="267"/>
                                  </a:lnTo>
                                  <a:lnTo>
                                    <a:pt x="1160" y="281"/>
                                  </a:lnTo>
                                  <a:lnTo>
                                    <a:pt x="1088" y="294"/>
                                  </a:lnTo>
                                  <a:lnTo>
                                    <a:pt x="1019" y="308"/>
                                  </a:lnTo>
                                  <a:lnTo>
                                    <a:pt x="951" y="322"/>
                                  </a:lnTo>
                                  <a:lnTo>
                                    <a:pt x="886" y="337"/>
                                  </a:lnTo>
                                  <a:lnTo>
                                    <a:pt x="823" y="351"/>
                                  </a:lnTo>
                                  <a:lnTo>
                                    <a:pt x="761" y="366"/>
                                  </a:lnTo>
                                  <a:lnTo>
                                    <a:pt x="702" y="381"/>
                                  </a:lnTo>
                                  <a:lnTo>
                                    <a:pt x="590" y="412"/>
                                  </a:lnTo>
                                  <a:lnTo>
                                    <a:pt x="487" y="444"/>
                                  </a:lnTo>
                                  <a:lnTo>
                                    <a:pt x="393" y="476"/>
                                  </a:lnTo>
                                  <a:lnTo>
                                    <a:pt x="308" y="510"/>
                                  </a:lnTo>
                                  <a:lnTo>
                                    <a:pt x="234" y="544"/>
                                  </a:lnTo>
                                  <a:lnTo>
                                    <a:pt x="169" y="578"/>
                                  </a:lnTo>
                                  <a:lnTo>
                                    <a:pt x="114" y="614"/>
                                  </a:lnTo>
                                  <a:lnTo>
                                    <a:pt x="51" y="668"/>
                                  </a:lnTo>
                                  <a:lnTo>
                                    <a:pt x="13" y="723"/>
                                  </a:lnTo>
                                  <a:lnTo>
                                    <a:pt x="0" y="780"/>
                                  </a:lnTo>
                                  <a:lnTo>
                                    <a:pt x="2" y="799"/>
                                  </a:lnTo>
                                  <a:lnTo>
                                    <a:pt x="23" y="855"/>
                                  </a:lnTo>
                                  <a:lnTo>
                                    <a:pt x="69" y="910"/>
                                  </a:lnTo>
                                  <a:lnTo>
                                    <a:pt x="140" y="964"/>
                                  </a:lnTo>
                                  <a:lnTo>
                                    <a:pt x="200" y="999"/>
                                  </a:lnTo>
                                  <a:lnTo>
                                    <a:pt x="270" y="1033"/>
                                  </a:lnTo>
                                  <a:lnTo>
                                    <a:pt x="350" y="1067"/>
                                  </a:lnTo>
                                  <a:lnTo>
                                    <a:pt x="439" y="1100"/>
                                  </a:lnTo>
                                  <a:lnTo>
                                    <a:pt x="537" y="1132"/>
                                  </a:lnTo>
                                  <a:lnTo>
                                    <a:pt x="645" y="1163"/>
                                  </a:lnTo>
                                  <a:lnTo>
                                    <a:pt x="761" y="1193"/>
                                  </a:lnTo>
                                  <a:lnTo>
                                    <a:pt x="823" y="1208"/>
                                  </a:lnTo>
                                  <a:lnTo>
                                    <a:pt x="886" y="1223"/>
                                  </a:lnTo>
                                  <a:lnTo>
                                    <a:pt x="951" y="1237"/>
                                  </a:lnTo>
                                  <a:lnTo>
                                    <a:pt x="1019" y="1251"/>
                                  </a:lnTo>
                                  <a:lnTo>
                                    <a:pt x="1088" y="1265"/>
                                  </a:lnTo>
                                  <a:lnTo>
                                    <a:pt x="1160" y="1279"/>
                                  </a:lnTo>
                                  <a:lnTo>
                                    <a:pt x="1233" y="1292"/>
                                  </a:lnTo>
                                  <a:lnTo>
                                    <a:pt x="1309" y="1305"/>
                                  </a:lnTo>
                                  <a:lnTo>
                                    <a:pt x="1386" y="1318"/>
                                  </a:lnTo>
                                  <a:lnTo>
                                    <a:pt x="1465" y="1331"/>
                                  </a:lnTo>
                                  <a:lnTo>
                                    <a:pt x="1545" y="1343"/>
                                  </a:lnTo>
                                  <a:lnTo>
                                    <a:pt x="1628" y="1355"/>
                                  </a:lnTo>
                                  <a:lnTo>
                                    <a:pt x="1712" y="1367"/>
                                  </a:lnTo>
                                  <a:lnTo>
                                    <a:pt x="1798" y="1378"/>
                                  </a:lnTo>
                                  <a:lnTo>
                                    <a:pt x="1886" y="1390"/>
                                  </a:lnTo>
                                  <a:lnTo>
                                    <a:pt x="1975" y="1400"/>
                                  </a:lnTo>
                                  <a:lnTo>
                                    <a:pt x="2066" y="1411"/>
                                  </a:lnTo>
                                  <a:lnTo>
                                    <a:pt x="2158" y="1421"/>
                                  </a:lnTo>
                                  <a:lnTo>
                                    <a:pt x="2252" y="1431"/>
                                  </a:lnTo>
                                  <a:lnTo>
                                    <a:pt x="2347" y="1441"/>
                                  </a:lnTo>
                                  <a:lnTo>
                                    <a:pt x="2444" y="1450"/>
                                  </a:lnTo>
                                  <a:lnTo>
                                    <a:pt x="2542" y="1459"/>
                                  </a:lnTo>
                                  <a:lnTo>
                                    <a:pt x="2642" y="1467"/>
                                  </a:lnTo>
                                  <a:lnTo>
                                    <a:pt x="2743" y="1475"/>
                                  </a:lnTo>
                                  <a:lnTo>
                                    <a:pt x="2845" y="1483"/>
                                  </a:lnTo>
                                  <a:lnTo>
                                    <a:pt x="2949" y="1491"/>
                                  </a:lnTo>
                                  <a:lnTo>
                                    <a:pt x="3054" y="1498"/>
                                  </a:lnTo>
                                  <a:lnTo>
                                    <a:pt x="3160" y="1505"/>
                                  </a:lnTo>
                                  <a:lnTo>
                                    <a:pt x="3268" y="1511"/>
                                  </a:lnTo>
                                  <a:lnTo>
                                    <a:pt x="3376" y="1517"/>
                                  </a:lnTo>
                                  <a:lnTo>
                                    <a:pt x="3486" y="1523"/>
                                  </a:lnTo>
                                  <a:lnTo>
                                    <a:pt x="3597" y="1528"/>
                                  </a:lnTo>
                                  <a:lnTo>
                                    <a:pt x="3708" y="1533"/>
                                  </a:lnTo>
                                  <a:lnTo>
                                    <a:pt x="3821" y="1537"/>
                                  </a:lnTo>
                                  <a:lnTo>
                                    <a:pt x="3935" y="1541"/>
                                  </a:lnTo>
                                  <a:lnTo>
                                    <a:pt x="4050" y="1545"/>
                                  </a:lnTo>
                                  <a:lnTo>
                                    <a:pt x="4166" y="1548"/>
                                  </a:lnTo>
                                  <a:lnTo>
                                    <a:pt x="4283" y="1551"/>
                                  </a:lnTo>
                                  <a:lnTo>
                                    <a:pt x="4400" y="1554"/>
                                  </a:lnTo>
                                  <a:lnTo>
                                    <a:pt x="4519" y="1556"/>
                                  </a:lnTo>
                                  <a:lnTo>
                                    <a:pt x="4638" y="1557"/>
                                  </a:lnTo>
                                  <a:lnTo>
                                    <a:pt x="4758" y="1558"/>
                                  </a:lnTo>
                                  <a:lnTo>
                                    <a:pt x="4879" y="1559"/>
                                  </a:lnTo>
                                  <a:lnTo>
                                    <a:pt x="5000" y="155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98"/>
                        <wpg:cNvGrpSpPr>
                          <a:grpSpLocks/>
                        </wpg:cNvGrpSpPr>
                        <wpg:grpSpPr bwMode="auto">
                          <a:xfrm>
                            <a:off x="1137" y="6525"/>
                            <a:ext cx="1106" cy="448"/>
                            <a:chOff x="1137" y="6525"/>
                            <a:chExt cx="1106" cy="448"/>
                          </a:xfrm>
                        </wpg:grpSpPr>
                        <wps:wsp>
                          <wps:cNvPr id="233" name="Freeform 199"/>
                          <wps:cNvSpPr>
                            <a:spLocks/>
                          </wps:cNvSpPr>
                          <wps:spPr bwMode="auto">
                            <a:xfrm>
                              <a:off x="1137" y="6525"/>
                              <a:ext cx="1106" cy="448"/>
                            </a:xfrm>
                            <a:custGeom>
                              <a:avLst/>
                              <a:gdLst>
                                <a:gd name="T0" fmla="+- 0 1689 1137"/>
                                <a:gd name="T1" fmla="*/ T0 w 1106"/>
                                <a:gd name="T2" fmla="+- 0 6973 6525"/>
                                <a:gd name="T3" fmla="*/ 6973 h 448"/>
                                <a:gd name="T4" fmla="+- 0 1789 1137"/>
                                <a:gd name="T5" fmla="*/ T4 w 1106"/>
                                <a:gd name="T6" fmla="+- 0 6969 6525"/>
                                <a:gd name="T7" fmla="*/ 6969 h 448"/>
                                <a:gd name="T8" fmla="+- 0 1882 1137"/>
                                <a:gd name="T9" fmla="*/ T8 w 1106"/>
                                <a:gd name="T10" fmla="+- 0 6959 6525"/>
                                <a:gd name="T11" fmla="*/ 6959 h 448"/>
                                <a:gd name="T12" fmla="+- 0 1968 1137"/>
                                <a:gd name="T13" fmla="*/ T12 w 1106"/>
                                <a:gd name="T14" fmla="+- 0 6942 6525"/>
                                <a:gd name="T15" fmla="*/ 6942 h 448"/>
                                <a:gd name="T16" fmla="+- 0 2045 1137"/>
                                <a:gd name="T17" fmla="*/ T16 w 1106"/>
                                <a:gd name="T18" fmla="+- 0 6920 6525"/>
                                <a:gd name="T19" fmla="*/ 6920 h 448"/>
                                <a:gd name="T20" fmla="+- 0 2112 1137"/>
                                <a:gd name="T21" fmla="*/ T20 w 1106"/>
                                <a:gd name="T22" fmla="+- 0 6893 6525"/>
                                <a:gd name="T23" fmla="*/ 6893 h 448"/>
                                <a:gd name="T24" fmla="+- 0 2167 1137"/>
                                <a:gd name="T25" fmla="*/ T24 w 1106"/>
                                <a:gd name="T26" fmla="+- 0 6862 6525"/>
                                <a:gd name="T27" fmla="*/ 6862 h 448"/>
                                <a:gd name="T28" fmla="+- 0 2233 1137"/>
                                <a:gd name="T29" fmla="*/ T28 w 1106"/>
                                <a:gd name="T30" fmla="+- 0 6789 6525"/>
                                <a:gd name="T31" fmla="*/ 6789 h 448"/>
                                <a:gd name="T32" fmla="+- 0 2242 1137"/>
                                <a:gd name="T33" fmla="*/ T32 w 1106"/>
                                <a:gd name="T34" fmla="+- 0 6749 6525"/>
                                <a:gd name="T35" fmla="*/ 6749 h 448"/>
                                <a:gd name="T36" fmla="+- 0 2233 1137"/>
                                <a:gd name="T37" fmla="*/ T36 w 1106"/>
                                <a:gd name="T38" fmla="+- 0 6709 6525"/>
                                <a:gd name="T39" fmla="*/ 6709 h 448"/>
                                <a:gd name="T40" fmla="+- 0 2167 1137"/>
                                <a:gd name="T41" fmla="*/ T40 w 1106"/>
                                <a:gd name="T42" fmla="+- 0 6636 6525"/>
                                <a:gd name="T43" fmla="*/ 6636 h 448"/>
                                <a:gd name="T44" fmla="+- 0 2112 1137"/>
                                <a:gd name="T45" fmla="*/ T44 w 1106"/>
                                <a:gd name="T46" fmla="+- 0 6605 6525"/>
                                <a:gd name="T47" fmla="*/ 6605 h 448"/>
                                <a:gd name="T48" fmla="+- 0 2045 1137"/>
                                <a:gd name="T49" fmla="*/ T48 w 1106"/>
                                <a:gd name="T50" fmla="+- 0 6578 6525"/>
                                <a:gd name="T51" fmla="*/ 6578 h 448"/>
                                <a:gd name="T52" fmla="+- 0 1968 1137"/>
                                <a:gd name="T53" fmla="*/ T52 w 1106"/>
                                <a:gd name="T54" fmla="+- 0 6556 6525"/>
                                <a:gd name="T55" fmla="*/ 6556 h 448"/>
                                <a:gd name="T56" fmla="+- 0 1882 1137"/>
                                <a:gd name="T57" fmla="*/ T56 w 1106"/>
                                <a:gd name="T58" fmla="+- 0 6539 6525"/>
                                <a:gd name="T59" fmla="*/ 6539 h 448"/>
                                <a:gd name="T60" fmla="+- 0 1789 1137"/>
                                <a:gd name="T61" fmla="*/ T60 w 1106"/>
                                <a:gd name="T62" fmla="+- 0 6529 6525"/>
                                <a:gd name="T63" fmla="*/ 6529 h 448"/>
                                <a:gd name="T64" fmla="+- 0 1689 1137"/>
                                <a:gd name="T65" fmla="*/ T64 w 1106"/>
                                <a:gd name="T66" fmla="+- 0 6525 6525"/>
                                <a:gd name="T67" fmla="*/ 6525 h 448"/>
                                <a:gd name="T68" fmla="+- 0 1590 1137"/>
                                <a:gd name="T69" fmla="*/ T68 w 1106"/>
                                <a:gd name="T70" fmla="+- 0 6529 6525"/>
                                <a:gd name="T71" fmla="*/ 6529 h 448"/>
                                <a:gd name="T72" fmla="+- 0 1497 1137"/>
                                <a:gd name="T73" fmla="*/ T72 w 1106"/>
                                <a:gd name="T74" fmla="+- 0 6539 6525"/>
                                <a:gd name="T75" fmla="*/ 6539 h 448"/>
                                <a:gd name="T76" fmla="+- 0 1411 1137"/>
                                <a:gd name="T77" fmla="*/ T76 w 1106"/>
                                <a:gd name="T78" fmla="+- 0 6556 6525"/>
                                <a:gd name="T79" fmla="*/ 6556 h 448"/>
                                <a:gd name="T80" fmla="+- 0 1333 1137"/>
                                <a:gd name="T81" fmla="*/ T80 w 1106"/>
                                <a:gd name="T82" fmla="+- 0 6578 6525"/>
                                <a:gd name="T83" fmla="*/ 6578 h 448"/>
                                <a:gd name="T84" fmla="+- 0 1267 1137"/>
                                <a:gd name="T85" fmla="*/ T84 w 1106"/>
                                <a:gd name="T86" fmla="+- 0 6605 6525"/>
                                <a:gd name="T87" fmla="*/ 6605 h 448"/>
                                <a:gd name="T88" fmla="+- 0 1212 1137"/>
                                <a:gd name="T89" fmla="*/ T88 w 1106"/>
                                <a:gd name="T90" fmla="+- 0 6636 6525"/>
                                <a:gd name="T91" fmla="*/ 6636 h 448"/>
                                <a:gd name="T92" fmla="+- 0 1146 1137"/>
                                <a:gd name="T93" fmla="*/ T92 w 1106"/>
                                <a:gd name="T94" fmla="+- 0 6709 6525"/>
                                <a:gd name="T95" fmla="*/ 6709 h 448"/>
                                <a:gd name="T96" fmla="+- 0 1137 1137"/>
                                <a:gd name="T97" fmla="*/ T96 w 1106"/>
                                <a:gd name="T98" fmla="+- 0 6749 6525"/>
                                <a:gd name="T99" fmla="*/ 6749 h 448"/>
                                <a:gd name="T100" fmla="+- 0 1146 1137"/>
                                <a:gd name="T101" fmla="*/ T100 w 1106"/>
                                <a:gd name="T102" fmla="+- 0 6789 6525"/>
                                <a:gd name="T103" fmla="*/ 6789 h 448"/>
                                <a:gd name="T104" fmla="+- 0 1212 1137"/>
                                <a:gd name="T105" fmla="*/ T104 w 1106"/>
                                <a:gd name="T106" fmla="+- 0 6862 6525"/>
                                <a:gd name="T107" fmla="*/ 6862 h 448"/>
                                <a:gd name="T108" fmla="+- 0 1267 1137"/>
                                <a:gd name="T109" fmla="*/ T108 w 1106"/>
                                <a:gd name="T110" fmla="+- 0 6893 6525"/>
                                <a:gd name="T111" fmla="*/ 6893 h 448"/>
                                <a:gd name="T112" fmla="+- 0 1333 1137"/>
                                <a:gd name="T113" fmla="*/ T112 w 1106"/>
                                <a:gd name="T114" fmla="+- 0 6920 6525"/>
                                <a:gd name="T115" fmla="*/ 6920 h 448"/>
                                <a:gd name="T116" fmla="+- 0 1411 1137"/>
                                <a:gd name="T117" fmla="*/ T116 w 1106"/>
                                <a:gd name="T118" fmla="+- 0 6942 6525"/>
                                <a:gd name="T119" fmla="*/ 6942 h 448"/>
                                <a:gd name="T120" fmla="+- 0 1497 1137"/>
                                <a:gd name="T121" fmla="*/ T120 w 1106"/>
                                <a:gd name="T122" fmla="+- 0 6959 6525"/>
                                <a:gd name="T123" fmla="*/ 6959 h 448"/>
                                <a:gd name="T124" fmla="+- 0 1590 1137"/>
                                <a:gd name="T125" fmla="*/ T124 w 1106"/>
                                <a:gd name="T126" fmla="+- 0 6969 6525"/>
                                <a:gd name="T127" fmla="*/ 6969 h 448"/>
                                <a:gd name="T128" fmla="+- 0 1689 1137"/>
                                <a:gd name="T129" fmla="*/ T128 w 1106"/>
                                <a:gd name="T130" fmla="+- 0 6973 6525"/>
                                <a:gd name="T131" fmla="*/ 6973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06" h="448">
                                  <a:moveTo>
                                    <a:pt x="552" y="448"/>
                                  </a:moveTo>
                                  <a:lnTo>
                                    <a:pt x="652" y="444"/>
                                  </a:lnTo>
                                  <a:lnTo>
                                    <a:pt x="745" y="434"/>
                                  </a:lnTo>
                                  <a:lnTo>
                                    <a:pt x="831" y="417"/>
                                  </a:lnTo>
                                  <a:lnTo>
                                    <a:pt x="908" y="395"/>
                                  </a:lnTo>
                                  <a:lnTo>
                                    <a:pt x="975" y="368"/>
                                  </a:lnTo>
                                  <a:lnTo>
                                    <a:pt x="1030" y="337"/>
                                  </a:lnTo>
                                  <a:lnTo>
                                    <a:pt x="1096" y="264"/>
                                  </a:lnTo>
                                  <a:lnTo>
                                    <a:pt x="1105" y="224"/>
                                  </a:lnTo>
                                  <a:lnTo>
                                    <a:pt x="1096" y="184"/>
                                  </a:lnTo>
                                  <a:lnTo>
                                    <a:pt x="1030" y="111"/>
                                  </a:lnTo>
                                  <a:lnTo>
                                    <a:pt x="975" y="80"/>
                                  </a:lnTo>
                                  <a:lnTo>
                                    <a:pt x="908" y="53"/>
                                  </a:lnTo>
                                  <a:lnTo>
                                    <a:pt x="831" y="31"/>
                                  </a:lnTo>
                                  <a:lnTo>
                                    <a:pt x="745" y="14"/>
                                  </a:lnTo>
                                  <a:lnTo>
                                    <a:pt x="652" y="4"/>
                                  </a:lnTo>
                                  <a:lnTo>
                                    <a:pt x="552" y="0"/>
                                  </a:lnTo>
                                  <a:lnTo>
                                    <a:pt x="453" y="4"/>
                                  </a:lnTo>
                                  <a:lnTo>
                                    <a:pt x="360" y="14"/>
                                  </a:lnTo>
                                  <a:lnTo>
                                    <a:pt x="274" y="31"/>
                                  </a:lnTo>
                                  <a:lnTo>
                                    <a:pt x="196" y="53"/>
                                  </a:lnTo>
                                  <a:lnTo>
                                    <a:pt x="130" y="80"/>
                                  </a:lnTo>
                                  <a:lnTo>
                                    <a:pt x="75" y="111"/>
                                  </a:lnTo>
                                  <a:lnTo>
                                    <a:pt x="9" y="184"/>
                                  </a:lnTo>
                                  <a:lnTo>
                                    <a:pt x="0" y="224"/>
                                  </a:lnTo>
                                  <a:lnTo>
                                    <a:pt x="9" y="264"/>
                                  </a:lnTo>
                                  <a:lnTo>
                                    <a:pt x="75" y="337"/>
                                  </a:lnTo>
                                  <a:lnTo>
                                    <a:pt x="130" y="368"/>
                                  </a:lnTo>
                                  <a:lnTo>
                                    <a:pt x="196" y="395"/>
                                  </a:lnTo>
                                  <a:lnTo>
                                    <a:pt x="274" y="417"/>
                                  </a:lnTo>
                                  <a:lnTo>
                                    <a:pt x="360" y="434"/>
                                  </a:lnTo>
                                  <a:lnTo>
                                    <a:pt x="453" y="444"/>
                                  </a:lnTo>
                                  <a:lnTo>
                                    <a:pt x="552" y="44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A2FFEF" id="Group 228" o:spid="_x0000_s1026" style="width:502.6pt;height:301.05pt;mso-position-horizontal-relative:char;mso-position-vertical-relative:line" coordorigin="930,972" coordsize="10052,6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JD/kq/wD3BP8A2vXW1yQ/5Kv/ANwT/wBr1tS+16MyqdPU&#10;T4fdfEv/AGG7n/2Wsj/m4T/uVv8A27rX+H3XxL/2G7n/ANlrI/5uE/7lb/27rV/xJ+hivgj6notF&#10;FFch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">
                <v:shape id="Picture 195" o:spid="_x0000_s1027" type="#_x0000_t75" style="position:absolute;left:930;top:972;width:9900;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">
                  <v:imagedata r:id="rId64" o:title=""/>
                </v:shape>
                <v:group id="Group 196" o:spid="_x0000_s1028" style="position:absolute;left:961;top:3112;width:10001;height:1559" coordorigin="961,3112" coordsize="10001,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97" o:spid="_x0000_s1029" style="position:absolute;left:961;top:3112;width:10001;height:1559;visibility:visible;mso-wrap-style:square;v-text-anchor:top" coordsize="10001,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" path="m5000,1559r122,l5243,1558r120,-1l5482,1556r118,-2l5718,1551r117,-3l5950,1545r115,-4l6179,1537r113,-4l6404,1528r111,-5l6624,1517r109,-6l6840,1505r107,-7l7051,1491r104,-8l7258,1475r101,-8l7458,1459r99,-9l7653,1441r96,-10l7843,1421r92,-10l8026,1400r89,-10l8203,1378r85,-11l8373,1355r82,-12l8536,1331r79,-13l8692,1305r75,-13l8841,1279r71,-14l8982,1251r67,-14l9115,1223r63,-15l9239,1193r59,-15l9410,1147r104,-31l9607,1083r85,-33l9767,1016r65,-35l9887,946r62,-54l9987,836r13,-56l9999,761r-21,-56l9931,650r-70,-54l9801,561r-70,-34l9651,493r-89,-33l9463,428,9356,397,9239,366r-61,-15l9115,337r-66,-15l8982,308r-70,-14l8841,281r-74,-14l8692,254r-77,-13l8536,229r-81,-13l8373,204r-85,-11l8203,181r-88,-11l8026,159r-91,-10l7843,139r-94,-10l7653,119r-96,-9l7458,101r-99,-9l7258,84,7155,76,7051,69,6947,62,6840,55,6733,49,6624,42,6515,37,6404,32,6292,27,6179,22,6065,18,5950,14,5835,11,5718,8,5600,6,5482,4,5363,2,5243,1r-121,l5000,,4879,1r-121,l4638,2,4519,4,4400,6,4283,8r-117,3l4050,14r-115,4l3821,22r-113,5l3597,32r-111,5l3376,42r-108,7l3160,55r-106,7l2949,69r-104,7l2743,84r-101,8l2542,101r-98,9l2347,119r-95,10l2158,139r-92,10l1975,159r-89,11l1798,181r-86,12l1628,204r-83,12l1465,229r-79,12l1309,254r-76,13l1160,281r-72,13l1019,308r-68,14l886,337r-63,14l761,366r-59,15l590,412,487,444r-94,32l308,510r-74,34l169,578r-55,36l51,668,13,723,,780r2,19l23,855r46,55l140,964r60,35l270,1033r80,34l439,1100r98,32l645,1163r116,30l823,1208r63,15l951,1237r68,14l1088,1265r72,14l1233,1292r76,13l1386,1318r79,13l1545,1343r83,12l1712,1367r86,11l1886,1390r89,10l2066,1411r92,10l2252,1431r95,10l2444,1450r98,9l2642,1467r101,8l2845,1483r104,8l3054,1498r106,7l3268,1511r108,6l3486,1523r111,5l3708,1533r113,4l3935,1541r115,4l4166,1548r117,3l4400,1554r119,2l4638,1557r120,1l4879,1559r121,xe" filled="f" strokecolor="red" strokeweight="2pt">
                    <v:path arrowok="t" o:connecttype="custom" o:connectlocs="5363,4669;5835,4660;6292,4645;6733,4623;7155,4595;7557,4562;7935,4523;8288,4479;8615,4430;8912,4377;9178,4320;9514,4228;9832,4093;10000,3892;9861,3708;9562,3572;9178,3463;8912,3406;8615,3353;8288,3305;7935,3261;7557,3222;7155,3188;6733,3161;6292,3139;5835,3123;5363,3114;4879,3113;4400,3118;3935,3130;3486,3149;3054,3174;2642,3204;2252,3241;1886,3282;1545,3328;1233,3379;951,3434;702,3493;308,3622;51,3780;23,3967;270,4145;645,4275;951,4349;1233,4404;1545,4455;1886,4502;2252,4543;2642,4579;3054,4610;3486,4635;3935,4653;4400,4666;4879,4671" o:connectangles="0,0,0,0,0,0,0,0,0,0,0,0,0,0,0,0,0,0,0,0,0,0,0,0,0,0,0,0,0,0,0,0,0,0,0,0,0,0,0,0,0,0,0,0,0,0,0,0,0,0,0,0,0,0,0"/>
                  </v:shape>
                </v:group>
                <v:group id="Group 198" o:spid="_x0000_s1030" style="position:absolute;left:1137;top:6525;width:1106;height:448" coordorigin="1137,6525" coordsize="110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99" o:spid="_x0000_s1031" style="position:absolute;left:1137;top:6525;width:1106;height:448;visibility:visible;mso-wrap-style:square;v-text-anchor:top" coordsize="110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" path="m552,448r100,-4l745,434r86,-17l908,395r67,-27l1030,337r66,-73l1105,224r-9,-40l1030,111,975,80,908,53,831,31,745,14,652,4,552,,453,4,360,14,274,31,196,53,130,80,75,111,9,184,,224r9,40l75,337r55,31l196,395r78,22l360,434r93,10l552,448xe" filled="f" strokecolor="red" strokeweight="2pt">
                    <v:path arrowok="t" o:connecttype="custom" o:connectlocs="552,6973;652,6969;745,6959;831,6942;908,6920;975,6893;1030,6862;1096,6789;1105,6749;1096,6709;1030,6636;975,6605;908,6578;831,6556;745,6539;652,6529;552,6525;453,6529;360,6539;274,6556;196,6578;130,6605;75,6636;9,6709;0,6749;9,6789;75,6862;130,6893;196,6920;274,6942;360,6959;453,6969;552,6973" o:connectangles="0,0,0,0,0,0,0,0,0,0,0,0,0,0,0,0,0,0,0,0,0,0,0,0,0,0,0,0,0,0,0,0,0"/>
                  </v:shape>
                </v:group>
                <w10:anchorlock/>
              </v:group>
            </w:pict>
          </mc:Fallback>
        </mc:AlternateContent>
      </w:r>
    </w:p>
    <w:p w:rsidR="00B45F72" w:rsidRDefault="00B45F72">
      <w:pPr>
        <w:spacing w:before="0" w:after="0" w:line="240" w:lineRule="auto"/>
      </w:pPr>
      <w:r>
        <w:br w:type="page"/>
      </w:r>
    </w:p>
    <w:p w:rsidR="00EB529F" w:rsidRDefault="00EB529F" w:rsidP="00B45F72">
      <w:pPr>
        <w:pStyle w:val="Heading1"/>
      </w:pPr>
      <w:r>
        <w:lastRenderedPageBreak/>
        <w:t>Step D4</w:t>
      </w:r>
    </w:p>
    <w:p w:rsidR="00EB529F" w:rsidRDefault="00EB529F" w:rsidP="00EB529F">
      <w:r>
        <w:t>The suitable applicants are now nominated and visible in the collaborating agency vacancy.</w:t>
      </w:r>
    </w:p>
    <w:p w:rsidR="00EB529F" w:rsidRDefault="00B45F72" w:rsidP="00EB529F">
      <w:r>
        <w:rPr>
          <w:rFonts w:eastAsia="Arial" w:cs="Arial"/>
          <w:noProof/>
          <w:sz w:val="20"/>
          <w:lang w:val="en-AU" w:eastAsia="en-AU"/>
        </w:rPr>
        <w:drawing>
          <wp:inline distT="0" distB="0" distL="0" distR="0" wp14:anchorId="22E66220" wp14:editId="7B4F17F9">
            <wp:extent cx="6264275" cy="3003995"/>
            <wp:effectExtent l="0" t="0" r="3175" b="6350"/>
            <wp:docPr id="234"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5.png"/>
                    <pic:cNvPicPr/>
                  </pic:nvPicPr>
                  <pic:blipFill>
                    <a:blip r:embed="rId105" cstate="print"/>
                    <a:stretch>
                      <a:fillRect/>
                    </a:stretch>
                  </pic:blipFill>
                  <pic:spPr>
                    <a:xfrm>
                      <a:off x="0" y="0"/>
                      <a:ext cx="6264275" cy="3003995"/>
                    </a:xfrm>
                    <a:prstGeom prst="rect">
                      <a:avLst/>
                    </a:prstGeom>
                  </pic:spPr>
                </pic:pic>
              </a:graphicData>
            </a:graphic>
          </wp:inline>
        </w:drawing>
      </w:r>
    </w:p>
    <w:p w:rsidR="00EB529F" w:rsidRDefault="00EB529F" w:rsidP="00EB529F">
      <w:r>
        <w:t>Appoint the candidate(s) to your position(s) per the agencies normal appointment process, remembering to ensure that the Status is changed from ‘Suitability Nomination’.</w:t>
      </w:r>
    </w:p>
    <w:p w:rsidR="00EB529F" w:rsidRDefault="00EB529F" w:rsidP="00EB529F">
      <w:r>
        <w:t xml:space="preserve">Click </w:t>
      </w:r>
      <w:r w:rsidRPr="00B45F72">
        <w:rPr>
          <w:b/>
        </w:rPr>
        <w:t>Save</w:t>
      </w:r>
      <w:r>
        <w:t xml:space="preserve"> or the system will not </w:t>
      </w:r>
      <w:proofErr w:type="spellStart"/>
      <w:r>
        <w:t>recognise</w:t>
      </w:r>
      <w:proofErr w:type="spellEnd"/>
      <w:r>
        <w:t xml:space="preserve"> that your appointment is complete.</w:t>
      </w:r>
    </w:p>
    <w:p w:rsidR="00B45F72" w:rsidRDefault="00B45F72" w:rsidP="00EB529F">
      <w:r>
        <w:rPr>
          <w:rFonts w:eastAsia="Arial" w:cs="Arial"/>
          <w:noProof/>
          <w:sz w:val="20"/>
          <w:lang w:val="en-AU" w:eastAsia="en-AU"/>
        </w:rPr>
        <w:drawing>
          <wp:inline distT="0" distB="0" distL="0" distR="0" wp14:anchorId="4A1B0E48" wp14:editId="0AFFAEAF">
            <wp:extent cx="6264275" cy="2987938"/>
            <wp:effectExtent l="0" t="0" r="3175" b="3175"/>
            <wp:docPr id="23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6.png"/>
                    <pic:cNvPicPr/>
                  </pic:nvPicPr>
                  <pic:blipFill>
                    <a:blip r:embed="rId106" cstate="print"/>
                    <a:stretch>
                      <a:fillRect/>
                    </a:stretch>
                  </pic:blipFill>
                  <pic:spPr>
                    <a:xfrm>
                      <a:off x="0" y="0"/>
                      <a:ext cx="6264275" cy="2987938"/>
                    </a:xfrm>
                    <a:prstGeom prst="rect">
                      <a:avLst/>
                    </a:prstGeom>
                  </pic:spPr>
                </pic:pic>
              </a:graphicData>
            </a:graphic>
          </wp:inline>
        </w:drawing>
      </w:r>
    </w:p>
    <w:p w:rsidR="00B45F72" w:rsidRDefault="00EB529F" w:rsidP="00EB529F">
      <w:r>
        <w:t>The process is complete.</w:t>
      </w:r>
    </w:p>
    <w:p w:rsidR="00B45F72" w:rsidRDefault="00B45F72">
      <w:pPr>
        <w:spacing w:before="0" w:after="0" w:line="240" w:lineRule="auto"/>
      </w:pPr>
      <w:r>
        <w:br w:type="page"/>
      </w:r>
    </w:p>
    <w:p w:rsidR="00B45F72" w:rsidRDefault="00B45F72" w:rsidP="00B45F72">
      <w:pPr>
        <w:pStyle w:val="Mainheading1"/>
      </w:pPr>
      <w:bookmarkStart w:id="8" w:name="_Toc37151063"/>
      <w:r>
        <w:lastRenderedPageBreak/>
        <w:t>Further information/feedback</w:t>
      </w:r>
      <w:bookmarkEnd w:id="8"/>
    </w:p>
    <w:p w:rsidR="00B45F72" w:rsidRDefault="00B45F72" w:rsidP="00B45F72">
      <w:r>
        <w:t>Users of these guidelines are welcome to make suggestions or ask for more information on these enhancements or other matters relating to RAMS at any time.</w:t>
      </w:r>
    </w:p>
    <w:p w:rsidR="00EB529F" w:rsidRDefault="00B45F72" w:rsidP="00B45F72">
      <w:r>
        <w:t xml:space="preserve">Please contact the RAMS Contract Manager </w:t>
      </w:r>
      <w:hyperlink r:id="rId107" w:history="1">
        <w:r w:rsidRPr="00896B5C">
          <w:rPr>
            <w:rStyle w:val="Hyperlink"/>
          </w:rPr>
          <w:t>rams@psc.wa.gov.au</w:t>
        </w:r>
      </w:hyperlink>
      <w:r>
        <w:t xml:space="preserve"> </w:t>
      </w:r>
    </w:p>
    <w:p w:rsidR="00EB529F" w:rsidRDefault="00EB529F" w:rsidP="00EB529F"/>
    <w:p w:rsidR="00EB529F" w:rsidRDefault="00EB529F" w:rsidP="00EB529F"/>
    <w:p w:rsidR="00EB529F" w:rsidRDefault="00EB529F" w:rsidP="00EB529F"/>
    <w:p w:rsidR="00EB529F" w:rsidRDefault="00EB529F" w:rsidP="00EB529F"/>
    <w:sectPr w:rsidR="00EB529F" w:rsidSect="00B211EF">
      <w:headerReference w:type="even" r:id="rId108"/>
      <w:headerReference w:type="default" r:id="rId109"/>
      <w:footerReference w:type="even" r:id="rId110"/>
      <w:footerReference w:type="default" r:id="rId111"/>
      <w:headerReference w:type="first" r:id="rId112"/>
      <w:footerReference w:type="first" r:id="rId113"/>
      <w:type w:val="continuous"/>
      <w:pgSz w:w="11907" w:h="16840" w:code="9"/>
      <w:pgMar w:top="1863" w:right="1021" w:bottom="1021" w:left="1021" w:header="0" w:footer="4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CD1" w:rsidRDefault="00393CD1" w:rsidP="00F74F80">
      <w:r>
        <w:separator/>
      </w:r>
    </w:p>
  </w:endnote>
  <w:endnote w:type="continuationSeparator" w:id="0">
    <w:p w:rsidR="00393CD1" w:rsidRDefault="00393CD1" w:rsidP="00F74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5C6" w:rsidRPr="003D1360" w:rsidRDefault="00BA15C6" w:rsidP="00F74F80">
    <w:pPr>
      <w:pStyle w:val="Footer"/>
    </w:pPr>
    <w:r>
      <w:rPr>
        <w:noProof/>
        <w:lang w:val="en-AU" w:eastAsia="en-AU"/>
      </w:rPr>
      <w:drawing>
        <wp:anchor distT="0" distB="0" distL="114300" distR="114300" simplePos="0" relativeHeight="251656192" behindDoc="1" locked="0" layoutInCell="1" allowOverlap="1">
          <wp:simplePos x="0" y="0"/>
          <wp:positionH relativeFrom="column">
            <wp:posOffset>-661035</wp:posOffset>
          </wp:positionH>
          <wp:positionV relativeFrom="paragraph">
            <wp:posOffset>-112395</wp:posOffset>
          </wp:positionV>
          <wp:extent cx="7588250" cy="584200"/>
          <wp:effectExtent l="0" t="0" r="0" b="0"/>
          <wp:wrapNone/>
          <wp:docPr id="28" name="Picture 1" descr="33214 PSC A4 Fly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214 PSC A4 Fly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360">
      <w:t xml:space="preserve">Page </w:t>
    </w:r>
    <w:r>
      <w:fldChar w:fldCharType="begin"/>
    </w:r>
    <w:r>
      <w:instrText xml:space="preserve"> PAGE </w:instrText>
    </w:r>
    <w:r>
      <w:fldChar w:fldCharType="separate"/>
    </w:r>
    <w:r>
      <w:rPr>
        <w:noProof/>
      </w:rPr>
      <w:t>2</w:t>
    </w:r>
    <w:r>
      <w:rPr>
        <w:noProof/>
      </w:rPr>
      <w:fldChar w:fldCharType="end"/>
    </w:r>
    <w:r w:rsidRPr="003D1360">
      <w:t xml:space="preserve"> of </w:t>
    </w:r>
    <w:r>
      <w:fldChar w:fldCharType="begin"/>
    </w:r>
    <w:r>
      <w:instrText xml:space="preserve"> NUMPAGES </w:instrText>
    </w:r>
    <w:r>
      <w:fldChar w:fldCharType="separate"/>
    </w:r>
    <w:r>
      <w:rPr>
        <w:noProof/>
      </w:rPr>
      <w:t>1</w:t>
    </w:r>
    <w:r>
      <w:rPr>
        <w:noProof/>
      </w:rPr>
      <w:fldChar w:fldCharType="end"/>
    </w:r>
  </w:p>
  <w:p w:rsidR="00CC2147" w:rsidRDefault="00CC214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5C6" w:rsidRPr="003D1360" w:rsidRDefault="00BA15C6" w:rsidP="002545CF">
    <w:pPr>
      <w:pStyle w:val="Footer"/>
    </w:pPr>
    <w:r w:rsidRPr="003D1360">
      <w:t xml:space="preserve">Page </w:t>
    </w:r>
    <w:r>
      <w:fldChar w:fldCharType="begin"/>
    </w:r>
    <w:r>
      <w:instrText xml:space="preserve"> PAGE </w:instrText>
    </w:r>
    <w:r>
      <w:fldChar w:fldCharType="separate"/>
    </w:r>
    <w:r w:rsidR="00E6784C">
      <w:rPr>
        <w:noProof/>
      </w:rPr>
      <w:t>2</w:t>
    </w:r>
    <w:r>
      <w:rPr>
        <w:noProof/>
      </w:rPr>
      <w:fldChar w:fldCharType="end"/>
    </w:r>
    <w:r w:rsidRPr="003D1360">
      <w:t xml:space="preserve"> of </w:t>
    </w:r>
    <w:r>
      <w:fldChar w:fldCharType="begin"/>
    </w:r>
    <w:r>
      <w:instrText xml:space="preserve"> NUMPAGES </w:instrText>
    </w:r>
    <w:r>
      <w:fldChar w:fldCharType="separate"/>
    </w:r>
    <w:r w:rsidR="00E6784C">
      <w:rPr>
        <w:noProof/>
      </w:rPr>
      <w:t>40</w:t>
    </w:r>
    <w:r>
      <w:rPr>
        <w:noProof/>
      </w:rPr>
      <w:fldChar w:fldCharType="end"/>
    </w:r>
    <w:r>
      <w:rPr>
        <w:noProof/>
      </w:rPr>
      <w:t xml:space="preserve"> </w:t>
    </w:r>
    <w:r>
      <w:rPr>
        <w:noProof/>
      </w:rPr>
      <w:tab/>
    </w:r>
    <w:r w:rsidR="00ED7B79" w:rsidRPr="00E15616">
      <w:rPr>
        <w:noProof/>
      </w:rPr>
      <w:t>RAMS User Guide</w:t>
    </w:r>
    <w:r w:rsidR="00ED7B79">
      <w:rPr>
        <w:noProof/>
      </w:rPr>
      <w:t xml:space="preserve"> -  </w:t>
    </w:r>
    <w:r w:rsidR="00ED7B79" w:rsidRPr="00E15616">
      <w:rPr>
        <w:noProof/>
      </w:rPr>
      <w:t xml:space="preserve">Suitability Lists </w:t>
    </w:r>
    <w:r w:rsidR="00ED7B79">
      <w:rPr>
        <w:noProof/>
      </w:rPr>
      <w:t>a</w:t>
    </w:r>
    <w:r w:rsidR="00ED7B79" w:rsidRPr="00E15616">
      <w:rPr>
        <w:noProof/>
      </w:rPr>
      <w:t>nd Shared Appointment Pools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47" w:rsidRDefault="00BA15C6" w:rsidP="00353589">
    <w:pPr>
      <w:pStyle w:val="Footer"/>
    </w:pPr>
    <w:r w:rsidRPr="003D1360">
      <w:t xml:space="preserve">Page </w:t>
    </w:r>
    <w:r>
      <w:fldChar w:fldCharType="begin"/>
    </w:r>
    <w:r>
      <w:instrText xml:space="preserve"> PAGE </w:instrText>
    </w:r>
    <w:r>
      <w:fldChar w:fldCharType="separate"/>
    </w:r>
    <w:r w:rsidR="00E6784C">
      <w:rPr>
        <w:noProof/>
      </w:rPr>
      <w:t>1</w:t>
    </w:r>
    <w:r>
      <w:rPr>
        <w:noProof/>
      </w:rPr>
      <w:fldChar w:fldCharType="end"/>
    </w:r>
    <w:r w:rsidRPr="003D1360">
      <w:t xml:space="preserve"> of </w:t>
    </w:r>
    <w:r>
      <w:fldChar w:fldCharType="begin"/>
    </w:r>
    <w:r>
      <w:instrText xml:space="preserve"> NUMPAGES </w:instrText>
    </w:r>
    <w:r>
      <w:fldChar w:fldCharType="separate"/>
    </w:r>
    <w:r w:rsidR="00E6784C">
      <w:rPr>
        <w:noProof/>
      </w:rPr>
      <w:t>40</w:t>
    </w:r>
    <w:r>
      <w:rPr>
        <w:noProof/>
      </w:rPr>
      <w:fldChar w:fldCharType="end"/>
    </w:r>
    <w:r>
      <w:rPr>
        <w:noProof/>
      </w:rPr>
      <w:t xml:space="preserve"> </w:t>
    </w:r>
    <w:r>
      <w:rPr>
        <w:noProof/>
      </w:rPr>
      <w:tab/>
    </w:r>
    <w:r w:rsidR="00E15616" w:rsidRPr="00E15616">
      <w:rPr>
        <w:noProof/>
      </w:rPr>
      <w:t xml:space="preserve">RAMS </w:t>
    </w:r>
    <w:r w:rsidR="00ED7B79" w:rsidRPr="00E15616">
      <w:rPr>
        <w:noProof/>
      </w:rPr>
      <w:t>User Guide</w:t>
    </w:r>
    <w:r w:rsidR="00ED7B79">
      <w:rPr>
        <w:noProof/>
      </w:rPr>
      <w:t xml:space="preserve"> - </w:t>
    </w:r>
    <w:r w:rsidR="00E15616">
      <w:rPr>
        <w:noProof/>
      </w:rPr>
      <w:t xml:space="preserve"> </w:t>
    </w:r>
    <w:r w:rsidR="00E15616" w:rsidRPr="00E15616">
      <w:rPr>
        <w:noProof/>
      </w:rPr>
      <w:t xml:space="preserve">Suitability </w:t>
    </w:r>
    <w:r w:rsidR="00ED7B79" w:rsidRPr="00E15616">
      <w:rPr>
        <w:noProof/>
      </w:rPr>
      <w:t xml:space="preserve">Lists </w:t>
    </w:r>
    <w:r w:rsidR="00ED7B79">
      <w:rPr>
        <w:noProof/>
      </w:rPr>
      <w:t>a</w:t>
    </w:r>
    <w:r w:rsidR="00ED7B79" w:rsidRPr="00E15616">
      <w:rPr>
        <w:noProof/>
      </w:rPr>
      <w:t>nd Shared Appointment Pools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CD1" w:rsidRDefault="00393CD1" w:rsidP="00F74F80">
      <w:r>
        <w:separator/>
      </w:r>
    </w:p>
  </w:footnote>
  <w:footnote w:type="continuationSeparator" w:id="0">
    <w:p w:rsidR="00393CD1" w:rsidRDefault="00393CD1" w:rsidP="00F74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5C6" w:rsidRDefault="00BA15C6" w:rsidP="005B2335">
    <w:pPr>
      <w:pStyle w:val="Header"/>
    </w:pPr>
    <w:r>
      <w:rPr>
        <w:noProof/>
        <w:lang w:val="en-AU" w:eastAsia="en-AU"/>
      </w:rPr>
      <w:drawing>
        <wp:anchor distT="0" distB="0" distL="114300" distR="114300" simplePos="0" relativeHeight="251655168" behindDoc="1" locked="0" layoutInCell="1" allowOverlap="1">
          <wp:simplePos x="0" y="0"/>
          <wp:positionH relativeFrom="column">
            <wp:posOffset>-654685</wp:posOffset>
          </wp:positionH>
          <wp:positionV relativeFrom="paragraph">
            <wp:posOffset>-456565</wp:posOffset>
          </wp:positionV>
          <wp:extent cx="7580630" cy="1416050"/>
          <wp:effectExtent l="0" t="0" r="0" b="0"/>
          <wp:wrapNone/>
          <wp:docPr id="27" name="Picture 2" descr="33214 PSC_flyer_corp_fo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214 PSC_flyer_corp_fol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147" w:rsidRDefault="00CC214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1EF" w:rsidRDefault="00B211EF" w:rsidP="00B211EF">
    <w:pPr>
      <w:pStyle w:val="Header"/>
      <w:spacing w:after="120"/>
    </w:pPr>
  </w:p>
  <w:p w:rsidR="00CC2147" w:rsidRDefault="00CC214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5C6" w:rsidRDefault="00620975" w:rsidP="008F1CE2">
    <w:pPr>
      <w:pStyle w:val="Header"/>
      <w:spacing w:after="1700"/>
    </w:pPr>
    <w:r>
      <w:rPr>
        <w:noProof/>
        <w:lang w:val="en-AU" w:eastAsia="en-AU"/>
      </w:rPr>
      <w:drawing>
        <wp:anchor distT="0" distB="0" distL="114300" distR="114300" simplePos="0" relativeHeight="251659264" behindDoc="1" locked="0" layoutInCell="1" allowOverlap="1" wp14:anchorId="0ED6F993" wp14:editId="683130A0">
          <wp:simplePos x="0" y="0"/>
          <wp:positionH relativeFrom="page">
            <wp:align>center</wp:align>
          </wp:positionH>
          <wp:positionV relativeFrom="topMargin">
            <wp:align>top</wp:align>
          </wp:positionV>
          <wp:extent cx="7563600" cy="114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PPartridge\Desktop\1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600" cy="114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147" w:rsidRDefault="00CC214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C0427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448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6A3E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B661B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A44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0C91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4CB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1E7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3C8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6E7B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9A49C1"/>
    <w:multiLevelType w:val="hybridMultilevel"/>
    <w:tmpl w:val="5AF01776"/>
    <w:lvl w:ilvl="0" w:tplc="0C090001">
      <w:start w:val="1"/>
      <w:numFmt w:val="bullet"/>
      <w:lvlText w:val=""/>
      <w:lvlJc w:val="left"/>
      <w:pPr>
        <w:ind w:left="1140" w:hanging="360"/>
      </w:pPr>
      <w:rPr>
        <w:rFonts w:ascii="Symbol" w:hAnsi="Symbol" w:hint="default"/>
      </w:rPr>
    </w:lvl>
    <w:lvl w:ilvl="1" w:tplc="0C090003">
      <w:start w:val="1"/>
      <w:numFmt w:val="bullet"/>
      <w:lvlText w:val="o"/>
      <w:lvlJc w:val="left"/>
      <w:pPr>
        <w:ind w:left="1860" w:hanging="360"/>
      </w:pPr>
      <w:rPr>
        <w:rFonts w:ascii="Courier New" w:hAnsi="Courier New" w:cs="Courier New" w:hint="default"/>
      </w:rPr>
    </w:lvl>
    <w:lvl w:ilvl="2" w:tplc="0C090005">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1" w15:restartNumberingAfterBreak="0">
    <w:nsid w:val="110350C0"/>
    <w:multiLevelType w:val="hybridMultilevel"/>
    <w:tmpl w:val="45F8A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9913CA"/>
    <w:multiLevelType w:val="hybridMultilevel"/>
    <w:tmpl w:val="A9F0F7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1C3A57"/>
    <w:multiLevelType w:val="hybridMultilevel"/>
    <w:tmpl w:val="E0140830"/>
    <w:lvl w:ilvl="0" w:tplc="9E98B6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704B11"/>
    <w:multiLevelType w:val="hybridMultilevel"/>
    <w:tmpl w:val="1BAA9260"/>
    <w:lvl w:ilvl="0" w:tplc="F546FF56">
      <w:start w:val="1"/>
      <w:numFmt w:val="bullet"/>
      <w:pStyle w:val="ListParagraph"/>
      <w:lvlText w:val=""/>
      <w:lvlJc w:val="left"/>
      <w:pPr>
        <w:ind w:left="360" w:hanging="360"/>
      </w:pPr>
      <w:rPr>
        <w:rFonts w:ascii="Symbol" w:hAnsi="Symbol" w:hint="default"/>
      </w:rPr>
    </w:lvl>
    <w:lvl w:ilvl="1" w:tplc="79D0AEC2">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012797B"/>
    <w:multiLevelType w:val="hybridMultilevel"/>
    <w:tmpl w:val="865265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0DE242E"/>
    <w:multiLevelType w:val="hybridMultilevel"/>
    <w:tmpl w:val="4E42B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BB430B"/>
    <w:multiLevelType w:val="hybridMultilevel"/>
    <w:tmpl w:val="5C9EA224"/>
    <w:lvl w:ilvl="0" w:tplc="9E98B6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8AF706D"/>
    <w:multiLevelType w:val="hybridMultilevel"/>
    <w:tmpl w:val="A59253B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51119F"/>
    <w:multiLevelType w:val="hybridMultilevel"/>
    <w:tmpl w:val="A342858E"/>
    <w:lvl w:ilvl="0" w:tplc="9E98B60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EC57B27"/>
    <w:multiLevelType w:val="hybridMultilevel"/>
    <w:tmpl w:val="D0921E02"/>
    <w:lvl w:ilvl="0" w:tplc="0C090003">
      <w:start w:val="1"/>
      <w:numFmt w:val="bullet"/>
      <w:lvlText w:val="o"/>
      <w:lvlJc w:val="left"/>
      <w:pPr>
        <w:ind w:left="1440" w:hanging="72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EF11574"/>
    <w:multiLevelType w:val="hybridMultilevel"/>
    <w:tmpl w:val="4E989AF6"/>
    <w:lvl w:ilvl="0" w:tplc="6DF616BC">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0766410"/>
    <w:multiLevelType w:val="hybridMultilevel"/>
    <w:tmpl w:val="FCC6D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592EA0"/>
    <w:multiLevelType w:val="hybridMultilevel"/>
    <w:tmpl w:val="C2888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2"/>
  </w:num>
  <w:num w:numId="3">
    <w:abstractNumId w:val="12"/>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25"/>
  </w:num>
  <w:num w:numId="17">
    <w:abstractNumId w:val="16"/>
  </w:num>
  <w:num w:numId="18">
    <w:abstractNumId w:val="27"/>
  </w:num>
  <w:num w:numId="19">
    <w:abstractNumId w:val="21"/>
  </w:num>
  <w:num w:numId="20">
    <w:abstractNumId w:val="11"/>
  </w:num>
  <w:num w:numId="21">
    <w:abstractNumId w:val="26"/>
  </w:num>
  <w:num w:numId="22">
    <w:abstractNumId w:val="13"/>
  </w:num>
  <w:num w:numId="23">
    <w:abstractNumId w:val="10"/>
  </w:num>
  <w:num w:numId="24">
    <w:abstractNumId w:val="17"/>
  </w:num>
  <w:num w:numId="25">
    <w:abstractNumId w:val="14"/>
  </w:num>
  <w:num w:numId="26">
    <w:abstractNumId w:val="24"/>
  </w:num>
  <w:num w:numId="27">
    <w:abstractNumId w:val="2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6AF"/>
    <w:rsid w:val="0000058C"/>
    <w:rsid w:val="00002109"/>
    <w:rsid w:val="00004827"/>
    <w:rsid w:val="0000664D"/>
    <w:rsid w:val="00007557"/>
    <w:rsid w:val="00010116"/>
    <w:rsid w:val="0001362F"/>
    <w:rsid w:val="00013D07"/>
    <w:rsid w:val="00014137"/>
    <w:rsid w:val="000141AA"/>
    <w:rsid w:val="000213C5"/>
    <w:rsid w:val="00023017"/>
    <w:rsid w:val="00026048"/>
    <w:rsid w:val="00030C73"/>
    <w:rsid w:val="00031D44"/>
    <w:rsid w:val="00032C2C"/>
    <w:rsid w:val="0003761D"/>
    <w:rsid w:val="00037D7F"/>
    <w:rsid w:val="00043626"/>
    <w:rsid w:val="0004726C"/>
    <w:rsid w:val="00052770"/>
    <w:rsid w:val="00055EC0"/>
    <w:rsid w:val="000565B1"/>
    <w:rsid w:val="000569B6"/>
    <w:rsid w:val="00063972"/>
    <w:rsid w:val="00070E11"/>
    <w:rsid w:val="0007230F"/>
    <w:rsid w:val="00087A62"/>
    <w:rsid w:val="00091880"/>
    <w:rsid w:val="00093A65"/>
    <w:rsid w:val="00094C97"/>
    <w:rsid w:val="000A2CC6"/>
    <w:rsid w:val="000B0487"/>
    <w:rsid w:val="000B2253"/>
    <w:rsid w:val="000B61BC"/>
    <w:rsid w:val="000B6F31"/>
    <w:rsid w:val="000C4C8C"/>
    <w:rsid w:val="000C5700"/>
    <w:rsid w:val="000D0123"/>
    <w:rsid w:val="000D035A"/>
    <w:rsid w:val="000E1D32"/>
    <w:rsid w:val="000E513D"/>
    <w:rsid w:val="000E58BE"/>
    <w:rsid w:val="000E5AF4"/>
    <w:rsid w:val="000F00B3"/>
    <w:rsid w:val="000F11D1"/>
    <w:rsid w:val="000F2707"/>
    <w:rsid w:val="000F4F9F"/>
    <w:rsid w:val="00110CB6"/>
    <w:rsid w:val="00110ECB"/>
    <w:rsid w:val="00111DFC"/>
    <w:rsid w:val="001123A2"/>
    <w:rsid w:val="00115401"/>
    <w:rsid w:val="00115C41"/>
    <w:rsid w:val="00125B10"/>
    <w:rsid w:val="00127CB3"/>
    <w:rsid w:val="001334DC"/>
    <w:rsid w:val="00134165"/>
    <w:rsid w:val="001348EA"/>
    <w:rsid w:val="00137111"/>
    <w:rsid w:val="0013778C"/>
    <w:rsid w:val="00145ED4"/>
    <w:rsid w:val="001549F3"/>
    <w:rsid w:val="001616EF"/>
    <w:rsid w:val="001646A0"/>
    <w:rsid w:val="0016494B"/>
    <w:rsid w:val="00167DB7"/>
    <w:rsid w:val="001835EE"/>
    <w:rsid w:val="00196112"/>
    <w:rsid w:val="0019637E"/>
    <w:rsid w:val="001A44F4"/>
    <w:rsid w:val="001A4CB1"/>
    <w:rsid w:val="001B09D3"/>
    <w:rsid w:val="001B355C"/>
    <w:rsid w:val="001B719D"/>
    <w:rsid w:val="001C1159"/>
    <w:rsid w:val="001C236E"/>
    <w:rsid w:val="001C2724"/>
    <w:rsid w:val="001C5029"/>
    <w:rsid w:val="001D6BA0"/>
    <w:rsid w:val="001E6DEC"/>
    <w:rsid w:val="001E7A9B"/>
    <w:rsid w:val="001F1D41"/>
    <w:rsid w:val="001F3D11"/>
    <w:rsid w:val="001F4E17"/>
    <w:rsid w:val="001F7DA2"/>
    <w:rsid w:val="00200475"/>
    <w:rsid w:val="00203069"/>
    <w:rsid w:val="002041C8"/>
    <w:rsid w:val="00205C50"/>
    <w:rsid w:val="00213897"/>
    <w:rsid w:val="002175E0"/>
    <w:rsid w:val="0022149D"/>
    <w:rsid w:val="00225A03"/>
    <w:rsid w:val="00231610"/>
    <w:rsid w:val="00231B58"/>
    <w:rsid w:val="00232B47"/>
    <w:rsid w:val="00232E6E"/>
    <w:rsid w:val="00232E83"/>
    <w:rsid w:val="00246A90"/>
    <w:rsid w:val="002475A8"/>
    <w:rsid w:val="00250469"/>
    <w:rsid w:val="0025219B"/>
    <w:rsid w:val="002530C3"/>
    <w:rsid w:val="002545CF"/>
    <w:rsid w:val="00256AD0"/>
    <w:rsid w:val="00257DDA"/>
    <w:rsid w:val="00270E18"/>
    <w:rsid w:val="00272EBB"/>
    <w:rsid w:val="002759D1"/>
    <w:rsid w:val="002808DC"/>
    <w:rsid w:val="002855B5"/>
    <w:rsid w:val="002A0598"/>
    <w:rsid w:val="002B6079"/>
    <w:rsid w:val="002B6F71"/>
    <w:rsid w:val="002C20BB"/>
    <w:rsid w:val="002D2021"/>
    <w:rsid w:val="002D33E5"/>
    <w:rsid w:val="002D5762"/>
    <w:rsid w:val="002D6848"/>
    <w:rsid w:val="002E2CE4"/>
    <w:rsid w:val="002E6F8C"/>
    <w:rsid w:val="002E756B"/>
    <w:rsid w:val="002F1C35"/>
    <w:rsid w:val="00301BD5"/>
    <w:rsid w:val="003056EB"/>
    <w:rsid w:val="00305C6D"/>
    <w:rsid w:val="003072C7"/>
    <w:rsid w:val="00311EDF"/>
    <w:rsid w:val="00313636"/>
    <w:rsid w:val="00314A37"/>
    <w:rsid w:val="0031655D"/>
    <w:rsid w:val="00321C63"/>
    <w:rsid w:val="0032429A"/>
    <w:rsid w:val="00330DAB"/>
    <w:rsid w:val="003313D4"/>
    <w:rsid w:val="00353589"/>
    <w:rsid w:val="003548FA"/>
    <w:rsid w:val="003556A0"/>
    <w:rsid w:val="00362DD7"/>
    <w:rsid w:val="003641FF"/>
    <w:rsid w:val="00367309"/>
    <w:rsid w:val="00375E13"/>
    <w:rsid w:val="0038688B"/>
    <w:rsid w:val="00387CB9"/>
    <w:rsid w:val="0039060A"/>
    <w:rsid w:val="00390A0C"/>
    <w:rsid w:val="0039148C"/>
    <w:rsid w:val="0039377C"/>
    <w:rsid w:val="00393CD1"/>
    <w:rsid w:val="003A2C15"/>
    <w:rsid w:val="003B3FB2"/>
    <w:rsid w:val="003B6D97"/>
    <w:rsid w:val="003C2B86"/>
    <w:rsid w:val="003C30B6"/>
    <w:rsid w:val="003C5DEA"/>
    <w:rsid w:val="003D1360"/>
    <w:rsid w:val="003D14F3"/>
    <w:rsid w:val="003D2E92"/>
    <w:rsid w:val="003D7097"/>
    <w:rsid w:val="003E62FD"/>
    <w:rsid w:val="003F4B83"/>
    <w:rsid w:val="00405D10"/>
    <w:rsid w:val="0041281D"/>
    <w:rsid w:val="00421CB7"/>
    <w:rsid w:val="00421EA9"/>
    <w:rsid w:val="00421FAC"/>
    <w:rsid w:val="004245CB"/>
    <w:rsid w:val="0042643B"/>
    <w:rsid w:val="004303A6"/>
    <w:rsid w:val="00436875"/>
    <w:rsid w:val="0045011E"/>
    <w:rsid w:val="00460C75"/>
    <w:rsid w:val="00465C3F"/>
    <w:rsid w:val="00480423"/>
    <w:rsid w:val="00483599"/>
    <w:rsid w:val="004838C1"/>
    <w:rsid w:val="004921E5"/>
    <w:rsid w:val="0049667C"/>
    <w:rsid w:val="004A4D2E"/>
    <w:rsid w:val="004A50EE"/>
    <w:rsid w:val="004A61ED"/>
    <w:rsid w:val="004A79CC"/>
    <w:rsid w:val="004B3FFB"/>
    <w:rsid w:val="004B6C76"/>
    <w:rsid w:val="004C2520"/>
    <w:rsid w:val="004C3016"/>
    <w:rsid w:val="004C3492"/>
    <w:rsid w:val="004C5878"/>
    <w:rsid w:val="004C78CE"/>
    <w:rsid w:val="004D61B3"/>
    <w:rsid w:val="004E1BFF"/>
    <w:rsid w:val="004E3C02"/>
    <w:rsid w:val="004F0E9B"/>
    <w:rsid w:val="004F145C"/>
    <w:rsid w:val="004F4D5B"/>
    <w:rsid w:val="004F7D7B"/>
    <w:rsid w:val="005012FA"/>
    <w:rsid w:val="00501C25"/>
    <w:rsid w:val="00501FFB"/>
    <w:rsid w:val="0050396A"/>
    <w:rsid w:val="005039FE"/>
    <w:rsid w:val="005048E4"/>
    <w:rsid w:val="00505CA7"/>
    <w:rsid w:val="005200D4"/>
    <w:rsid w:val="00522652"/>
    <w:rsid w:val="00526399"/>
    <w:rsid w:val="00534C85"/>
    <w:rsid w:val="00536C3D"/>
    <w:rsid w:val="00541CD2"/>
    <w:rsid w:val="0054251A"/>
    <w:rsid w:val="00543FDC"/>
    <w:rsid w:val="005460B5"/>
    <w:rsid w:val="00546445"/>
    <w:rsid w:val="00546AE5"/>
    <w:rsid w:val="00550A88"/>
    <w:rsid w:val="00555B3F"/>
    <w:rsid w:val="00561C21"/>
    <w:rsid w:val="005659E0"/>
    <w:rsid w:val="00583274"/>
    <w:rsid w:val="005860FA"/>
    <w:rsid w:val="00587F4B"/>
    <w:rsid w:val="00590605"/>
    <w:rsid w:val="00590AE4"/>
    <w:rsid w:val="0059353A"/>
    <w:rsid w:val="00593F11"/>
    <w:rsid w:val="005A269C"/>
    <w:rsid w:val="005B18B9"/>
    <w:rsid w:val="005B2335"/>
    <w:rsid w:val="005B32A4"/>
    <w:rsid w:val="005C7D11"/>
    <w:rsid w:val="005D0403"/>
    <w:rsid w:val="005D34C7"/>
    <w:rsid w:val="005E11F5"/>
    <w:rsid w:val="005E17D7"/>
    <w:rsid w:val="005E25D3"/>
    <w:rsid w:val="00600196"/>
    <w:rsid w:val="006011F7"/>
    <w:rsid w:val="0060184B"/>
    <w:rsid w:val="00607788"/>
    <w:rsid w:val="006126F0"/>
    <w:rsid w:val="00615E7B"/>
    <w:rsid w:val="00616D01"/>
    <w:rsid w:val="00616EFA"/>
    <w:rsid w:val="006170B1"/>
    <w:rsid w:val="006179A2"/>
    <w:rsid w:val="00620415"/>
    <w:rsid w:val="00620975"/>
    <w:rsid w:val="0063313B"/>
    <w:rsid w:val="00640B6E"/>
    <w:rsid w:val="006434C2"/>
    <w:rsid w:val="006536F6"/>
    <w:rsid w:val="00654D78"/>
    <w:rsid w:val="00671648"/>
    <w:rsid w:val="00673A30"/>
    <w:rsid w:val="006753CE"/>
    <w:rsid w:val="00675614"/>
    <w:rsid w:val="00675E27"/>
    <w:rsid w:val="00682F49"/>
    <w:rsid w:val="006A5FFA"/>
    <w:rsid w:val="006A6585"/>
    <w:rsid w:val="006A7D4B"/>
    <w:rsid w:val="006B2AE4"/>
    <w:rsid w:val="006B3598"/>
    <w:rsid w:val="006B5388"/>
    <w:rsid w:val="006B5638"/>
    <w:rsid w:val="006C1AAF"/>
    <w:rsid w:val="006C319C"/>
    <w:rsid w:val="006C43CF"/>
    <w:rsid w:val="006C67DC"/>
    <w:rsid w:val="006E004D"/>
    <w:rsid w:val="006F399C"/>
    <w:rsid w:val="006F3B0D"/>
    <w:rsid w:val="006F53CC"/>
    <w:rsid w:val="00705E90"/>
    <w:rsid w:val="0070732F"/>
    <w:rsid w:val="007163E2"/>
    <w:rsid w:val="007168C2"/>
    <w:rsid w:val="00716A05"/>
    <w:rsid w:val="00717D56"/>
    <w:rsid w:val="00725628"/>
    <w:rsid w:val="007270C2"/>
    <w:rsid w:val="007324DF"/>
    <w:rsid w:val="007331D1"/>
    <w:rsid w:val="00733F21"/>
    <w:rsid w:val="00736CB0"/>
    <w:rsid w:val="00742F16"/>
    <w:rsid w:val="007457EF"/>
    <w:rsid w:val="00753FD1"/>
    <w:rsid w:val="0075699A"/>
    <w:rsid w:val="00757872"/>
    <w:rsid w:val="00757C83"/>
    <w:rsid w:val="00761FF6"/>
    <w:rsid w:val="00765CB5"/>
    <w:rsid w:val="00766704"/>
    <w:rsid w:val="00767696"/>
    <w:rsid w:val="007704F5"/>
    <w:rsid w:val="00770995"/>
    <w:rsid w:val="00776960"/>
    <w:rsid w:val="0078171E"/>
    <w:rsid w:val="00790BE5"/>
    <w:rsid w:val="00794FC1"/>
    <w:rsid w:val="007A3656"/>
    <w:rsid w:val="007A4030"/>
    <w:rsid w:val="007A5E66"/>
    <w:rsid w:val="007B06A5"/>
    <w:rsid w:val="007B076D"/>
    <w:rsid w:val="007B3B02"/>
    <w:rsid w:val="007C0370"/>
    <w:rsid w:val="007C23EA"/>
    <w:rsid w:val="007C66C0"/>
    <w:rsid w:val="007C6AB2"/>
    <w:rsid w:val="007C6ADA"/>
    <w:rsid w:val="007D1622"/>
    <w:rsid w:val="007D4FB4"/>
    <w:rsid w:val="007E0092"/>
    <w:rsid w:val="007E15DF"/>
    <w:rsid w:val="007E2892"/>
    <w:rsid w:val="007E3AA2"/>
    <w:rsid w:val="007E47CC"/>
    <w:rsid w:val="007E5908"/>
    <w:rsid w:val="007E5C12"/>
    <w:rsid w:val="007E7053"/>
    <w:rsid w:val="007E7178"/>
    <w:rsid w:val="007F1C3D"/>
    <w:rsid w:val="008000BE"/>
    <w:rsid w:val="00807396"/>
    <w:rsid w:val="0080795F"/>
    <w:rsid w:val="00807FBC"/>
    <w:rsid w:val="008117F2"/>
    <w:rsid w:val="008146CA"/>
    <w:rsid w:val="00815EEF"/>
    <w:rsid w:val="00816B1E"/>
    <w:rsid w:val="00817FD3"/>
    <w:rsid w:val="00821C3C"/>
    <w:rsid w:val="00833B78"/>
    <w:rsid w:val="008426AA"/>
    <w:rsid w:val="00843777"/>
    <w:rsid w:val="00843A55"/>
    <w:rsid w:val="00845F4B"/>
    <w:rsid w:val="008500D7"/>
    <w:rsid w:val="00850A83"/>
    <w:rsid w:val="00853C4B"/>
    <w:rsid w:val="00854B3D"/>
    <w:rsid w:val="008602A3"/>
    <w:rsid w:val="00860CF6"/>
    <w:rsid w:val="00861E52"/>
    <w:rsid w:val="00864018"/>
    <w:rsid w:val="008664D9"/>
    <w:rsid w:val="008665E1"/>
    <w:rsid w:val="00870F1F"/>
    <w:rsid w:val="00872FE5"/>
    <w:rsid w:val="00874169"/>
    <w:rsid w:val="0087482D"/>
    <w:rsid w:val="00874A24"/>
    <w:rsid w:val="00884D84"/>
    <w:rsid w:val="008A3AD0"/>
    <w:rsid w:val="008A5041"/>
    <w:rsid w:val="008A582D"/>
    <w:rsid w:val="008A5E3C"/>
    <w:rsid w:val="008A6616"/>
    <w:rsid w:val="008A7576"/>
    <w:rsid w:val="008B2A80"/>
    <w:rsid w:val="008B72DE"/>
    <w:rsid w:val="008B742F"/>
    <w:rsid w:val="008C10BB"/>
    <w:rsid w:val="008C18B0"/>
    <w:rsid w:val="008D5A9B"/>
    <w:rsid w:val="008D5EA4"/>
    <w:rsid w:val="008E1C43"/>
    <w:rsid w:val="008E47E4"/>
    <w:rsid w:val="008E72B9"/>
    <w:rsid w:val="008F0BD8"/>
    <w:rsid w:val="008F1CE2"/>
    <w:rsid w:val="008F22ED"/>
    <w:rsid w:val="0090173C"/>
    <w:rsid w:val="0090195B"/>
    <w:rsid w:val="009028E6"/>
    <w:rsid w:val="00902C30"/>
    <w:rsid w:val="009118E5"/>
    <w:rsid w:val="0091637A"/>
    <w:rsid w:val="00920B78"/>
    <w:rsid w:val="00923CE3"/>
    <w:rsid w:val="00933686"/>
    <w:rsid w:val="0093612A"/>
    <w:rsid w:val="009452B4"/>
    <w:rsid w:val="00952427"/>
    <w:rsid w:val="00954FCD"/>
    <w:rsid w:val="00967979"/>
    <w:rsid w:val="00973629"/>
    <w:rsid w:val="00974EF5"/>
    <w:rsid w:val="0097575E"/>
    <w:rsid w:val="00975FE2"/>
    <w:rsid w:val="00991412"/>
    <w:rsid w:val="00994075"/>
    <w:rsid w:val="009A3613"/>
    <w:rsid w:val="009A3702"/>
    <w:rsid w:val="009B230D"/>
    <w:rsid w:val="009C76CE"/>
    <w:rsid w:val="009D3E7D"/>
    <w:rsid w:val="009D56AD"/>
    <w:rsid w:val="009E05EA"/>
    <w:rsid w:val="009E05FE"/>
    <w:rsid w:val="009E3314"/>
    <w:rsid w:val="009E49E3"/>
    <w:rsid w:val="009E57E6"/>
    <w:rsid w:val="009E72F5"/>
    <w:rsid w:val="009F11B7"/>
    <w:rsid w:val="009F15B4"/>
    <w:rsid w:val="009F7DE1"/>
    <w:rsid w:val="00A06ABB"/>
    <w:rsid w:val="00A06B74"/>
    <w:rsid w:val="00A10FFD"/>
    <w:rsid w:val="00A13537"/>
    <w:rsid w:val="00A13CB6"/>
    <w:rsid w:val="00A14B5A"/>
    <w:rsid w:val="00A2032D"/>
    <w:rsid w:val="00A304E6"/>
    <w:rsid w:val="00A30C3E"/>
    <w:rsid w:val="00A46011"/>
    <w:rsid w:val="00A529C6"/>
    <w:rsid w:val="00A67AB9"/>
    <w:rsid w:val="00A74344"/>
    <w:rsid w:val="00A75DD3"/>
    <w:rsid w:val="00A834F3"/>
    <w:rsid w:val="00A8506D"/>
    <w:rsid w:val="00A97017"/>
    <w:rsid w:val="00A97349"/>
    <w:rsid w:val="00A97DF2"/>
    <w:rsid w:val="00AA095D"/>
    <w:rsid w:val="00AA14E3"/>
    <w:rsid w:val="00AA4662"/>
    <w:rsid w:val="00AA7426"/>
    <w:rsid w:val="00AC1ED9"/>
    <w:rsid w:val="00AC1F4E"/>
    <w:rsid w:val="00AC4051"/>
    <w:rsid w:val="00AC555C"/>
    <w:rsid w:val="00AD50C0"/>
    <w:rsid w:val="00AE13D5"/>
    <w:rsid w:val="00AF51FC"/>
    <w:rsid w:val="00B0128F"/>
    <w:rsid w:val="00B0440C"/>
    <w:rsid w:val="00B051FE"/>
    <w:rsid w:val="00B069A3"/>
    <w:rsid w:val="00B0743C"/>
    <w:rsid w:val="00B119BC"/>
    <w:rsid w:val="00B1288D"/>
    <w:rsid w:val="00B16659"/>
    <w:rsid w:val="00B211EF"/>
    <w:rsid w:val="00B23004"/>
    <w:rsid w:val="00B26612"/>
    <w:rsid w:val="00B2667C"/>
    <w:rsid w:val="00B2685C"/>
    <w:rsid w:val="00B271C5"/>
    <w:rsid w:val="00B31053"/>
    <w:rsid w:val="00B43440"/>
    <w:rsid w:val="00B45F72"/>
    <w:rsid w:val="00B54329"/>
    <w:rsid w:val="00B6463B"/>
    <w:rsid w:val="00B6741C"/>
    <w:rsid w:val="00B7453D"/>
    <w:rsid w:val="00B80B0B"/>
    <w:rsid w:val="00B86718"/>
    <w:rsid w:val="00B92A88"/>
    <w:rsid w:val="00B949AE"/>
    <w:rsid w:val="00B96343"/>
    <w:rsid w:val="00BA040B"/>
    <w:rsid w:val="00BA06A2"/>
    <w:rsid w:val="00BA15C6"/>
    <w:rsid w:val="00BA2B88"/>
    <w:rsid w:val="00BA3692"/>
    <w:rsid w:val="00BA3CC7"/>
    <w:rsid w:val="00BA6666"/>
    <w:rsid w:val="00BA77EE"/>
    <w:rsid w:val="00BB2345"/>
    <w:rsid w:val="00BB3181"/>
    <w:rsid w:val="00BB3916"/>
    <w:rsid w:val="00BB425B"/>
    <w:rsid w:val="00BD1911"/>
    <w:rsid w:val="00BD2006"/>
    <w:rsid w:val="00BD3EF2"/>
    <w:rsid w:val="00BD720D"/>
    <w:rsid w:val="00BD78C8"/>
    <w:rsid w:val="00BF2358"/>
    <w:rsid w:val="00BF2997"/>
    <w:rsid w:val="00BF2A48"/>
    <w:rsid w:val="00BF2A73"/>
    <w:rsid w:val="00BF39C7"/>
    <w:rsid w:val="00BF6513"/>
    <w:rsid w:val="00C05567"/>
    <w:rsid w:val="00C1383E"/>
    <w:rsid w:val="00C145E9"/>
    <w:rsid w:val="00C17786"/>
    <w:rsid w:val="00C226AF"/>
    <w:rsid w:val="00C30718"/>
    <w:rsid w:val="00C30E25"/>
    <w:rsid w:val="00C3141D"/>
    <w:rsid w:val="00C34000"/>
    <w:rsid w:val="00C35692"/>
    <w:rsid w:val="00C377E4"/>
    <w:rsid w:val="00C40453"/>
    <w:rsid w:val="00C412D3"/>
    <w:rsid w:val="00C44B53"/>
    <w:rsid w:val="00C46DA2"/>
    <w:rsid w:val="00C5333B"/>
    <w:rsid w:val="00C60694"/>
    <w:rsid w:val="00C63874"/>
    <w:rsid w:val="00C657F8"/>
    <w:rsid w:val="00C75C33"/>
    <w:rsid w:val="00C81ED5"/>
    <w:rsid w:val="00C8224E"/>
    <w:rsid w:val="00C83C0E"/>
    <w:rsid w:val="00C926FC"/>
    <w:rsid w:val="00CA0C05"/>
    <w:rsid w:val="00CA1704"/>
    <w:rsid w:val="00CA2AD2"/>
    <w:rsid w:val="00CA53F7"/>
    <w:rsid w:val="00CB757D"/>
    <w:rsid w:val="00CC1F9B"/>
    <w:rsid w:val="00CC2147"/>
    <w:rsid w:val="00CC2587"/>
    <w:rsid w:val="00CC3BA9"/>
    <w:rsid w:val="00CC3D05"/>
    <w:rsid w:val="00CC7348"/>
    <w:rsid w:val="00CD3C86"/>
    <w:rsid w:val="00CD724A"/>
    <w:rsid w:val="00CE2348"/>
    <w:rsid w:val="00CE263C"/>
    <w:rsid w:val="00CE3E44"/>
    <w:rsid w:val="00CF1311"/>
    <w:rsid w:val="00CF562A"/>
    <w:rsid w:val="00D03CBC"/>
    <w:rsid w:val="00D05770"/>
    <w:rsid w:val="00D07401"/>
    <w:rsid w:val="00D1280E"/>
    <w:rsid w:val="00D24A6F"/>
    <w:rsid w:val="00D33BCF"/>
    <w:rsid w:val="00D35026"/>
    <w:rsid w:val="00D36DCD"/>
    <w:rsid w:val="00D423C0"/>
    <w:rsid w:val="00D4427C"/>
    <w:rsid w:val="00D50980"/>
    <w:rsid w:val="00D56826"/>
    <w:rsid w:val="00D577A6"/>
    <w:rsid w:val="00D57E4C"/>
    <w:rsid w:val="00D66825"/>
    <w:rsid w:val="00D81BF1"/>
    <w:rsid w:val="00D871CE"/>
    <w:rsid w:val="00D9060F"/>
    <w:rsid w:val="00D906A1"/>
    <w:rsid w:val="00D97252"/>
    <w:rsid w:val="00DA0F22"/>
    <w:rsid w:val="00DA5402"/>
    <w:rsid w:val="00DB0207"/>
    <w:rsid w:val="00DB0B43"/>
    <w:rsid w:val="00DB160A"/>
    <w:rsid w:val="00DB745E"/>
    <w:rsid w:val="00DC104F"/>
    <w:rsid w:val="00DC21A5"/>
    <w:rsid w:val="00DC2EC5"/>
    <w:rsid w:val="00DD0865"/>
    <w:rsid w:val="00DD0F3C"/>
    <w:rsid w:val="00DD17A1"/>
    <w:rsid w:val="00DD3029"/>
    <w:rsid w:val="00DD3938"/>
    <w:rsid w:val="00DD52C9"/>
    <w:rsid w:val="00DD6754"/>
    <w:rsid w:val="00DE0291"/>
    <w:rsid w:val="00DE155A"/>
    <w:rsid w:val="00DE78B1"/>
    <w:rsid w:val="00DF04CC"/>
    <w:rsid w:val="00DF14A9"/>
    <w:rsid w:val="00DF260B"/>
    <w:rsid w:val="00DF2C1B"/>
    <w:rsid w:val="00DF30DC"/>
    <w:rsid w:val="00DF397D"/>
    <w:rsid w:val="00E02502"/>
    <w:rsid w:val="00E02731"/>
    <w:rsid w:val="00E15616"/>
    <w:rsid w:val="00E259A6"/>
    <w:rsid w:val="00E2674B"/>
    <w:rsid w:val="00E310E9"/>
    <w:rsid w:val="00E3408F"/>
    <w:rsid w:val="00E407E0"/>
    <w:rsid w:val="00E41338"/>
    <w:rsid w:val="00E43B2E"/>
    <w:rsid w:val="00E43E98"/>
    <w:rsid w:val="00E5594B"/>
    <w:rsid w:val="00E60528"/>
    <w:rsid w:val="00E60DB7"/>
    <w:rsid w:val="00E612C0"/>
    <w:rsid w:val="00E6341F"/>
    <w:rsid w:val="00E6784C"/>
    <w:rsid w:val="00E70804"/>
    <w:rsid w:val="00E7622E"/>
    <w:rsid w:val="00E85955"/>
    <w:rsid w:val="00E911EE"/>
    <w:rsid w:val="00E91280"/>
    <w:rsid w:val="00E9159B"/>
    <w:rsid w:val="00EA509C"/>
    <w:rsid w:val="00EA6B52"/>
    <w:rsid w:val="00EB0365"/>
    <w:rsid w:val="00EB3040"/>
    <w:rsid w:val="00EB529F"/>
    <w:rsid w:val="00EB7B29"/>
    <w:rsid w:val="00EC10A5"/>
    <w:rsid w:val="00ED1F56"/>
    <w:rsid w:val="00ED538A"/>
    <w:rsid w:val="00ED7B79"/>
    <w:rsid w:val="00EE0334"/>
    <w:rsid w:val="00EE1DE7"/>
    <w:rsid w:val="00EE2649"/>
    <w:rsid w:val="00EE61F5"/>
    <w:rsid w:val="00F046EC"/>
    <w:rsid w:val="00F04BFA"/>
    <w:rsid w:val="00F05FA9"/>
    <w:rsid w:val="00F2038D"/>
    <w:rsid w:val="00F208EB"/>
    <w:rsid w:val="00F20CA1"/>
    <w:rsid w:val="00F21368"/>
    <w:rsid w:val="00F230A0"/>
    <w:rsid w:val="00F27118"/>
    <w:rsid w:val="00F3217F"/>
    <w:rsid w:val="00F36EF8"/>
    <w:rsid w:val="00F40A03"/>
    <w:rsid w:val="00F45CF3"/>
    <w:rsid w:val="00F563E3"/>
    <w:rsid w:val="00F57513"/>
    <w:rsid w:val="00F665F2"/>
    <w:rsid w:val="00F67F1F"/>
    <w:rsid w:val="00F717F3"/>
    <w:rsid w:val="00F71F40"/>
    <w:rsid w:val="00F74F80"/>
    <w:rsid w:val="00F75190"/>
    <w:rsid w:val="00F7647D"/>
    <w:rsid w:val="00F86EEC"/>
    <w:rsid w:val="00F90248"/>
    <w:rsid w:val="00F90627"/>
    <w:rsid w:val="00F91442"/>
    <w:rsid w:val="00F95D81"/>
    <w:rsid w:val="00FA14EB"/>
    <w:rsid w:val="00FA6CE1"/>
    <w:rsid w:val="00FA6DF2"/>
    <w:rsid w:val="00FA70F1"/>
    <w:rsid w:val="00FB2E6E"/>
    <w:rsid w:val="00FB5D8F"/>
    <w:rsid w:val="00FC3239"/>
    <w:rsid w:val="00FC401E"/>
    <w:rsid w:val="00FC7B5F"/>
    <w:rsid w:val="00FD63B1"/>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95FC6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Body Text" w:uiPriority="1"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CB6"/>
    <w:pPr>
      <w:spacing w:before="120" w:after="120" w:line="276" w:lineRule="auto"/>
    </w:pPr>
    <w:rPr>
      <w:rFonts w:ascii="Arial" w:hAnsi="Arial"/>
      <w:sz w:val="23"/>
      <w:lang w:val="en-US" w:eastAsia="zh-CN"/>
    </w:rPr>
  </w:style>
  <w:style w:type="paragraph" w:styleId="Heading1">
    <w:name w:val="heading 1"/>
    <w:basedOn w:val="Normal"/>
    <w:next w:val="Normal"/>
    <w:qFormat/>
    <w:rsid w:val="008664D9"/>
    <w:pPr>
      <w:spacing w:before="300" w:line="240" w:lineRule="auto"/>
      <w:outlineLvl w:val="0"/>
    </w:pPr>
    <w:rPr>
      <w:b/>
      <w:color w:val="6D6E70"/>
      <w:sz w:val="31"/>
      <w:szCs w:val="31"/>
    </w:rPr>
  </w:style>
  <w:style w:type="paragraph" w:styleId="Heading2">
    <w:name w:val="heading 2"/>
    <w:basedOn w:val="Normal"/>
    <w:next w:val="Normal"/>
    <w:qFormat/>
    <w:rsid w:val="00037D7F"/>
    <w:pPr>
      <w:spacing w:before="300" w:line="240" w:lineRule="auto"/>
      <w:outlineLvl w:val="1"/>
    </w:pPr>
    <w:rPr>
      <w:b/>
      <w:color w:val="003767"/>
    </w:rPr>
  </w:style>
  <w:style w:type="paragraph" w:styleId="Heading3">
    <w:name w:val="heading 3"/>
    <w:basedOn w:val="Normal"/>
    <w:next w:val="Normal"/>
    <w:qFormat/>
    <w:rsid w:val="00037D7F"/>
    <w:pPr>
      <w:keepNext/>
      <w:spacing w:before="180" w:after="180"/>
      <w:outlineLvl w:val="2"/>
    </w:pPr>
    <w:rPr>
      <w:rFonts w:cs="Arial"/>
      <w:b/>
      <w:bCs/>
      <w:szCs w:val="23"/>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2335"/>
    <w:pPr>
      <w:tabs>
        <w:tab w:val="center" w:pos="4320"/>
        <w:tab w:val="right" w:pos="8640"/>
      </w:tabs>
      <w:spacing w:after="2160"/>
    </w:pPr>
  </w:style>
  <w:style w:type="paragraph" w:styleId="Footer">
    <w:name w:val="footer"/>
    <w:basedOn w:val="Normal"/>
    <w:link w:val="FooterChar"/>
    <w:rsid w:val="00607788"/>
    <w:pPr>
      <w:tabs>
        <w:tab w:val="right" w:pos="10247"/>
      </w:tabs>
      <w:spacing w:before="0" w:after="40" w:line="240" w:lineRule="auto"/>
      <w:ind w:right="-40"/>
    </w:pPr>
    <w:rPr>
      <w:color w:val="808080"/>
      <w:sz w:val="20"/>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BB3181"/>
  </w:style>
  <w:style w:type="paragraph" w:customStyle="1" w:styleId="TableHeading1">
    <w:name w:val="Table Heading 1"/>
    <w:basedOn w:val="Heading1"/>
    <w:qFormat/>
    <w:rsid w:val="005E11F5"/>
  </w:style>
  <w:style w:type="paragraph" w:styleId="Title">
    <w:name w:val="Title"/>
    <w:basedOn w:val="Normal"/>
    <w:next w:val="Normal"/>
    <w:link w:val="TitleChar"/>
    <w:rsid w:val="005E11F5"/>
    <w:pPr>
      <w:spacing w:before="240" w:after="240"/>
      <w:jc w:val="center"/>
    </w:pPr>
    <w:rPr>
      <w:b/>
      <w:color w:val="013767"/>
      <w:sz w:val="40"/>
      <w:szCs w:val="40"/>
    </w:rPr>
  </w:style>
  <w:style w:type="character" w:customStyle="1" w:styleId="TitleChar">
    <w:name w:val="Title Char"/>
    <w:link w:val="Title"/>
    <w:rsid w:val="005E11F5"/>
    <w:rPr>
      <w:rFonts w:ascii="Arial" w:hAnsi="Arial"/>
      <w:b/>
      <w:color w:val="013767"/>
      <w:sz w:val="40"/>
      <w:szCs w:val="40"/>
      <w:lang w:val="en-US" w:eastAsia="zh-CN"/>
    </w:rPr>
  </w:style>
  <w:style w:type="paragraph" w:styleId="Subtitle">
    <w:name w:val="Subtitle"/>
    <w:basedOn w:val="Normal"/>
    <w:next w:val="Normal"/>
    <w:link w:val="SubtitleChar"/>
    <w:rsid w:val="000C4C8C"/>
    <w:pPr>
      <w:jc w:val="center"/>
    </w:pPr>
    <w:rPr>
      <w:color w:val="013766"/>
      <w:sz w:val="32"/>
      <w:szCs w:val="32"/>
    </w:rPr>
  </w:style>
  <w:style w:type="character" w:customStyle="1" w:styleId="SubtitleChar">
    <w:name w:val="Subtitle Char"/>
    <w:link w:val="Subtitle"/>
    <w:rsid w:val="000C4C8C"/>
    <w:rPr>
      <w:rFonts w:ascii="Arial" w:hAnsi="Arial"/>
      <w:color w:val="013766"/>
      <w:sz w:val="32"/>
      <w:szCs w:val="32"/>
      <w:lang w:val="en-US" w:eastAsia="zh-CN"/>
    </w:rPr>
  </w:style>
  <w:style w:type="paragraph" w:customStyle="1" w:styleId="TableHeading2">
    <w:name w:val="Table Heading 2"/>
    <w:basedOn w:val="Heading2"/>
    <w:qFormat/>
    <w:rsid w:val="005E11F5"/>
    <w:pPr>
      <w:spacing w:before="0" w:after="0"/>
    </w:pPr>
    <w:rPr>
      <w:bCs/>
      <w:szCs w:val="28"/>
      <w:lang w:val="en-AU"/>
    </w:rPr>
  </w:style>
  <w:style w:type="paragraph" w:customStyle="1" w:styleId="HeaderFollower">
    <w:name w:val="Header Follower"/>
    <w:basedOn w:val="Header"/>
    <w:qFormat/>
    <w:rsid w:val="002545CF"/>
    <w:pPr>
      <w:spacing w:after="1740"/>
    </w:pPr>
  </w:style>
  <w:style w:type="character" w:customStyle="1" w:styleId="FooterChar">
    <w:name w:val="Footer Char"/>
    <w:link w:val="Footer"/>
    <w:rsid w:val="00607788"/>
    <w:rPr>
      <w:rFonts w:ascii="Arial" w:hAnsi="Arial"/>
      <w:color w:val="808080"/>
      <w:lang w:val="en-US" w:eastAsia="zh-CN"/>
    </w:rPr>
  </w:style>
  <w:style w:type="paragraph" w:customStyle="1" w:styleId="BulletList">
    <w:name w:val="Bullet List"/>
    <w:basedOn w:val="Normal"/>
    <w:link w:val="BulletListChar"/>
    <w:autoRedefine/>
    <w:qFormat/>
    <w:rsid w:val="00A529C6"/>
    <w:pPr>
      <w:numPr>
        <w:numId w:val="16"/>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A529C6"/>
    <w:rPr>
      <w:rFonts w:ascii="Arial" w:eastAsia="Times New Roman" w:hAnsi="Arial" w:cs="Arial"/>
      <w:sz w:val="23"/>
      <w:szCs w:val="23"/>
    </w:rPr>
  </w:style>
  <w:style w:type="paragraph" w:customStyle="1" w:styleId="FlyerSubtitle">
    <w:name w:val="Flyer Subtitle"/>
    <w:basedOn w:val="Subtitle"/>
    <w:qFormat/>
    <w:rsid w:val="00C226AF"/>
    <w:pPr>
      <w:pBdr>
        <w:bottom w:val="single" w:sz="4" w:space="1" w:color="FFFFFF"/>
      </w:pBdr>
      <w:jc w:val="left"/>
    </w:pPr>
    <w:rPr>
      <w:color w:val="003767"/>
    </w:rPr>
  </w:style>
  <w:style w:type="paragraph" w:customStyle="1" w:styleId="FlyerTitle">
    <w:name w:val="Flyer Title"/>
    <w:basedOn w:val="Title"/>
    <w:link w:val="FlyerTitleChar"/>
    <w:qFormat/>
    <w:rsid w:val="00C226AF"/>
    <w:pPr>
      <w:spacing w:before="120" w:after="120"/>
      <w:jc w:val="left"/>
    </w:pPr>
    <w:rPr>
      <w:color w:val="003767"/>
    </w:rPr>
  </w:style>
  <w:style w:type="paragraph" w:styleId="ListParagraph">
    <w:name w:val="List Paragraph"/>
    <w:basedOn w:val="Normal"/>
    <w:uiPriority w:val="34"/>
    <w:qFormat/>
    <w:rsid w:val="002A0598"/>
    <w:pPr>
      <w:numPr>
        <w:numId w:val="17"/>
      </w:numPr>
      <w:spacing w:before="60" w:after="60"/>
      <w:ind w:left="425" w:hanging="425"/>
    </w:pPr>
    <w:rPr>
      <w:rFonts w:eastAsia="Times New Roman" w:cs="Arial"/>
      <w:szCs w:val="23"/>
      <w:lang w:val="en-AU" w:eastAsia="en-AU"/>
    </w:rPr>
  </w:style>
  <w:style w:type="paragraph" w:customStyle="1" w:styleId="ListParagraph2">
    <w:name w:val="List Paragraph 2"/>
    <w:basedOn w:val="ListParagraph"/>
    <w:qFormat/>
    <w:rsid w:val="002A0598"/>
    <w:pPr>
      <w:numPr>
        <w:ilvl w:val="1"/>
      </w:numPr>
      <w:tabs>
        <w:tab w:val="left" w:pos="851"/>
      </w:tabs>
      <w:ind w:left="850" w:hanging="425"/>
    </w:pPr>
  </w:style>
  <w:style w:type="table" w:styleId="TableColumns2">
    <w:name w:val="Table Columns 2"/>
    <w:basedOn w:val="TableNormal"/>
    <w:rsid w:val="000B2253"/>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5E91A8"/>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aptionv">
    <w:name w:val="Caption v"/>
    <w:basedOn w:val="Normal"/>
    <w:link w:val="CaptionvChar"/>
    <w:rsid w:val="006C67DC"/>
    <w:rPr>
      <w:b/>
      <w:sz w:val="18"/>
    </w:rPr>
  </w:style>
  <w:style w:type="paragraph" w:styleId="Caption">
    <w:name w:val="caption"/>
    <w:basedOn w:val="Normal"/>
    <w:next w:val="Normal"/>
    <w:unhideWhenUsed/>
    <w:qFormat/>
    <w:rsid w:val="007B076D"/>
    <w:pPr>
      <w:spacing w:before="240" w:after="240" w:line="240" w:lineRule="auto"/>
    </w:pPr>
    <w:rPr>
      <w:b/>
      <w:bCs/>
      <w:sz w:val="20"/>
    </w:rPr>
  </w:style>
  <w:style w:type="character" w:customStyle="1" w:styleId="CaptionvChar">
    <w:name w:val="Caption v Char"/>
    <w:basedOn w:val="DefaultParagraphFont"/>
    <w:link w:val="Captionv"/>
    <w:rsid w:val="006C67DC"/>
    <w:rPr>
      <w:rFonts w:ascii="Arial" w:hAnsi="Arial"/>
      <w:b/>
      <w:sz w:val="18"/>
      <w:lang w:val="en-US" w:eastAsia="zh-CN"/>
    </w:rPr>
  </w:style>
  <w:style w:type="paragraph" w:customStyle="1" w:styleId="Boxtext">
    <w:name w:val="Box text"/>
    <w:basedOn w:val="Normal"/>
    <w:qFormat/>
    <w:rsid w:val="00390A0C"/>
    <w:pPr>
      <w:spacing w:before="0" w:after="0" w:line="240" w:lineRule="auto"/>
      <w:jc w:val="right"/>
    </w:pPr>
    <w:rPr>
      <w:color w:val="6D6E70"/>
      <w:sz w:val="26"/>
      <w:szCs w:val="26"/>
    </w:rPr>
  </w:style>
  <w:style w:type="paragraph" w:styleId="BalloonText">
    <w:name w:val="Balloon Text"/>
    <w:basedOn w:val="Normal"/>
    <w:link w:val="BalloonTextChar"/>
    <w:rsid w:val="00390A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90A0C"/>
    <w:rPr>
      <w:rFonts w:ascii="Segoe UI" w:hAnsi="Segoe UI" w:cs="Segoe UI"/>
      <w:sz w:val="18"/>
      <w:szCs w:val="18"/>
      <w:lang w:val="en-US" w:eastAsia="zh-CN"/>
    </w:rPr>
  </w:style>
  <w:style w:type="character" w:styleId="Hyperlink">
    <w:name w:val="Hyperlink"/>
    <w:basedOn w:val="DefaultParagraphFont"/>
    <w:uiPriority w:val="99"/>
    <w:rsid w:val="00C226AF"/>
    <w:rPr>
      <w:color w:val="0563C1" w:themeColor="hyperlink"/>
      <w:u w:val="single"/>
    </w:rPr>
  </w:style>
  <w:style w:type="paragraph" w:styleId="TOCHeading">
    <w:name w:val="TOC Heading"/>
    <w:basedOn w:val="Heading1"/>
    <w:next w:val="Normal"/>
    <w:uiPriority w:val="39"/>
    <w:unhideWhenUsed/>
    <w:qFormat/>
    <w:rsid w:val="00ED538A"/>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paragraph" w:styleId="TOC1">
    <w:name w:val="toc 1"/>
    <w:basedOn w:val="Normal"/>
    <w:next w:val="Normal"/>
    <w:autoRedefine/>
    <w:uiPriority w:val="39"/>
    <w:rsid w:val="00ED538A"/>
    <w:pPr>
      <w:spacing w:after="100"/>
    </w:pPr>
  </w:style>
  <w:style w:type="paragraph" w:styleId="TOC2">
    <w:name w:val="toc 2"/>
    <w:basedOn w:val="Normal"/>
    <w:next w:val="Normal"/>
    <w:autoRedefine/>
    <w:uiPriority w:val="39"/>
    <w:rsid w:val="00321C63"/>
    <w:pPr>
      <w:tabs>
        <w:tab w:val="right" w:leader="dot" w:pos="9855"/>
      </w:tabs>
      <w:spacing w:after="100"/>
    </w:pPr>
  </w:style>
  <w:style w:type="paragraph" w:styleId="TOC3">
    <w:name w:val="toc 3"/>
    <w:basedOn w:val="Normal"/>
    <w:next w:val="Normal"/>
    <w:autoRedefine/>
    <w:uiPriority w:val="39"/>
    <w:rsid w:val="00ED538A"/>
    <w:pPr>
      <w:spacing w:after="100"/>
      <w:ind w:left="460"/>
    </w:pPr>
  </w:style>
  <w:style w:type="paragraph" w:customStyle="1" w:styleId="Mainheading1">
    <w:name w:val="Main heading 1"/>
    <w:basedOn w:val="FlyerTitle"/>
    <w:link w:val="Mainheading1Char"/>
    <w:qFormat/>
    <w:rsid w:val="00ED538A"/>
  </w:style>
  <w:style w:type="paragraph" w:customStyle="1" w:styleId="Mainheading2">
    <w:name w:val="Main heading 2"/>
    <w:basedOn w:val="Mainheading1"/>
    <w:link w:val="Mainheading2Char"/>
    <w:qFormat/>
    <w:rsid w:val="00ED538A"/>
    <w:rPr>
      <w:color w:val="0D0D0D" w:themeColor="text1" w:themeTint="F2"/>
    </w:rPr>
  </w:style>
  <w:style w:type="character" w:customStyle="1" w:styleId="FlyerTitleChar">
    <w:name w:val="Flyer Title Char"/>
    <w:basedOn w:val="TitleChar"/>
    <w:link w:val="FlyerTitle"/>
    <w:rsid w:val="00ED538A"/>
    <w:rPr>
      <w:rFonts w:ascii="Arial" w:hAnsi="Arial"/>
      <w:b/>
      <w:color w:val="003767"/>
      <w:sz w:val="40"/>
      <w:szCs w:val="40"/>
      <w:lang w:val="en-US" w:eastAsia="zh-CN"/>
    </w:rPr>
  </w:style>
  <w:style w:type="character" w:customStyle="1" w:styleId="Mainheading1Char">
    <w:name w:val="Main heading 1 Char"/>
    <w:basedOn w:val="FlyerTitleChar"/>
    <w:link w:val="Mainheading1"/>
    <w:rsid w:val="00ED538A"/>
    <w:rPr>
      <w:rFonts w:ascii="Arial" w:hAnsi="Arial"/>
      <w:b/>
      <w:color w:val="003767"/>
      <w:sz w:val="40"/>
      <w:szCs w:val="40"/>
      <w:lang w:val="en-US" w:eastAsia="zh-CN"/>
    </w:rPr>
  </w:style>
  <w:style w:type="character" w:styleId="CommentReference">
    <w:name w:val="annotation reference"/>
    <w:basedOn w:val="DefaultParagraphFont"/>
    <w:rsid w:val="00115401"/>
    <w:rPr>
      <w:sz w:val="16"/>
      <w:szCs w:val="16"/>
    </w:rPr>
  </w:style>
  <w:style w:type="character" w:customStyle="1" w:styleId="Mainheading2Char">
    <w:name w:val="Main heading 2 Char"/>
    <w:basedOn w:val="Mainheading1Char"/>
    <w:link w:val="Mainheading2"/>
    <w:rsid w:val="00ED538A"/>
    <w:rPr>
      <w:rFonts w:ascii="Arial" w:hAnsi="Arial"/>
      <w:b/>
      <w:color w:val="0D0D0D" w:themeColor="text1" w:themeTint="F2"/>
      <w:sz w:val="40"/>
      <w:szCs w:val="40"/>
      <w:lang w:val="en-US" w:eastAsia="zh-CN"/>
    </w:rPr>
  </w:style>
  <w:style w:type="paragraph" w:styleId="CommentText">
    <w:name w:val="annotation text"/>
    <w:basedOn w:val="Normal"/>
    <w:link w:val="CommentTextChar"/>
    <w:rsid w:val="00115401"/>
    <w:pPr>
      <w:spacing w:line="240" w:lineRule="auto"/>
    </w:pPr>
    <w:rPr>
      <w:sz w:val="20"/>
    </w:rPr>
  </w:style>
  <w:style w:type="character" w:customStyle="1" w:styleId="CommentTextChar">
    <w:name w:val="Comment Text Char"/>
    <w:basedOn w:val="DefaultParagraphFont"/>
    <w:link w:val="CommentText"/>
    <w:rsid w:val="00115401"/>
    <w:rPr>
      <w:rFonts w:ascii="Arial" w:hAnsi="Arial"/>
      <w:lang w:val="en-US" w:eastAsia="zh-CN"/>
    </w:rPr>
  </w:style>
  <w:style w:type="paragraph" w:styleId="CommentSubject">
    <w:name w:val="annotation subject"/>
    <w:basedOn w:val="CommentText"/>
    <w:next w:val="CommentText"/>
    <w:link w:val="CommentSubjectChar"/>
    <w:rsid w:val="00115401"/>
    <w:rPr>
      <w:b/>
      <w:bCs/>
    </w:rPr>
  </w:style>
  <w:style w:type="character" w:customStyle="1" w:styleId="CommentSubjectChar">
    <w:name w:val="Comment Subject Char"/>
    <w:basedOn w:val="CommentTextChar"/>
    <w:link w:val="CommentSubject"/>
    <w:rsid w:val="00115401"/>
    <w:rPr>
      <w:rFonts w:ascii="Arial" w:hAnsi="Arial"/>
      <w:b/>
      <w:bCs/>
      <w:lang w:val="en-US" w:eastAsia="zh-CN"/>
    </w:rPr>
  </w:style>
  <w:style w:type="paragraph" w:styleId="BodyText">
    <w:name w:val="Body Text"/>
    <w:basedOn w:val="Normal"/>
    <w:link w:val="BodyTextChar"/>
    <w:uiPriority w:val="1"/>
    <w:qFormat/>
    <w:rsid w:val="004F7D7B"/>
    <w:pPr>
      <w:widowControl w:val="0"/>
      <w:spacing w:before="0" w:after="0" w:line="240" w:lineRule="auto"/>
      <w:ind w:left="720"/>
    </w:pPr>
    <w:rPr>
      <w:rFonts w:eastAsia="Arial" w:cstheme="minorBidi"/>
      <w:sz w:val="24"/>
      <w:szCs w:val="24"/>
      <w:lang w:eastAsia="en-US"/>
    </w:rPr>
  </w:style>
  <w:style w:type="character" w:customStyle="1" w:styleId="BodyTextChar">
    <w:name w:val="Body Text Char"/>
    <w:basedOn w:val="DefaultParagraphFont"/>
    <w:link w:val="BodyText"/>
    <w:uiPriority w:val="1"/>
    <w:rsid w:val="004F7D7B"/>
    <w:rPr>
      <w:rFonts w:ascii="Arial" w:eastAsia="Arial" w:hAnsi="Arial"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033068446">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1.jpeg"/><Relationship Id="rId68" Type="http://schemas.openxmlformats.org/officeDocument/2006/relationships/image" Target="media/image43.png"/><Relationship Id="rId84" Type="http://schemas.openxmlformats.org/officeDocument/2006/relationships/image" Target="media/image56.png"/><Relationship Id="rId89" Type="http://schemas.openxmlformats.org/officeDocument/2006/relationships/image" Target="media/image62.png"/><Relationship Id="rId112" Type="http://schemas.openxmlformats.org/officeDocument/2006/relationships/header" Target="header3.xml"/><Relationship Id="rId16" Type="http://schemas.openxmlformats.org/officeDocument/2006/relationships/hyperlink" Target="mailto:rams@psc.wa.gov.au" TargetMode="External"/><Relationship Id="rId107" Type="http://schemas.openxmlformats.org/officeDocument/2006/relationships/hyperlink" Target="mailto:rams@psc.wa.gov.au" TargetMode="External"/><Relationship Id="rId11" Type="http://schemas.openxmlformats.org/officeDocument/2006/relationships/hyperlink" Target="https://www.wa.gov.au/government/document-collections/commissioners-instructions" TargetMode="External"/><Relationship Id="rId24" Type="http://schemas.openxmlformats.org/officeDocument/2006/relationships/image" Target="media/image6.jpe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8.jpeg"/><Relationship Id="rId66" Type="http://schemas.openxmlformats.org/officeDocument/2006/relationships/image" Target="media/image49.png"/><Relationship Id="rId74" Type="http://schemas.openxmlformats.org/officeDocument/2006/relationships/image" Target="media/image47.png"/><Relationship Id="rId79" Type="http://schemas.openxmlformats.org/officeDocument/2006/relationships/image" Target="media/image61.png"/><Relationship Id="rId87" Type="http://schemas.openxmlformats.org/officeDocument/2006/relationships/image" Target="media/image60.png"/><Relationship Id="rId102" Type="http://schemas.openxmlformats.org/officeDocument/2006/relationships/image" Target="media/image84.png"/><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0.jpeg"/><Relationship Id="rId82" Type="http://schemas.openxmlformats.org/officeDocument/2006/relationships/image" Target="media/image52.png"/><Relationship Id="rId90" Type="http://schemas.openxmlformats.org/officeDocument/2006/relationships/image" Target="media/image72.png"/><Relationship Id="rId95" Type="http://schemas.openxmlformats.org/officeDocument/2006/relationships/image" Target="media/image66.jpeg"/><Relationship Id="rId19" Type="http://schemas.openxmlformats.org/officeDocument/2006/relationships/image" Target="media/image2.png"/><Relationship Id="rId14" Type="http://schemas.openxmlformats.org/officeDocument/2006/relationships/hyperlink" Target="mailto:agencysupport@psc.wa.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5.png"/><Relationship Id="rId48" Type="http://schemas.openxmlformats.org/officeDocument/2006/relationships/image" Target="media/image31.jpeg"/><Relationship Id="rId56" Type="http://schemas.openxmlformats.org/officeDocument/2006/relationships/image" Target="media/image36.png"/><Relationship Id="rId64" Type="http://schemas.openxmlformats.org/officeDocument/2006/relationships/image" Target="media/image47.jpeg"/><Relationship Id="rId69" Type="http://schemas.openxmlformats.org/officeDocument/2006/relationships/image" Target="media/image44.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75.png"/><Relationship Id="rId113"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6.png"/><Relationship Id="rId80" Type="http://schemas.openxmlformats.org/officeDocument/2006/relationships/image" Target="media/image51.png"/><Relationship Id="rId85" Type="http://schemas.openxmlformats.org/officeDocument/2006/relationships/image" Target="media/image58.png"/><Relationship Id="rId93" Type="http://schemas.openxmlformats.org/officeDocument/2006/relationships/image" Target="media/image65.png"/><Relationship Id="rId98" Type="http://schemas.openxmlformats.org/officeDocument/2006/relationships/image" Target="media/image80.png"/><Relationship Id="rId3" Type="http://schemas.openxmlformats.org/officeDocument/2006/relationships/customXml" Target="../customXml/item3.xml"/><Relationship Id="rId12" Type="http://schemas.openxmlformats.org/officeDocument/2006/relationships/hyperlink" Target="mailto:rams@psc.wa.gov.au" TargetMode="External"/><Relationship Id="rId17" Type="http://schemas.openxmlformats.org/officeDocument/2006/relationships/hyperlink" Target="https://www.wa.gov.au/government/document-collections/commissioners-instructions"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20.png"/><Relationship Id="rId46" Type="http://schemas.openxmlformats.org/officeDocument/2006/relationships/image" Target="media/image29.png"/><Relationship Id="rId59" Type="http://schemas.openxmlformats.org/officeDocument/2006/relationships/image" Target="media/image39.jpeg"/><Relationship Id="rId67" Type="http://schemas.openxmlformats.org/officeDocument/2006/relationships/hyperlink" Target="mailto:rams@psc.wa.gov.au" TargetMode="External"/><Relationship Id="rId103" Type="http://schemas.openxmlformats.org/officeDocument/2006/relationships/image" Target="media/image73.png"/><Relationship Id="rId108"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5.jpeg"/><Relationship Id="rId70" Type="http://schemas.openxmlformats.org/officeDocument/2006/relationships/image" Target="media/image45.png"/><Relationship Id="rId75" Type="http://schemas.openxmlformats.org/officeDocument/2006/relationships/image" Target="media/image57.png"/><Relationship Id="rId83" Type="http://schemas.openxmlformats.org/officeDocument/2006/relationships/image" Target="media/image54.png"/><Relationship Id="rId88" Type="http://schemas.openxmlformats.org/officeDocument/2006/relationships/image" Target="media/image70.png"/><Relationship Id="rId91" Type="http://schemas.openxmlformats.org/officeDocument/2006/relationships/image" Target="media/image64.png"/><Relationship Id="rId96" Type="http://schemas.openxmlformats.org/officeDocument/2006/relationships/image" Target="media/image78.jpe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ams@psc.wa.gov.au"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jpeg"/><Relationship Id="rId106" Type="http://schemas.openxmlformats.org/officeDocument/2006/relationships/image" Target="media/image77.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2.png"/><Relationship Id="rId73" Type="http://schemas.openxmlformats.org/officeDocument/2006/relationships/image" Target="media/image55.png"/><Relationship Id="rId78" Type="http://schemas.openxmlformats.org/officeDocument/2006/relationships/image" Target="media/image5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a.gov.au/government/document-collections/commissioners-instructions" TargetMode="External"/><Relationship Id="rId18" Type="http://schemas.openxmlformats.org/officeDocument/2006/relationships/image" Target="media/image1.png"/><Relationship Id="rId39" Type="http://schemas.openxmlformats.org/officeDocument/2006/relationships/image" Target="media/image22.png"/><Relationship Id="rId109" Type="http://schemas.openxmlformats.org/officeDocument/2006/relationships/header" Target="header2.xm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48.png"/><Relationship Id="rId97" Type="http://schemas.openxmlformats.org/officeDocument/2006/relationships/image" Target="media/image67.png"/><Relationship Id="rId104" Type="http://schemas.openxmlformats.org/officeDocument/2006/relationships/image" Target="media/image86.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80.jpeg"/></Relationships>
</file>

<file path=word/_rels/header1.xml.rels><?xml version="1.0" encoding="UTF-8" standalone="yes"?>
<Relationships xmlns="http://schemas.openxmlformats.org/package/2006/relationships"><Relationship Id="rId1" Type="http://schemas.openxmlformats.org/officeDocument/2006/relationships/image" Target="media/image79.jpeg"/></Relationships>
</file>

<file path=word/_rels/header3.xml.rels><?xml version="1.0" encoding="UTF-8" standalone="yes"?>
<Relationships xmlns="http://schemas.openxmlformats.org/package/2006/relationships"><Relationship Id="rId1" Type="http://schemas.openxmlformats.org/officeDocument/2006/relationships/image" Target="media/image8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Partridge\Downloads\Flyer_Template_-_Organisational_Governance_and_Develop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99468-3E81-4778-BBF6-6C702A7A5AC7}">
  <ds:schemaRefs>
    <ds:schemaRef ds:uri="http://schemas.microsoft.com/sharepoint/v3/contenttype/forms"/>
  </ds:schemaRefs>
</ds:datastoreItem>
</file>

<file path=customXml/itemProps2.xml><?xml version="1.0" encoding="utf-8"?>
<ds:datastoreItem xmlns:ds="http://schemas.openxmlformats.org/officeDocument/2006/customXml" ds:itemID="{4257E53F-8CD5-42BC-83D6-3BA3B2FC20F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CEEBC99-8002-4533-8F8A-42B13B5A8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3D0FF-BDEA-40BD-81D3-035EC99C7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Flyer_Template_-_Organisational_Governance_and_Development.dotx</Template>
  <TotalTime>0</TotalTime>
  <Pages>40</Pages>
  <Words>4531</Words>
  <Characters>24738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2020-04-03T04:38:00Z</dcterms:created>
  <dcterms:modified xsi:type="dcterms:W3CDTF">2020-05-11T03:24:00Z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y fmtid="{D5CDD505-2E9C-101B-9397-08002B2CF9AE}" pid="3" name="_AdHocReviewCycleID">
    <vt:i4>-1964038884</vt:i4>
  </property>
  <property fmtid="{D5CDD505-2E9C-101B-9397-08002B2CF9AE}" pid="4" name="_NewReviewCycle">
    <vt:lpwstr/>
  </property>
</Properties>
</file>